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43EC7" w14:textId="77777777" w:rsidR="00760683" w:rsidRDefault="00210B9C" w:rsidP="00210B9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433CB">
        <w:rPr>
          <w:rFonts w:ascii="Arial" w:hAnsi="Arial" w:cs="Arial"/>
          <w:b/>
          <w:bCs/>
          <w:sz w:val="32"/>
          <w:szCs w:val="32"/>
        </w:rPr>
        <w:t>All Nursery &amp; Kindergarten</w:t>
      </w:r>
    </w:p>
    <w:p w14:paraId="214084B2" w14:textId="278036CF" w:rsidR="004A0D9B" w:rsidRDefault="00210B9C" w:rsidP="00210B9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433CB">
        <w:rPr>
          <w:rFonts w:ascii="Arial" w:hAnsi="Arial" w:cs="Arial"/>
          <w:b/>
          <w:bCs/>
          <w:sz w:val="32"/>
          <w:szCs w:val="32"/>
        </w:rPr>
        <w:t>202</w:t>
      </w:r>
      <w:r w:rsidR="0030766C">
        <w:rPr>
          <w:rFonts w:ascii="Arial" w:hAnsi="Arial" w:cs="Arial"/>
          <w:b/>
          <w:bCs/>
          <w:sz w:val="32"/>
          <w:szCs w:val="32"/>
        </w:rPr>
        <w:t>6</w:t>
      </w:r>
      <w:r w:rsidRPr="008433CB">
        <w:rPr>
          <w:rFonts w:ascii="Arial" w:hAnsi="Arial" w:cs="Arial"/>
          <w:b/>
          <w:bCs/>
          <w:sz w:val="32"/>
          <w:szCs w:val="32"/>
        </w:rPr>
        <w:t>-202</w:t>
      </w:r>
      <w:r w:rsidR="0030766C">
        <w:rPr>
          <w:rFonts w:ascii="Arial" w:hAnsi="Arial" w:cs="Arial"/>
          <w:b/>
          <w:bCs/>
          <w:sz w:val="32"/>
          <w:szCs w:val="32"/>
        </w:rPr>
        <w:t>7</w:t>
      </w:r>
      <w:r w:rsidRPr="008433CB">
        <w:rPr>
          <w:rFonts w:ascii="Arial" w:hAnsi="Arial" w:cs="Arial"/>
          <w:b/>
          <w:bCs/>
          <w:sz w:val="32"/>
          <w:szCs w:val="32"/>
        </w:rPr>
        <w:t xml:space="preserve"> School Supply Fees</w:t>
      </w:r>
    </w:p>
    <w:p w14:paraId="71967A11" w14:textId="77777777" w:rsidR="00A27100" w:rsidRPr="00185D80" w:rsidRDefault="00A27100" w:rsidP="00A27100">
      <w:pPr>
        <w:rPr>
          <w:rFonts w:ascii="Arial" w:hAnsi="Arial" w:cs="Arial"/>
          <w:sz w:val="28"/>
          <w:szCs w:val="28"/>
        </w:rPr>
      </w:pPr>
      <w:r w:rsidRPr="00185D80">
        <w:rPr>
          <w:rFonts w:ascii="Arial" w:hAnsi="Arial" w:cs="Arial"/>
          <w:sz w:val="28"/>
          <w:szCs w:val="28"/>
        </w:rPr>
        <w:t xml:space="preserve">Dear Parents/Guardians: </w:t>
      </w:r>
    </w:p>
    <w:p w14:paraId="184C6EE7" w14:textId="49903512" w:rsidR="00620E4D" w:rsidRPr="008976F3" w:rsidRDefault="00A27100" w:rsidP="00A27100">
      <w:pPr>
        <w:rPr>
          <w:rFonts w:ascii="Arial" w:hAnsi="Arial" w:cs="Arial"/>
        </w:rPr>
      </w:pPr>
      <w:r w:rsidRPr="008976F3">
        <w:rPr>
          <w:rFonts w:ascii="Arial" w:hAnsi="Arial" w:cs="Arial"/>
        </w:rPr>
        <w:t>For the 202</w:t>
      </w:r>
      <w:r w:rsidR="002018A5">
        <w:rPr>
          <w:rFonts w:ascii="Arial" w:hAnsi="Arial" w:cs="Arial"/>
        </w:rPr>
        <w:t>6</w:t>
      </w:r>
      <w:r w:rsidRPr="008976F3">
        <w:rPr>
          <w:rFonts w:ascii="Arial" w:hAnsi="Arial" w:cs="Arial"/>
        </w:rPr>
        <w:t>-202</w:t>
      </w:r>
      <w:r w:rsidR="002018A5">
        <w:rPr>
          <w:rFonts w:ascii="Arial" w:hAnsi="Arial" w:cs="Arial"/>
        </w:rPr>
        <w:t>7</w:t>
      </w:r>
      <w:r w:rsidRPr="008976F3">
        <w:rPr>
          <w:rFonts w:ascii="Arial" w:hAnsi="Arial" w:cs="Arial"/>
        </w:rPr>
        <w:t xml:space="preserve"> school year, we are requesting $30.00 for the purchase of school supplies and special materials for the classroom by September 1</w:t>
      </w:r>
      <w:r w:rsidR="002018A5">
        <w:rPr>
          <w:rFonts w:ascii="Arial" w:hAnsi="Arial" w:cs="Arial"/>
        </w:rPr>
        <w:t>8</w:t>
      </w:r>
      <w:r w:rsidRPr="008976F3">
        <w:rPr>
          <w:rFonts w:ascii="Arial" w:hAnsi="Arial" w:cs="Arial"/>
        </w:rPr>
        <w:t>, 202</w:t>
      </w:r>
      <w:r w:rsidR="002018A5">
        <w:rPr>
          <w:rFonts w:ascii="Arial" w:hAnsi="Arial" w:cs="Arial"/>
        </w:rPr>
        <w:t>6</w:t>
      </w:r>
      <w:r w:rsidRPr="008976F3">
        <w:rPr>
          <w:rFonts w:ascii="Arial" w:hAnsi="Arial" w:cs="Arial"/>
        </w:rPr>
        <w:t xml:space="preserve">. This method helps to standardize school supplies and ensures that each child will have the same supplies for the entire year. You will be issued a receipt. </w:t>
      </w:r>
    </w:p>
    <w:p w14:paraId="13BEA88C" w14:textId="1454CDF1" w:rsidR="00620E4D" w:rsidRPr="009D6E5B" w:rsidRDefault="00A27100" w:rsidP="00620E4D">
      <w:pPr>
        <w:jc w:val="center"/>
        <w:rPr>
          <w:rFonts w:ascii="Arial" w:hAnsi="Arial" w:cs="Arial"/>
          <w:sz w:val="28"/>
          <w:szCs w:val="28"/>
        </w:rPr>
      </w:pPr>
      <w:r w:rsidRPr="009D6E5B">
        <w:rPr>
          <w:rFonts w:ascii="Arial" w:hAnsi="Arial" w:cs="Arial"/>
          <w:b/>
          <w:bCs/>
          <w:sz w:val="28"/>
          <w:szCs w:val="28"/>
          <w:u w:val="single"/>
        </w:rPr>
        <w:t>PLEASE NOTE YOU DO NOT NEED TO PURCHASE ANY SUPPLIES</w:t>
      </w:r>
    </w:p>
    <w:p w14:paraId="311012DB" w14:textId="47474213" w:rsidR="00A27100" w:rsidRPr="008976F3" w:rsidRDefault="00A27100" w:rsidP="00A27100">
      <w:pPr>
        <w:rPr>
          <w:rFonts w:ascii="Arial" w:hAnsi="Arial" w:cs="Arial"/>
        </w:rPr>
      </w:pPr>
      <w:r w:rsidRPr="008976F3">
        <w:rPr>
          <w:rFonts w:ascii="Arial" w:hAnsi="Arial" w:cs="Arial"/>
        </w:rPr>
        <w:t xml:space="preserve">The $30.00 fees will be used to purchase the following supplies for your child to use in the classroom. </w:t>
      </w:r>
      <w:r w:rsidRPr="008976F3">
        <w:rPr>
          <w:rFonts w:ascii="Arial" w:hAnsi="Arial" w:cs="Arial"/>
          <w:u w:val="single"/>
        </w:rPr>
        <w:t>Supplies may vary according to classrooms, but are not limited to the following list</w:t>
      </w:r>
      <w:r w:rsidRPr="008976F3">
        <w:rPr>
          <w:rFonts w:ascii="Arial" w:hAnsi="Arial" w:cs="Arial"/>
        </w:rPr>
        <w:t>:</w:t>
      </w:r>
    </w:p>
    <w:p w14:paraId="77DA9003" w14:textId="77777777" w:rsidR="008976F3" w:rsidRDefault="008976F3" w:rsidP="00643404">
      <w:pPr>
        <w:pStyle w:val="ListParagraph"/>
        <w:numPr>
          <w:ilvl w:val="0"/>
          <w:numId w:val="22"/>
        </w:numPr>
        <w:rPr>
          <w:rFonts w:ascii="Arial" w:hAnsi="Arial" w:cs="Arial"/>
          <w:sz w:val="28"/>
          <w:szCs w:val="28"/>
        </w:rPr>
        <w:sectPr w:rsidR="008976F3" w:rsidSect="009E3D03">
          <w:headerReference w:type="default" r:id="rId12"/>
          <w:footerReference w:type="default" r:id="rId13"/>
          <w:pgSz w:w="12240" w:h="15840" w:code="1"/>
          <w:pgMar w:top="3600" w:right="432" w:bottom="720" w:left="432" w:header="720" w:footer="720" w:gutter="0"/>
          <w:cols w:space="720"/>
          <w:docGrid w:linePitch="360"/>
        </w:sectPr>
      </w:pPr>
    </w:p>
    <w:p w14:paraId="142A706A" w14:textId="5920CBEA" w:rsidR="00643404" w:rsidRPr="008976F3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Scissors</w:t>
      </w:r>
    </w:p>
    <w:p w14:paraId="3F6B2A6F" w14:textId="2FA6D4A7" w:rsidR="00643404" w:rsidRPr="008976F3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Crayons</w:t>
      </w:r>
    </w:p>
    <w:p w14:paraId="55DA1576" w14:textId="3B98F0F1" w:rsidR="00643404" w:rsidRPr="008976F3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Pencil Crayons</w:t>
      </w:r>
    </w:p>
    <w:p w14:paraId="59915FBD" w14:textId="19EA7C72" w:rsidR="00643404" w:rsidRPr="008976F3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Pencils</w:t>
      </w:r>
    </w:p>
    <w:p w14:paraId="5C691436" w14:textId="0FC0BDDA" w:rsidR="00643404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Pens (Blue, Black and Red)</w:t>
      </w:r>
    </w:p>
    <w:p w14:paraId="5B31E9E0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Pencil box/case</w:t>
      </w:r>
    </w:p>
    <w:p w14:paraId="24E61C34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Ruler</w:t>
      </w:r>
    </w:p>
    <w:p w14:paraId="2AD4CAF6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Tissue Paper</w:t>
      </w:r>
    </w:p>
    <w:p w14:paraId="407B1190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Duo-Tangs</w:t>
      </w:r>
    </w:p>
    <w:p w14:paraId="4C5DA51E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Loose Leaf</w:t>
      </w:r>
    </w:p>
    <w:p w14:paraId="3F9447A4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1 or 2 inch binder</w:t>
      </w:r>
    </w:p>
    <w:p w14:paraId="368D2CF4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Subject dividers</w:t>
      </w:r>
    </w:p>
    <w:p w14:paraId="61026654" w14:textId="77777777" w:rsidR="00C67356" w:rsidRPr="008976F3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Scribblers</w:t>
      </w:r>
    </w:p>
    <w:p w14:paraId="584B48BA" w14:textId="1E6F7DA1" w:rsidR="00C67356" w:rsidRPr="00C67356" w:rsidRDefault="00C67356" w:rsidP="00C6735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Headphones</w:t>
      </w:r>
    </w:p>
    <w:p w14:paraId="6378E2E5" w14:textId="56C09B5D" w:rsidR="00643404" w:rsidRPr="008976F3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Glue sticks or Bottle Glue</w:t>
      </w:r>
    </w:p>
    <w:p w14:paraId="641C0FC0" w14:textId="5EAE5209" w:rsidR="00643404" w:rsidRPr="008976F3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Construction Paper</w:t>
      </w:r>
    </w:p>
    <w:p w14:paraId="42424C33" w14:textId="30A5288D" w:rsidR="00643404" w:rsidRPr="008976F3" w:rsidRDefault="00643404" w:rsidP="0064340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Art Supplies</w:t>
      </w:r>
    </w:p>
    <w:p w14:paraId="0694BC41" w14:textId="6E37A022" w:rsidR="00643404" w:rsidRPr="008976F3" w:rsidRDefault="00643404" w:rsidP="00A27100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976F3">
        <w:rPr>
          <w:rFonts w:ascii="Arial" w:hAnsi="Arial" w:cs="Arial"/>
        </w:rPr>
        <w:t>Erasers</w:t>
      </w:r>
    </w:p>
    <w:p w14:paraId="53FDB141" w14:textId="77777777" w:rsidR="00A228D8" w:rsidRDefault="00A228D8" w:rsidP="008976F3">
      <w:pPr>
        <w:rPr>
          <w:rFonts w:ascii="Arial" w:hAnsi="Arial" w:cs="Arial"/>
        </w:rPr>
        <w:sectPr w:rsidR="00A228D8" w:rsidSect="008976F3">
          <w:type w:val="continuous"/>
          <w:pgSz w:w="12240" w:h="15840" w:code="1"/>
          <w:pgMar w:top="3600" w:right="432" w:bottom="720" w:left="432" w:header="720" w:footer="720" w:gutter="0"/>
          <w:cols w:num="2" w:space="720"/>
          <w:docGrid w:linePitch="360"/>
        </w:sectPr>
      </w:pPr>
    </w:p>
    <w:p w14:paraId="33063C32" w14:textId="77777777" w:rsidR="00A228D8" w:rsidRDefault="00A228D8" w:rsidP="008976F3">
      <w:pPr>
        <w:rPr>
          <w:rFonts w:ascii="Arial" w:hAnsi="Arial" w:cs="Arial"/>
        </w:rPr>
      </w:pPr>
      <w:r w:rsidRPr="00A228D8">
        <w:rPr>
          <w:rFonts w:ascii="Arial" w:hAnsi="Arial" w:cs="Arial"/>
        </w:rPr>
        <w:t xml:space="preserve">In </w:t>
      </w:r>
      <w:r w:rsidR="00243A61">
        <w:rPr>
          <w:rFonts w:ascii="Arial" w:hAnsi="Arial" w:cs="Arial"/>
        </w:rPr>
        <w:t>a</w:t>
      </w:r>
      <w:r w:rsidRPr="00A228D8">
        <w:rPr>
          <w:rFonts w:ascii="Arial" w:hAnsi="Arial" w:cs="Arial"/>
        </w:rPr>
        <w:t xml:space="preserve">ddition to this list, there will be additional supplies purchased throughout the school year to further </w:t>
      </w:r>
      <w:r w:rsidR="00966234">
        <w:rPr>
          <w:rFonts w:ascii="Arial" w:hAnsi="Arial" w:cs="Arial"/>
        </w:rPr>
        <w:t xml:space="preserve"> </w:t>
      </w:r>
      <w:r w:rsidR="000F1C78">
        <w:rPr>
          <w:rFonts w:ascii="Arial" w:hAnsi="Arial" w:cs="Arial"/>
        </w:rPr>
        <w:t xml:space="preserve"> </w:t>
      </w:r>
      <w:r w:rsidR="00243A61">
        <w:rPr>
          <w:rFonts w:ascii="Arial" w:hAnsi="Arial" w:cs="Arial"/>
        </w:rPr>
        <w:t xml:space="preserve"> </w:t>
      </w:r>
      <w:r w:rsidR="00243A61" w:rsidRPr="00243A61">
        <w:rPr>
          <w:rFonts w:ascii="Arial" w:hAnsi="Arial" w:cs="Arial"/>
        </w:rPr>
        <w:t>assist with themed programming – ie. pumpkins, colour play doh, butterfly kits, etc.</w:t>
      </w:r>
    </w:p>
    <w:p w14:paraId="4685ED38" w14:textId="33378013" w:rsidR="0015190B" w:rsidRDefault="0015190B" w:rsidP="008976F3">
      <w:pPr>
        <w:rPr>
          <w:rFonts w:ascii="Arial" w:hAnsi="Arial" w:cs="Arial"/>
        </w:rPr>
        <w:sectPr w:rsidR="0015190B" w:rsidSect="00A228D8">
          <w:type w:val="continuous"/>
          <w:pgSz w:w="12240" w:h="15840" w:code="1"/>
          <w:pgMar w:top="3600" w:right="432" w:bottom="720" w:left="432" w:header="720" w:footer="720" w:gutter="0"/>
          <w:cols w:space="720"/>
          <w:docGrid w:linePitch="360"/>
        </w:sectPr>
      </w:pPr>
    </w:p>
    <w:p w14:paraId="4F0AF425" w14:textId="4C880A4D" w:rsidR="00832CDF" w:rsidRDefault="00FF14C3" w:rsidP="00FF14C3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FF14C3">
        <w:rPr>
          <w:rFonts w:ascii="Arial" w:hAnsi="Arial" w:cs="Arial"/>
        </w:rPr>
        <w:t>All children are expected to bring a pair of runners to be left at school.</w:t>
      </w:r>
    </w:p>
    <w:p w14:paraId="3C6912F9" w14:textId="06C5F9E5" w:rsidR="00FF14C3" w:rsidRDefault="007E14A8" w:rsidP="00FF14C3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7E14A8">
        <w:rPr>
          <w:rFonts w:ascii="Arial" w:hAnsi="Arial" w:cs="Arial"/>
        </w:rPr>
        <w:t>All children are expected to have a backpack to carry homework, school notes and other items the school may send home.</w:t>
      </w:r>
    </w:p>
    <w:p w14:paraId="704AC651" w14:textId="6037D984" w:rsidR="007E14A8" w:rsidRDefault="00580D66" w:rsidP="007E14A8">
      <w:pPr>
        <w:rPr>
          <w:rFonts w:ascii="Arial" w:hAnsi="Arial" w:cs="Arial"/>
        </w:rPr>
      </w:pPr>
      <w:r w:rsidRPr="00580D66">
        <w:rPr>
          <w:rFonts w:ascii="Arial" w:hAnsi="Arial" w:cs="Arial"/>
        </w:rPr>
        <w:t xml:space="preserve">If </w:t>
      </w:r>
      <w:r w:rsidR="00B800A1">
        <w:rPr>
          <w:rFonts w:ascii="Arial" w:hAnsi="Arial" w:cs="Arial"/>
        </w:rPr>
        <w:t>you have</w:t>
      </w:r>
      <w:r w:rsidRPr="00580D66">
        <w:rPr>
          <w:rFonts w:ascii="Arial" w:hAnsi="Arial" w:cs="Arial"/>
        </w:rPr>
        <w:t xml:space="preserve"> any questions, please feel free to contact us at school the 204-786-3469.</w:t>
      </w:r>
    </w:p>
    <w:p w14:paraId="6F483E2C" w14:textId="77777777" w:rsidR="00CD482B" w:rsidRPr="00CD482B" w:rsidRDefault="00CD482B" w:rsidP="00CD482B">
      <w:pPr>
        <w:jc w:val="center"/>
        <w:rPr>
          <w:rFonts w:ascii="Arial" w:hAnsi="Arial" w:cs="Arial"/>
          <w:b/>
          <w:bCs/>
        </w:rPr>
      </w:pPr>
      <w:r w:rsidRPr="00CD482B">
        <w:rPr>
          <w:rFonts w:ascii="Arial" w:hAnsi="Arial" w:cs="Arial"/>
          <w:b/>
          <w:bCs/>
        </w:rPr>
        <w:t>Please be sure all personal belongings from home</w:t>
      </w:r>
    </w:p>
    <w:p w14:paraId="4186095B" w14:textId="66B7B1C8" w:rsidR="00CD482B" w:rsidRPr="00CD482B" w:rsidRDefault="00CD482B" w:rsidP="00CD482B">
      <w:pPr>
        <w:jc w:val="center"/>
        <w:rPr>
          <w:rFonts w:ascii="Arial" w:hAnsi="Arial" w:cs="Arial"/>
          <w:b/>
          <w:bCs/>
        </w:rPr>
      </w:pPr>
      <w:r w:rsidRPr="00CD482B">
        <w:rPr>
          <w:rFonts w:ascii="Arial" w:hAnsi="Arial" w:cs="Arial"/>
          <w:b/>
          <w:bCs/>
        </w:rPr>
        <w:t>are well marked with students’ names</w:t>
      </w:r>
      <w:r w:rsidR="009D6E5B">
        <w:rPr>
          <w:rFonts w:ascii="Arial" w:hAnsi="Arial" w:cs="Arial"/>
          <w:b/>
          <w:bCs/>
        </w:rPr>
        <w:t>.</w:t>
      </w:r>
    </w:p>
    <w:p w14:paraId="2986CD13" w14:textId="4E21CD23" w:rsidR="00CD482B" w:rsidRPr="009D6E5B" w:rsidRDefault="00CD482B" w:rsidP="00CD482B">
      <w:pPr>
        <w:jc w:val="center"/>
        <w:rPr>
          <w:rFonts w:ascii="Arial" w:hAnsi="Arial" w:cs="Arial"/>
        </w:rPr>
      </w:pPr>
      <w:r w:rsidRPr="009D6E5B">
        <w:rPr>
          <w:rFonts w:ascii="Arial" w:hAnsi="Arial" w:cs="Arial"/>
        </w:rPr>
        <w:t>Thank you very much</w:t>
      </w:r>
    </w:p>
    <w:sectPr w:rsidR="00CD482B" w:rsidRPr="009D6E5B" w:rsidSect="00FF14C3">
      <w:type w:val="continuous"/>
      <w:pgSz w:w="12240" w:h="15840" w:code="1"/>
      <w:pgMar w:top="360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D37FB" w14:textId="77777777" w:rsidR="003D525F" w:rsidRDefault="003D525F" w:rsidP="001E7D29">
      <w:pPr>
        <w:spacing w:after="0" w:line="240" w:lineRule="auto"/>
      </w:pPr>
      <w:r>
        <w:separator/>
      </w:r>
    </w:p>
  </w:endnote>
  <w:endnote w:type="continuationSeparator" w:id="0">
    <w:p w14:paraId="30C0E8B9" w14:textId="77777777" w:rsidR="003D525F" w:rsidRDefault="003D525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C27BE" w14:textId="1D682E5A" w:rsidR="00C27E42" w:rsidRDefault="00C27E42" w:rsidP="00C27E42">
    <w:pPr>
      <w:pStyle w:val="Footer"/>
      <w:ind w:left="173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4A9418EE" wp14:editId="060AC689">
              <wp:simplePos x="0" y="0"/>
              <wp:positionH relativeFrom="margin">
                <wp:posOffset>1841500</wp:posOffset>
              </wp:positionH>
              <wp:positionV relativeFrom="paragraph">
                <wp:posOffset>59055</wp:posOffset>
              </wp:positionV>
              <wp:extent cx="2178050" cy="1404620"/>
              <wp:effectExtent l="0" t="0" r="12700" b="19685"/>
              <wp:wrapNone/>
              <wp:docPr id="12198421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7D611D" w14:textId="0D214740" w:rsidR="002D269B" w:rsidRPr="002D269B" w:rsidRDefault="00CD482B" w:rsidP="00CD482B">
                          <w:pPr>
                            <w:spacing w:before="0" w:after="0"/>
                            <w:ind w:left="173"/>
                            <w:jc w:val="center"/>
                          </w:pPr>
                          <w:r>
                            <w:rPr>
                              <w:noProof/>
                            </w:rPr>
                            <w:t xml:space="preserve">   </w:t>
                          </w:r>
                          <w:r w:rsidR="002D269B" w:rsidRPr="002D269B">
                            <w:rPr>
                              <w:noProof/>
                            </w:rPr>
                            <w:drawing>
                              <wp:inline distT="0" distB="0" distL="0" distR="0" wp14:anchorId="046C797D" wp14:editId="03D7194E">
                                <wp:extent cx="1447011" cy="361950"/>
                                <wp:effectExtent l="0" t="0" r="1270" b="0"/>
                                <wp:docPr id="671732908" name="Picture 4" descr="A close-up of a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9871548" name="Picture 4" descr="A close-up of a logo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7843" cy="374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43963B" w14:textId="1939612D" w:rsidR="00C27E42" w:rsidRDefault="00C27E42" w:rsidP="00C27E42">
                          <w:pPr>
                            <w:spacing w:before="0"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9418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45pt;margin-top:4.65pt;width:171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IEGQIAACYEAAAOAAAAZHJzL2Uyb0RvYy54bWysk9Fu2yAUhu8n7R0Q94vtKGlTK07Vpcs0&#10;qesmdX0AjLGNhjkMSOzs6XfAbppld9V8gcAHfs75zs/6dugUOQjrJOiCZrOUEqE5VFI3BX3+sfuw&#10;osR5piumQIuCHoWjt5v379a9ycUcWlCVsARFtMt7U9DWe5MnieOt6JibgREagzXYjnlc2iapLOtR&#10;vVPJPE2vkh5sZSxw4Rz+vR+DdBP161pw/62unfBEFRRz83G0cSzDmGzWLG8sM63kUxrsDVl0TGq8&#10;9CR1zzwjeyv/keokt+Cg9jMOXQJ1LbmINWA1WXpRzVPLjIi1IBxnTpjc/5Plj4cn890SP3yEARsY&#10;i3DmAfhPRzRsW6YbcWct9K1gFV6cBWRJb1w+HQ2oXe6CSNl/hQqbzPYeotBQ2y5QwToJqmMDjifo&#10;YvCE4895dr1KlxjiGMsW6eJqHtuSsPzluLHOfxbQkTApqMWuRnl2eHA+pMPyly3hNgdKVjupVFzY&#10;ptwqSw4MHbCLX6zgYpvSpC/ozXK+HAn8JRHMKE4iZTMyuFDopEcnK9kVdJWGb/RWwPZJV9Fnnkk1&#10;zjFjpSeOAd0I0Q/lQGQ1QQ5YS6iOCNbCaFx8aDhpwf6mpEfTFtT92jMrKFFfNDbnJlssgsvjYrG8&#10;RpLEnkfK8wjTHKUK6ikZp1sfX0bEZu6wiTsZ8b5mMqWMZozUp4cT3H6+jrten/fmDwAAAP//AwBQ&#10;SwMEFAAGAAgAAAAhAGWRr7DeAAAACQEAAA8AAABkcnMvZG93bnJldi54bWxMj8tOwzAQRfdI/IM1&#10;SOyoQyMqGuJUgAQLFq0aEGydePIQ9jiKnTT8PcOKLq/O6M65+W5xVsw4ht6TgttVAgKp9qanVsHH&#10;+8vNPYgQNRltPaGCHwywKy4vcp0Zf6IjzmVsBZdQyLSCLsYhkzLUHTodVn5AYtb40enIcWylGfWJ&#10;y52V6yTZSKd74g+dHvC5w/q7nJyC1ydZ7Y/loWq+Gju/2U837Q9Oqeur5fEBRMQl/h/Dnz6rQ8FO&#10;lZ/IBGEVrLcJb4kKtikI5ps05VwxSJM7kEUuzxcUvwAAAP//AwBQSwECLQAUAAYACAAAACEAtoM4&#10;kv4AAADhAQAAEwAAAAAAAAAAAAAAAAAAAAAAW0NvbnRlbnRfVHlwZXNdLnhtbFBLAQItABQABgAI&#10;AAAAIQA4/SH/1gAAAJQBAAALAAAAAAAAAAAAAAAAAC8BAABfcmVscy8ucmVsc1BLAQItABQABgAI&#10;AAAAIQC0uxIEGQIAACYEAAAOAAAAAAAAAAAAAAAAAC4CAABkcnMvZTJvRG9jLnhtbFBLAQItABQA&#10;BgAIAAAAIQBlka+w3gAAAAkBAAAPAAAAAAAAAAAAAAAAAHMEAABkcnMvZG93bnJldi54bWxQSwUG&#10;AAAAAAQABADzAAAAfgUAAAAA&#10;" strokecolor="white [3212]">
              <v:textbox style="mso-fit-shape-to-text:t">
                <w:txbxContent>
                  <w:p w14:paraId="507D611D" w14:textId="0D214740" w:rsidR="002D269B" w:rsidRPr="002D269B" w:rsidRDefault="00CD482B" w:rsidP="00CD482B">
                    <w:pPr>
                      <w:spacing w:before="0" w:after="0"/>
                      <w:ind w:left="173"/>
                      <w:jc w:val="center"/>
                    </w:pPr>
                    <w:r>
                      <w:rPr>
                        <w:noProof/>
                      </w:rPr>
                      <w:t xml:space="preserve">   </w:t>
                    </w:r>
                    <w:r w:rsidR="002D269B" w:rsidRPr="002D269B">
                      <w:rPr>
                        <w:noProof/>
                      </w:rPr>
                      <w:drawing>
                        <wp:inline distT="0" distB="0" distL="0" distR="0" wp14:anchorId="046C797D" wp14:editId="03D7194E">
                          <wp:extent cx="1447011" cy="361950"/>
                          <wp:effectExtent l="0" t="0" r="1270" b="0"/>
                          <wp:docPr id="671732908" name="Picture 4" descr="A close-up of a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9871548" name="Picture 4" descr="A close-up of a logo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7843" cy="374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743963B" w14:textId="1939612D" w:rsidR="00C27E42" w:rsidRDefault="00C27E42" w:rsidP="00C27E42">
                    <w:pPr>
                      <w:spacing w:before="0" w:after="0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D482B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39166" w14:textId="77777777" w:rsidR="003D525F" w:rsidRDefault="003D525F" w:rsidP="001E7D29">
      <w:pPr>
        <w:spacing w:after="0" w:line="240" w:lineRule="auto"/>
      </w:pPr>
      <w:r>
        <w:separator/>
      </w:r>
    </w:p>
  </w:footnote>
  <w:footnote w:type="continuationSeparator" w:id="0">
    <w:p w14:paraId="30887E54" w14:textId="77777777" w:rsidR="003D525F" w:rsidRDefault="003D525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B24E" w14:textId="6151F188" w:rsidR="00066754" w:rsidRDefault="003B5E37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E1E55DC" wp14:editId="265407FC">
              <wp:simplePos x="0" y="0"/>
              <wp:positionH relativeFrom="page">
                <wp:align>right</wp:align>
              </wp:positionH>
              <wp:positionV relativeFrom="paragraph">
                <wp:posOffset>-74295</wp:posOffset>
              </wp:positionV>
              <wp:extent cx="3556000" cy="1612900"/>
              <wp:effectExtent l="0" t="0" r="2540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161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224450" w14:textId="2301629D" w:rsidR="001B7A2C" w:rsidRPr="003B5E37" w:rsidRDefault="001B7A2C" w:rsidP="001B7A2C">
                          <w:pPr>
                            <w:spacing w:before="0" w:after="0"/>
                            <w:rPr>
                              <w:rFonts w:ascii="Book Antiqua" w:hAnsi="Book Antiqua"/>
                              <w:sz w:val="44"/>
                              <w:szCs w:val="44"/>
                            </w:rPr>
                          </w:pPr>
                          <w:r w:rsidRPr="003B5E37">
                            <w:rPr>
                              <w:rFonts w:ascii="Book Antiqua" w:hAnsi="Book Antiqua"/>
                              <w:sz w:val="44"/>
                              <w:szCs w:val="44"/>
                            </w:rPr>
                            <w:t>MULVEY SCHOOL</w:t>
                          </w:r>
                        </w:p>
                        <w:p w14:paraId="2A1A6FBF" w14:textId="2CC1B48E" w:rsidR="00F22C4C" w:rsidRDefault="00F22C4C" w:rsidP="00F22C4C">
                          <w:pPr>
                            <w:pStyle w:val="Header"/>
                            <w:tabs>
                              <w:tab w:val="center" w:pos="4680"/>
                              <w:tab w:val="left" w:pos="7860"/>
                            </w:tabs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750 Wolseley Avenue, Winnipeg, Manitoba</w:t>
                          </w:r>
                          <w:r w:rsidR="00821AAC">
                            <w:rPr>
                              <w:rFonts w:ascii="Arial" w:hAnsi="Arial" w:cs="Arial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R3G 1C6 </w:t>
                          </w: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</w:p>
                        <w:p w14:paraId="37121E79" w14:textId="1F4ABC7E" w:rsidR="00F22C4C" w:rsidRDefault="00F22C4C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 xml:space="preserve">Phone (204) 786-3469 </w:t>
                          </w: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 xml:space="preserve"> </w:t>
                          </w: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>Fax  (204) 774-2894</w:t>
                          </w:r>
                        </w:p>
                        <w:p w14:paraId="27AAAFEC" w14:textId="565B5270" w:rsidR="00405E3B" w:rsidRDefault="00405E3B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>Website:</w:t>
                          </w:r>
                          <w:r w:rsidR="00CA3358">
                            <w:rPr>
                              <w:rFonts w:ascii="Arial" w:hAnsi="Arial" w:cs="Arial"/>
                              <w:lang w:val="fr-FR"/>
                            </w:rPr>
                            <w:t xml:space="preserve"> </w:t>
                          </w:r>
                          <w:hyperlink r:id="rId1" w:history="1">
                            <w:r w:rsidR="00CA3358" w:rsidRPr="00CA3358">
                              <w:rPr>
                                <w:rFonts w:ascii="Arial" w:hAnsi="Arial" w:cs="Arial"/>
                                <w:lang w:val="fr-FR"/>
                              </w:rPr>
                              <w:t>www.winnipegsd.ca/mulvey</w:t>
                            </w:r>
                          </w:hyperlink>
                        </w:p>
                        <w:p w14:paraId="1AE1C818" w14:textId="3A53B47C" w:rsidR="00CA3358" w:rsidRDefault="00CA3358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 xml:space="preserve">Instagram: </w:t>
                          </w:r>
                          <w:r w:rsidR="00014811">
                            <w:rPr>
                              <w:rFonts w:ascii="Arial" w:hAnsi="Arial" w:cs="Arial"/>
                              <w:lang w:val="fr-FR"/>
                            </w:rPr>
                            <w:t>@mulveyschool</w:t>
                          </w:r>
                        </w:p>
                        <w:p w14:paraId="27B70AF8" w14:textId="77777777" w:rsidR="00BA4338" w:rsidRDefault="00BA4338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</w:p>
                        <w:p w14:paraId="6A177040" w14:textId="77777777" w:rsidR="00BA4338" w:rsidRPr="004D5196" w:rsidRDefault="00BA4338" w:rsidP="00BA4338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>Peter Correia</w:t>
                          </w: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>, Principal</w:t>
                          </w:r>
                        </w:p>
                        <w:p w14:paraId="203A2A62" w14:textId="3F59FE30" w:rsidR="00BA4338" w:rsidRPr="00452718" w:rsidRDefault="00BA4338" w:rsidP="00BA4338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>Gaston Lopez Ficher, Vice-</w:t>
                          </w: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>Principal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E55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8.8pt;margin-top:-5.85pt;width:280pt;height:127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wYFgIAAB8EAAAOAAAAZHJzL2Uyb0RvYy54bWysU9tu2zAMfR+wfxD0vtjOkqwx4hRdugwD&#10;ugvQ7QNkWbaFyaImKbGzrx8lu2navhXzgyCa1CHPIbm5HjpFjsI6Cbqg2SylRGgOldRNQX/93L+7&#10;osR5piumQIuCnoSj19u3bza9ycUcWlCVsARBtMt7U9DWe5MnieOt6JibgREanTXYjnk0bZNUlvWI&#10;3qlknqarpAdbGQtcOId/b0cn3Ub8uhbcf69rJzxRBcXafDxtPMtwJtsNyxvLTCv5VAZ7RRUdkxqT&#10;nqFumWfkYOULqE5yCw5qP+PQJVDXkovIAdlk6TM29y0zInJBcZw5y+T+Hyz/drw3Pyzxw0cYsIGR&#10;hDN3wH87omHXMt2IG2uhbwWrMHEWJEt64/LpaZDa5S6AlP1XqLDJ7OAhAg217YIqyJMgOjbgdBZd&#10;DJ5w/Pl+uVylKbo4+rJVNl+jEXKw/OG5sc5/FtCRcCmoxa5GeHa8c34MfQgJ2RwoWe2lUtGwTblT&#10;lhwZTsA+fhP6kzClSV/Q9XK+HBV4AhGGUZxBymbU4FmiTnqcZCW7gl4hn5EEy4Nsn3QV58wzqcY7&#10;klN60jFIN4roh3LAwKBnCdUJFbUwTixuGF5asH8p6XFaC+r+HJgVlKgvGruyzhaLMN7RWCw/zNGw&#10;l57y0sM0R6iCekrG687HlQh6abjB7tUy6vpYyVQrTmHszLQxYcwv7Rj1uNfbfwAAAP//AwBQSwME&#10;FAAGAAgAAAAhABYFSGveAAAACAEAAA8AAABkcnMvZG93bnJldi54bWxMj8FOwzAQRO9I/IO1SNxa&#10;O6EECNlUCERvqCKgwtGJlyQiXkex2wa+HnOC4+ysZt4U69kO4kCT7x0jJEsFgrhxpucW4fXlcXEN&#10;wgfNRg+OCeGLPKzL05NC58Yd+ZkOVWhFDGGfa4QuhDGX0jcdWe2XbiSO3oebrA5RTq00kz7GcDvI&#10;VKlMWt1zbOj0SPcdNZ/V3iL4RmW77aravdVyQ983xjy8b54Qz8/mu1sQgebw9wy/+BEdyshUuz0b&#10;LwaEOCQgLJLkCkS0LzMVLzVCukovQJaF/D+g/AEAAP//AwBQSwECLQAUAAYACAAAACEAtoM4kv4A&#10;AADhAQAAEwAAAAAAAAAAAAAAAAAAAAAAW0NvbnRlbnRfVHlwZXNdLnhtbFBLAQItABQABgAIAAAA&#10;IQA4/SH/1gAAAJQBAAALAAAAAAAAAAAAAAAAAC8BAABfcmVscy8ucmVsc1BLAQItABQABgAIAAAA&#10;IQDrnawYFgIAAB8EAAAOAAAAAAAAAAAAAAAAAC4CAABkcnMvZTJvRG9jLnhtbFBLAQItABQABgAI&#10;AAAAIQAWBUhr3gAAAAgBAAAPAAAAAAAAAAAAAAAAAHAEAABkcnMvZG93bnJldi54bWxQSwUGAAAA&#10;AAQABADzAAAAewUAAAAA&#10;" strokecolor="white [3212]">
              <v:textbox>
                <w:txbxContent>
                  <w:p w14:paraId="29224450" w14:textId="2301629D" w:rsidR="001B7A2C" w:rsidRPr="003B5E37" w:rsidRDefault="001B7A2C" w:rsidP="001B7A2C">
                    <w:pPr>
                      <w:spacing w:before="0" w:after="0"/>
                      <w:rPr>
                        <w:rFonts w:ascii="Book Antiqua" w:hAnsi="Book Antiqua"/>
                        <w:sz w:val="44"/>
                        <w:szCs w:val="44"/>
                      </w:rPr>
                    </w:pPr>
                    <w:r w:rsidRPr="003B5E37">
                      <w:rPr>
                        <w:rFonts w:ascii="Book Antiqua" w:hAnsi="Book Antiqua"/>
                        <w:sz w:val="44"/>
                        <w:szCs w:val="44"/>
                      </w:rPr>
                      <w:t>MULVEY SCHOOL</w:t>
                    </w:r>
                  </w:p>
                  <w:p w14:paraId="2A1A6FBF" w14:textId="2CC1B48E" w:rsidR="00F22C4C" w:rsidRDefault="00F22C4C" w:rsidP="00F22C4C">
                    <w:pPr>
                      <w:pStyle w:val="Header"/>
                      <w:tabs>
                        <w:tab w:val="center" w:pos="4680"/>
                        <w:tab w:val="left" w:pos="7860"/>
                      </w:tabs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750 Wolseley Avenue, Winnipeg, Manitoba</w:t>
                    </w:r>
                    <w:r w:rsidR="00821AAC">
                      <w:rPr>
                        <w:rFonts w:ascii="Arial" w:hAnsi="Arial" w:cs="Arial"/>
                      </w:rPr>
                      <w:t>,</w:t>
                    </w:r>
                    <w:r>
                      <w:rPr>
                        <w:rFonts w:ascii="Arial" w:hAnsi="Arial" w:cs="Arial"/>
                      </w:rPr>
                      <w:t xml:space="preserve"> R3G 1C6 </w:t>
                    </w:r>
                    <w:r>
                      <w:rPr>
                        <w:rFonts w:ascii="Arial" w:hAnsi="Arial" w:cs="Arial"/>
                      </w:rPr>
                      <w:tab/>
                    </w:r>
                  </w:p>
                  <w:p w14:paraId="37121E79" w14:textId="1F4ABC7E" w:rsidR="00F22C4C" w:rsidRDefault="00F22C4C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 w:rsidRPr="004D5196">
                      <w:rPr>
                        <w:rFonts w:ascii="Arial" w:hAnsi="Arial" w:cs="Arial"/>
                        <w:lang w:val="fr-FR"/>
                      </w:rPr>
                      <w:t>Phone (204) 786-</w:t>
                    </w:r>
                    <w:proofErr w:type="gramStart"/>
                    <w:r w:rsidRPr="004D5196">
                      <w:rPr>
                        <w:rFonts w:ascii="Arial" w:hAnsi="Arial" w:cs="Arial"/>
                        <w:lang w:val="fr-FR"/>
                      </w:rPr>
                      <w:t xml:space="preserve">3469 </w:t>
                    </w:r>
                    <w:r>
                      <w:rPr>
                        <w:rFonts w:ascii="Arial" w:hAnsi="Arial" w:cs="Arial"/>
                        <w:lang w:val="fr-FR"/>
                      </w:rPr>
                      <w:t xml:space="preserve"> </w:t>
                    </w:r>
                    <w:r w:rsidRPr="004D5196">
                      <w:rPr>
                        <w:rFonts w:ascii="Arial" w:hAnsi="Arial" w:cs="Arial"/>
                        <w:lang w:val="fr-FR"/>
                      </w:rPr>
                      <w:t>Fax</w:t>
                    </w:r>
                    <w:proofErr w:type="gramEnd"/>
                    <w:r w:rsidRPr="004D5196">
                      <w:rPr>
                        <w:rFonts w:ascii="Arial" w:hAnsi="Arial" w:cs="Arial"/>
                        <w:lang w:val="fr-FR"/>
                      </w:rPr>
                      <w:t xml:space="preserve">  (204) 774-2894</w:t>
                    </w:r>
                  </w:p>
                  <w:p w14:paraId="27AAAFEC" w14:textId="565B5270" w:rsidR="00405E3B" w:rsidRDefault="00405E3B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 w:cs="Arial"/>
                        <w:lang w:val="fr-FR"/>
                      </w:rPr>
                      <w:t>Website</w:t>
                    </w:r>
                    <w:proofErr w:type="spellEnd"/>
                    <w:r>
                      <w:rPr>
                        <w:rFonts w:ascii="Arial" w:hAnsi="Arial" w:cs="Arial"/>
                        <w:lang w:val="fr-FR"/>
                      </w:rPr>
                      <w:t>:</w:t>
                    </w:r>
                    <w:proofErr w:type="gramEnd"/>
                    <w:r w:rsidR="00CA3358">
                      <w:rPr>
                        <w:rFonts w:ascii="Arial" w:hAnsi="Arial" w:cs="Arial"/>
                        <w:lang w:val="fr-FR"/>
                      </w:rPr>
                      <w:t xml:space="preserve"> </w:t>
                    </w:r>
                    <w:hyperlink r:id="rId2" w:history="1">
                      <w:r w:rsidR="00CA3358" w:rsidRPr="00CA3358">
                        <w:rPr>
                          <w:rFonts w:ascii="Arial" w:hAnsi="Arial" w:cs="Arial"/>
                          <w:lang w:val="fr-FR"/>
                        </w:rPr>
                        <w:t>www.winnipegsd.ca/mulvey</w:t>
                      </w:r>
                    </w:hyperlink>
                  </w:p>
                  <w:p w14:paraId="1AE1C818" w14:textId="3A53B47C" w:rsidR="00CA3358" w:rsidRDefault="00CA3358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lang w:val="fr-FR"/>
                      </w:rPr>
                      <w:t>Instagram:</w:t>
                    </w:r>
                    <w:proofErr w:type="gramEnd"/>
                    <w:r>
                      <w:rPr>
                        <w:rFonts w:ascii="Arial" w:hAnsi="Arial" w:cs="Arial"/>
                        <w:lang w:val="fr-FR"/>
                      </w:rPr>
                      <w:t xml:space="preserve"> </w:t>
                    </w:r>
                    <w:r w:rsidR="00014811">
                      <w:rPr>
                        <w:rFonts w:ascii="Arial" w:hAnsi="Arial" w:cs="Arial"/>
                        <w:lang w:val="fr-FR"/>
                      </w:rPr>
                      <w:t>@mulveyschool</w:t>
                    </w:r>
                  </w:p>
                  <w:p w14:paraId="27B70AF8" w14:textId="77777777" w:rsidR="00BA4338" w:rsidRDefault="00BA4338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</w:p>
                  <w:p w14:paraId="6A177040" w14:textId="77777777" w:rsidR="00BA4338" w:rsidRPr="004D5196" w:rsidRDefault="00BA4338" w:rsidP="00BA4338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>
                      <w:rPr>
                        <w:rFonts w:ascii="Arial" w:hAnsi="Arial" w:cs="Arial"/>
                        <w:lang w:val="fr-FR"/>
                      </w:rPr>
                      <w:t>Peter Correia</w:t>
                    </w:r>
                    <w:r w:rsidRPr="004D5196">
                      <w:rPr>
                        <w:rFonts w:ascii="Arial" w:hAnsi="Arial" w:cs="Arial"/>
                        <w:lang w:val="fr-FR"/>
                      </w:rPr>
                      <w:t>, Principal</w:t>
                    </w:r>
                  </w:p>
                  <w:p w14:paraId="203A2A62" w14:textId="3F59FE30" w:rsidR="00BA4338" w:rsidRPr="00452718" w:rsidRDefault="00BA4338" w:rsidP="00BA4338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>
                      <w:rPr>
                        <w:rFonts w:ascii="Arial" w:hAnsi="Arial" w:cs="Arial"/>
                        <w:lang w:val="fr-FR"/>
                      </w:rPr>
                      <w:t>Gaston Lopez Ficher, Vice-</w:t>
                    </w:r>
                    <w:r w:rsidRPr="004D5196">
                      <w:rPr>
                        <w:rFonts w:ascii="Arial" w:hAnsi="Arial" w:cs="Arial"/>
                        <w:lang w:val="fr-FR"/>
                      </w:rPr>
                      <w:t>Principal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B94EDA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451667D" wp14:editId="42B5DB69">
              <wp:simplePos x="0" y="0"/>
              <wp:positionH relativeFrom="page">
                <wp:align>right</wp:align>
              </wp:positionH>
              <wp:positionV relativeFrom="page">
                <wp:posOffset>-1543050</wp:posOffset>
              </wp:positionV>
              <wp:extent cx="8154669" cy="12095480"/>
              <wp:effectExtent l="0" t="0" r="0" b="127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4669" cy="12095480"/>
                        <a:chOff x="22499" y="69850"/>
                        <a:chExt cx="8154675" cy="1209580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22499" y="69850"/>
                          <a:ext cx="3841753" cy="35129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1980" y="443132"/>
                          <a:ext cx="3231536" cy="288435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438857" y="1527215"/>
                          <a:ext cx="5738317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182278755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9132449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0F8A8" id="Group 3" o:spid="_x0000_s1026" alt="&quot;&quot;" style="position:absolute;margin-left:590.9pt;margin-top:-121.5pt;width:642.1pt;height:952.4pt;z-index:-251658240;mso-position-horizontal:right;mso-position-horizontal-relative:page;mso-position-vertical-relative:page" coordorigin="224,698" coordsize="81546,12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w77qMHAKy4KwAOAAAAZHJzL2Uyb0RvYy54bWyknV0PXclxXd8D5D8QfAwQzT3n3K8zkOQX&#10;x8pDkBiwA9iPDIfzAcyQBElp5H+fVZfSzN7XMc6iIhmSRzObdbtP9+7qql3Vv/27P//044s/vfnw&#10;8Yd3b3/3cvnN6eWLN29fv/vmh7ff/e7l//7nf/iv95cvPn569fabVz++e/vmdy//7c3Hl3/3+//8&#10;n3778/uv36zvvn/34zdvPrzgD3n78euf3//u5fefPr3/+quvPr7+/s1Prz7+5t37N2/5m9+++/DT&#10;q0/85Yfvvvrmw6uf+dN/+vGr9XS6fvXzuw/fvP/w7vWbjx/5X//+8998+fvHn//tt29ef/pf3377&#10;8c2nFz/+7iW/7dPjPz88/vP/zH9+9fvfvvr6uw+v3n//w+u//IxXf8Ov+OnVD28x+ssf9fevPr16&#10;8ccPP/y7P+qnH15/ePfx3beffvP63U9fvfv22x9ev3mMgdEsp6fR/OHDuz++f4zlu69//u79L9PE&#10;1D7N09/8x77+n3/6w4f3//T+Hz8wEz+//465ePzVjOXP3374af6bX/niz48p+7dfpuzNnz+9eM3/&#10;eF8u5+t1f/niNX9vWU/75Xz/y6y+/p6pH+C6nnf+Cf6B636//PJ3/1v+EbdL/BH30+Mf+uqvP+Gr&#10;+mE/v2epfPx1Nj7+/83GP33/6v2bxyR//JrZ+McPL374hqG8fPH21U8s2H/48ObNLL+vXzz+wRfL&#10;46fNb+Af/mXePn79kSn866S9+PCOhbacGAf/evni2x9/eP/f58+M2fx/TspfZ3W7n5fbZfs8Jdtl&#10;Wfd9m6X6y4y8+vr1Hz9++sObd48P9OpP/+Pjp88r+Rv+v7Hy3Td/+f2v3719+/GHT2/+ZX7HTz+y&#10;uP/LVy+W87Zv9+3Fzy/W6/l2Wfa/7INn0L8maL3s9/N6efE9oIW/OP8HoH9h7sLSemNhH1tK0Ho9&#10;XU7327Gl9ckSQzm2lKCxdD6JMfEtfh3T5byuVzF7CVov2+m2r8djOpel07pe7sdjStDKiLZFzB5b&#10;7tcxnRnTRXynBGHptm/C0rUssfZ2MXsJ0mO6laX7sp2EpQTxna6XkxgTB9uvs2dXRIL0ioA7f7V0&#10;PV+39Xy8IhK0XtbTfV2O1x7kVqa2+10siUJha7ksxlbu+OV6viyb+FRLosbWehXfask9f9/3+0nw&#10;RIHYGyyLTUxhbvr9vC7w2CHNLglaL8vtfDGjyl2/X0/r/SJMJQhT9/NpF6PKbb9A6Dem/XhYiWIL&#10;w0qCapfc+Mtp266rsZUoTUxLbn1sXU5M/PG4EoUtTuuzmMPc/MvpfFp3870S5ecwt/9yYm3sZlyJ&#10;mnHd99PxuNYiDZye7SRIo1DrZVhXHI5rbv9lWfbbIkijUOvlut6XuxhXksaCb7vhKByujTVRY4tj&#10;VdhKAliWKx/M2EoUtvDPjK1kgAV+2rdVjCtR6+XG9zK2kgHmegDdCFuJwtblcjXrMBkAB/V85Rg/&#10;/l6JwtbtfDXjSgZYtoVfaGwlCltXPHuxNpIBsMVJbtZ8orytZIAFR2NR3ytR2ILnxf7aije27cZN&#10;5Ph7FYo1D0eJOdyKN7hRnc7Cqy7U2LpeBM9vyQDLduUEM+NK1Oe9bGwlA2BrvStbidJrY0sGWOaK&#10;ehZrvlDeVjLAsrErjSO6JYp7E1Mv3KgtGQBb2/UmOKpQ3Ibnsn+8l7dkAL7Xshr3sFDYgjcER23J&#10;ADjXXN7N90qUt5UMwKULx8HMYaImonAlUnAYXjgXb6xnQgXi/CoUtghLiDk8F2/gboxjfnimFIp1&#10;CEcZW8kAC0cKt2thK1HY4nwwc5gMgB+1Xdkpx+NKlN7L5+KN03m/r2JtFAo+xLkRe/mcDLAQfFvx&#10;YI/HlSh8UQI15nsVb2DrbmJC50SNre0m7l/n5A2c3hsEcDysBOEPLax5sb2SAPbzZTc3h3OCuJY/&#10;/LzjnZz7fycGYIj3nKCJbOB9HY+KsPOvkY37nVGJdVEgIgD73Zwnl+QMG2wokA42XHLzLzi8Z5yh&#10;w3VRqPXMMQmBHn6sCUf/GoY6szC2XdhKFLbuE5A7tlWUsZ1ZUMLlvSSKnANHnlkZufk5/u9ncx26&#10;JApbHAzCXbvk5seFup3MlbJQ2OJgEJRxyd2/nFkcXKKO10ai5nvd1drI7b+cL1yjhHt9SdSsw924&#10;8pfc/5ySp53L/PG4ErWebysxgON1eE3WWC6nhQk5tlUobHHgiXV4TdoghMpdXnyvQjGHBCnE2rgW&#10;bxC8vpskQ6EY1+Vm9tc1GWDhbrgRODj8XoXC1ulkrpTXZICFC/a2Ct4oFCFRvCGxl6/JAAs3w9tN&#10;uFCFGo6CEcU6TN64cVM23vU1QeMm38xWviYB3M/Xye8cf60EaTa85v63Z3KB9Jk8GepfDq8d1iA/&#10;djyqBH32NMS6uCVn4D+diMkdmirQw3/icD08Jm9JGfuNoLw4/Qv08AqvxlQyBhfQk7mb3BL0CMhx&#10;tB6PKglj57pgwni3BGGKEJT5VskXXNLmXn38rRLEt8KUGVXSxZ2wlVoWCYKZ1utuRpUbn1v/ZF2O&#10;R5Ug9hW2jKnc+PcTbGFWYIK0j3FLtrjdSBgaUwmaI2vu1McrMDf+7cJMiJP4lqCVLC33mWNTiGV+&#10;JSbL7AXSzH5PtuAsWK7ClynQemYBmjvkPTf+Hf/dHPkFYlScwuK6es+Nf19vOKzHi71AmMJ7N6Zy&#10;49+ISKzGVIKYQDQggi3uufH1t0qQ/1a58SdWZdQ69wStxJ3R4onFnhv/etkuJqh7T9C6cQc3wZl7&#10;bvwr38owe4HIfRAVE477PTf+lVVrQvAFYlQ39DfHE7gnW1zxpA2zF2hF9oX7I0wlW9hlsSdIL4s9&#10;2eJ24icK56xAK9mj20W4Mcjogm4xtV+P2aJAmJpLlpjA3PgEm/lcwlSC1u287Gh9Ds+rPTc+pnaT&#10;jCwQpgiVmhVYG/+0gxNRoL1QK0fqZoZVO5+cwm5uxHuhsHUxhLsnXxBTXCedc+g0NWpOfBN8HzHs&#10;L5cRcgqT7Re2EsX8XVH8HC8NYuBljLS9iec2bN24WxgnF2VQWSMkaeKsDWP/P+Qqh8t+OSVxLHcC&#10;QWzMw4/WMKwRnxErH3VQju1+Pa/mYtKw9Xw6LybJRYK6rBGUNP5uwzjCrhMRFjOZDLLcyRTwucVM&#10;JgyP435XAq9T0gFagQUWMdYStp5RuZoUHlq1nEkG5rRrBcMaYxNXB0TfZY2kprkSNUw7v8spSYF7&#10;6BUBvpnJhGFtn5jc8SopoSfXB6JrZpUUjEsYlwjDXCX1ZCGfJ7N5vCYLxu2SuJfZAaX2XK4nhDbC&#10;C0EWFp/7c+RLzWRxycioTfCQyGRaQ8VyczNZXMIHuCmeXBKmAx1kruNHohEhu2TWZMGwhnhDrZIk&#10;BeoazgikzSpJGEpsVon6bsUlePok3I21hI21uRCL/VZcMgH3q9EtLwljJglrqZlMUuC7EdJW+y1h&#10;fpWU/vMRkDUXdySEsbiIiMkdUApQdjehNHF3Xwrmd3dpQGGum8o2LwXzzLUmKcDKt9PZrMmCeVZe&#10;kxQ4cRia2d0F8yfOWlwy+Rw3toT503RNUiCAfLqa+zWR0lyT5+sNB0rs7jVJAWtItNRMJow4IxE5&#10;wyVrksIy0lOjgGSb1NigZSPDoWAtYAvZ4LPiyYLhcxEsM2MrTSjWyFkZnizYWLsaKQ6OQY3tTtLA&#10;8GTBsIZC2fiTrSa9k2hUM1kwPHPuOMpaccmdw9tomli5MSXcOohmqe9WXEJS5GRS+dwWyhq1guS9&#10;jk/TUodyW7yosD5BtrS27dyE1diSFBauphcTUCDkWNa4iZnINLKVgC1EZdjhwi8pGLf888QuxUwm&#10;KSwUOZHUN9YSRnTwfle1W1txCQsZiaOxljDiJZT2mLG1TvSEhMhEjpHJxwfgF5JTUNaSS5DoKI3O&#10;0vrS9bq6DXDOuwoJqqtaI4Wi7vWCQyPWyDkpAad8pybw+PJWqDEGlxtjxQinKfAzF9PWmLL+CcYZ&#10;a8UIWFOFCyyJXCKz21TYqQWj3loRCdZU6hi3P38kYcD9LuK7TzCs7erK0bJRwoCE/swqKSLxM1mM&#10;MAVdzlrBqOfalZvQ4tGFKboYSm4YW4BAo1iTrR8lUKC0IMjM8nOvpE/VDmgF6cJhoyi5YRTG4ZeY&#10;sSWVbARrTX5oKb3qaCAQgxtjSSWEnOh1IFZkS0+xRm7TGEtKIBCNAMAYSxQFxhvutjFWjEDdn9Lh&#10;L60+xbUjV2msNZEQPFW3m1Ktfv5qyloxAmNb1K20FajLVEKaSElJUPmRC4Vh5rsVkSw7kSrjI7Sc&#10;lHXt4tcNQ+3BxVR8txaU0t1FSUOXhmGN/zPW0iXxM9lK1CnLMf0ulhaV6lXyDDutKqLcslK9355g&#10;dr+VsJSzZrub06ZQNG7YiBaaz5ZUgvB1JuTYuWtBKjE/l3crRSrG8FuNseYfAq6mqQfhszgQt+2M&#10;QtcYSxTluYtztkqVulGTZlTY/NnxE1f8CjJT4puVxJSq1DM0fvzNCoWxfVvMWVMiU/zqEWcIY+WN&#10;jAZekUjJTJHSIIsxxp6oZyoJzDSmM0JujzubMZYoxFLn090ca7dyRvjSKiJfqOk/cDJiYr5RrKsz&#10;0RGK08U3S9S6ktpQVHwrBtmZRvXNEjXXwylOO45X3JILzlM/r75ZonCNmRK1QJILSBvPLU9MY6KY&#10;xhtpNDOy5AJqfJT6ET8nvvQYczfRkp2yGPm3GFmhmMZ1nKXjb1bCU/3NCuW/WUlPUUxQEWdGVgyi&#10;V2OJT4nmupR9oUbvRqrTTGMyCHua0IgZWaKInRHPMku/VKuXG21MjFtcKIwROzAXtZKgXjiolfKh&#10;UBgjBqmmMbngwjVZhfyfpKv6myUXUI5EyN98s0QhzCDeqaYxueDMN7sYh6flq+vOHchMY0lRWcD8&#10;RjGyQnGcUYVrWL/EqFRM4d4aY+WD6MOz5Ki0WkBaaow1g5yoClEjS2+COPpNpYRaxkpKAqmtYBD6&#10;PP6qVmQJU5BjRpYoYhQ4PMpYehN0CeT6aYwlCu+KTLqaxvQm6GYy/d2OT+onLeskbg03liwV7Ro/&#10;0xhL3qFlKHVXahqTC1CWk8k2xhKFMUTzahqLQfQ0Jmrl6q+mkTKDXI1TXiemsVF6gbCQ0tjtgrXj&#10;aWyUXvpriVlZ+NR5G2PFIAvcaM4zQt85MnnNbZS+5nLbCWMIOKg2VvOYsGVSOoYc11ORAdZUvKBh&#10;Y00V9JN5q7GtE9Uzn61gdAFQHjiC47ZmZzJhBCsfJfOHLjg9Q9MaF2vlFjeMPDtBbUGQ9IYra3dk&#10;+2oDJIxyianpOD7V1takbtxKjLCoYWS+6UAo/J61Nan409Oz5PCoaZjfAa1JRcdK42ZjrajkxFzu&#10;aiaTSkiOnW+bslYwNBw3UxtMBCpXCSUriJDN2AqG/E/lufAY2xq6eGWtYLO5uU8e77dqfMpM0otE&#10;rZLmEiRapksNJ26OjZAlFbVmJguGUw1zmrE1lyAZMcIiTs/4kewAvojwf2DhgE0wZRqZiv2WMHb2&#10;Rv5bjK01qY8+a8KRxA2JH8luY22bmWxNKgVs04jzeGwFYz7YOcpakQKnFP3xjLWEceLgLAhXkj89&#10;pgQtMXpuZS1h3DUe1/Pj/daaVMK/sJAZW3LJwpVNBSE5zXJsZ1KU6sQpGKvEpbGJjZY1muua9GvD&#10;8GUoJVQ7oEgB8R8BKjOTCVt2OoCZiz35/xrb5U5nTmMtYTM2esqY3Z2kMJciFUKDvuNHosi7E7IT&#10;1p40qaxk0xNtLRirhDcNzHd70qTStFFdpwq2zLZRPNmaVEBsVPHdCsZ+u0wZ6PHubk2q5pKCeS55&#10;0qRSZGm0RQQgc5VQCYr/asbWXLJR4G6Yq6SsVFNdVe9cjur4kdzfro5LCoY10gXquyUpTKUALf7M&#10;KkkYgiRSIWq/JSlMFQQiTGMtYdAWZZ1Cp8jVpGaShI3yJws2ChzIS6ySJ03qnMJmvxWMs3snFGGs&#10;ZbAEN2HKmsVMlpaV3Y1S3aySVqWONRNKRggfHwBrJF/MfmtZKvllVbHNVklrRNMQr5mZTFKYVI/K&#10;MVNSUNaIVpkCOnZYwEa5zGI23y1heOb4ympNFpfwAoIqEGdX5o88IUsyhY/s54ShlFNPLjzDpoOS&#10;+m5JCviuV+bSzGTD0Le4mSwuWXiZyWQBKGKrKaGkyiSacTsLdqbQXISUn2EUAlGZc3x2tyyVGohp&#10;lH98x3mC4ZiYHCn3jBobNU+mBc4TjGuw6jZO9WdaO13pC2JWScNw8OhQYWYySYHfCMGa+OSTnpUT&#10;QHl43RUVffVcH8R3Sy7hDkJZuzlNW5l6Yt9A5sJacQnVE5CQmcniEroOT65OWCvYSrme8l5LmcrV&#10;aDpgGmvFJY+8rGHlErQu+7y4oWayuMQWvaCuiB2Atc09GFMwDqrrVLEfc0kpU7ka3VXhI4swfiSH&#10;8EYxqLGWXII1nhQS+nEWYVvja6uxJZeQ0R1hglglLWjdON+MjIo2ePEjcZ4oDjQ7oGBcHWiSY9Zk&#10;SVNxQ2kcbbzXgnF14WUG472WNpXLyq4KVtnOMSW49wSkjadQktZppEHazny34hLecEQQaNZkksJC&#10;SGeOjmPmKiksHtgUvhhrSQpElSlHV9YShi/r2q3Q0T4+ADPJGWx2QMGwRr8Ps0pK1opTSHLR7ICC&#10;cSughFRZS1J4XPuMSJIURUwJNx4Czea7VQdVJIK0ADLfrWC4JbRuUmNrLqH4XZ2mLW199LIzO6Ck&#10;rSjx8fDV2MovoQkW3WjFDihtKzx5HS3n8X4r2ORHXK6jxK0E9olHGy4pGKxMzbDxuaoLKycObG48&#10;hYIR9drvRlpCs8xYynOauhtVwbBGMMh4eKVUJWTLfdF8t4LhKfCWnTm7S6rqfa6CQUCPF06OvaBS&#10;uHJdv7o7TsGIMtPOymQyS6yK94o/aXiyYBw3vOBgdvc9uQSPi82tvlvBrL6btFmsybn1TSr5eHc3&#10;jAeIiEUILmm96kRslSyoYdAdOGOtHAxoi+PbjK1g8yaraW1Bt7icSSTG6jWMZxgtEkyPzLUlqziU&#10;Q6/iuyUFEdSh+Nd4eE+aVd49V+dbw9CycBUW362krhPDI0ImxlYwtimkYPZbaV19xLBgc6V10ZmW&#10;rW50/1W7u2DQK2151diKFKASgk9mJhOGcmCSW+a7FZcQV56eMMdrslq3clBRQWCiaq1cnRIwFZ0p&#10;GIcwY1M7oEiBUntuEGZsCRvdBl/AzGRxCVpS1baDZENQ0Fz7SK4Ya0UK9PqATMzYEjbXB9WakOhI&#10;/EguYjzKLVZJw6YvGLmV47FtJXqdR94mKX+4JhuGDnXniR1jrS4rPB2qitK3EstypaXeWNxxCCHk&#10;THprCfsCa0kKhOd5I1bEXreSy1KSu60mZo5vVmO7D9B8t4RhDdmx8JWJhrU13Em1ShKGtfv0cjj0&#10;XtknZQ3Nk4lgNIycEZ1m1ZpMUiBaSVxH7G4evYwfibW5C5uxJSmMtYt5Vw3Ob2tylbTuFWEoy1Ks&#10;koIxNqJq5ru17hVSUP2NtoKxSm7qHkAbjJgSmAvZn9lvBZs82snoFGh51dZojCRqnBs21mbjHO+A&#10;1r0SoMfJM98tKehhzTTvIPLQYxvHxFhLGNZ4K8TsgNa98hgHNf7GWnEJ3uQc+WImm0sI6hglKirq&#10;mBJyu+h71NiSFGh4A0+qsSWM/oKb0hhSmx8/ctrr8LyYmcmEsd94PklEMIg9lDVUSOq7FcxzSQlY&#10;Sb6inzRjK5g/u7sXKz3P3KPQBRunRLW4IIxcM0nlpomZN4yfyKlsdkDrXonF4QiJVVIwulAQjDDM&#10;VQJW5AdcVpS14hI6s5EjE7v7SfcKA7GUj73XglEYSXxS7YAkBQ4O9psaW8LwzCmREbdF6qZ6lbAD&#10;DCsXjFVCWMfcA0rAyjHFKlHWikuuBLpMpJf0ao2NZ5vVKimYv3WUgBWHi7EZLimY9/BKwAorczCa&#10;VVIwWJnePGaVlIB1HpjmYWqxAwrGiUM9ltlvJWDF56K7g7LWfgkV7ia3yBTUKuFyatp4N4yZ3FWN&#10;2FYCVr7blbi5mcnyS9DuEesSzNW9WBG9zlsyx8xVMDQRSBrVKmkumUlRazJhMNdDUnrsc5WAFS7Z&#10;lBKVWF98bk6ceWBQzGQJWGFlvpsZW8GmqRvBV2OthCJ0r6D4QXy31r3Oe4bqbloCVmJBnAFmlRRM&#10;K79JCcYH0FrshtFCkaux8UtKwEpSnkoLc+IUjCsfp7D6bsUl1MjjrJnvljCSu64agRxkzqSt2mrY&#10;RHpppWXWZDoYpJLpGKzWZMJgLcKT6rslKZCSxKBakwXj6fopmTjmkhawrsSCTB0Vca38ACc2t5rJ&#10;1r3OyzWmGoHnRNIaHhcHqhhbC1jxnVQTAC6+ZY0Mmak1wp9I2Ljmpj7gCcY1X6mjtycBK96siik0&#10;jIlUffy4wtbYaGNvdApPMMjExcxb94rexkVDGzYdIpXP1bpXpDojqDv2FBpmG4KSlMqZJAGKPNRY&#10;Kxg6KdXhgLa5ZQ0ZprrjNGwl22cU+6heyhpiTdPS7AmG4Gqm5Ji5WsDKElGdvyDT/JFYm7ZawlqT&#10;AmoWxcqte8XrJWthrBWXsE1dLKh1r8iQVPdAtFE5JVxN5/nZ4x3QsKm3VjGFFrAib8CjMdaKgviR&#10;u4qXtICVHhBTNifGln4J7jWsrL5b+SXEL9SjT4T66gPQc8Co2unEkjAWF5F9M7aCLVxVVKS3Baz8&#10;RNp3GGtPFMR3M35Jt2VFTqQaXm8N4z25acNwvLtbwEo+dBqOH6+Shp2IYUMKwlpxyTyOqmJBrXtF&#10;AKDU0TRjyVXColGPdTWMq/pNPS9Ccimtze1B7beCEZ3EmprJIgUiQYjczHdLmK5bRAtdY0OFp3ZA&#10;wbgH08HHeK8tYKW5OYvSjC25BOKiNZphrhawct7fTR8MKkVjSrgJ84qo2m9FCjhcUKUZW8Jg5Hn5&#10;z+y38ktoAbmrGF7pXolgcHib79YCVvoucQqIsRWMyBPPKZkd0AJWnRErGBFsHHMzky1gvXBbVydO&#10;wQiOcU4pa8UlOpNZuldyi2T71HdLUiD2ytYxGeiSy+ID8R6xiaq1gJVkgMsJFwxrpKjM7m4Bq1Yh&#10;FYyr6fWuTtNu1ErzBh4aNDuguIQeALRsEru7da8X+iGfRY0Yqdxkrvlubnc3l4w1NbaEPVaJstYC&#10;1sdMmvOtYIQ0mUmhM99KwIorQ/sMw1wFw51k/s1+KwEr1viVxp8sGGOj+MdwSQlYCQXxhJxZJQWb&#10;/kk8fCPWZHV5xZrUBRWMVcIrg2YHlIAVZZzUBRWM9P+NvWPGlg7GF1hL2KjTKZEx1pIUvmCVJOwL&#10;ZjJJAWtSq9a618eaVGNLUpj9puoWOc6SubYp/hG1RrgTASOmQ/5TRJ4axvONtKMSY0MyX9ZQuJmm&#10;uQ3j+UaKlMQO4JrR1tCXCOZqGMzFaSp2Nz5uW+NOJZirYfM22xXn6fC2CHu3NVwTwVwNwxoZUDWT&#10;dcfBv0ZXfXx20yArfiQzSaZcsDKNlAMGZrubmHnD9BnAvmxrLt/dMLygk4oF0aK7rNGGxJw4DRtr&#10;PONnVkmSAjPJiaPWZMImr6WebaFfydPYVMy8YawSnoMTvjJtYduaZK6CeeYqAevEjzjjxA4oGCn5&#10;+7w+d7y7W/dKoJ1ntYy1pCCsUWykZrK4hDfMVAyPZu7xAYaV1YNM59a9+rE9cckNtaiZyeKSK4/v&#10;Gu/1XHLZhWereV7eWCsuQW5Ajb35bgmj/JbmsuY0rcatdKRldZnzrWDzABR9mc3YkhSwBgWpsSWM&#10;nAWpTfPdSsBKhgr5pGGugvFgHhEMZa24xHp4ZGVzB1B5cjadqknSBWxiCqqrVMPQBZHMFzcq9Mll&#10;jWic0Ss3jMgTh7eaySQFOJLoq1klT7rXcRXU2JIU9I2KgoCYEuJcSEOVteYSGhebijQCJG2Nji7G&#10;C1qTFKZfk7SWMMaGNbO7S8CKDJg7jvpu6c54LmndK92hRlR9mFlhLeVM0j2GAlfBXCVghbmoUTJc&#10;UrBh8ptakyVgxRqRD3N2Fwyfi3iJGltxiT5xWveKohqvy8xkcQltKSYcffzdWveK2oEyImOtuESf&#10;3SWXpecJiTs1k0kK3sMruaz38Er3yo9k75iJTCqZ5lAmynVu+Sp6NyMKahS2ptTx2HPdihCwpS7B&#10;hcKWUvPSmynpgPpU5ZAUisDdNH8+HteTcJWWgmZTFwrlEbxqbJVbMTVXhopL7EqPJvU6PDr5nENK&#10;U00hcqPGo3DjSvZ4vDwqUil47PEL70SRTTzy3IJVZtA02WgUttw6rO6uJLLk90q+mTk0Ohm6aMVs&#10;UEQj12GibtR9KJ+gOrvSh8jtr0LdqBd0a6N4g+IBkxziTI7ZwNa0jRd7uXmDBJZah4nClrs1tUiV&#10;QikVXi3UNAcwylayVTEbtHWYrg7Hh3OhMKWUAcQ/0tYVW8YRKBQsr16soOo0bSFyNM9uN2pGpdZG&#10;aVrpB3c28gqC3/ELscU9V6zDkqbqvVwoP4fJAEgd1LOhaPdiXH5t5BUEqQkqLbMOE0XzgRuineO9&#10;3KJUIicmXUgOLcc17pfxAVrJCgUYIStl/GULv8qMqwWptCpVV5ZCcdGZsrTjOWw56jRyM5exQlEf&#10;MM//CFvFG0QV1P4qCav2bUqKSlEmgiKxDgs18Qt1Lpd+le0/Suxj7i3U9OU3OmBEX7GieGd71B7C&#10;VqKo6JiXpcX3SgZYuAW7tVGoSZiqsHdJVxcyn0aXzhUjpwNmuxuNFC1+CkbfGrXqGzV3MDWNSQIT&#10;ylFudulWFzRE0wLp+JuVABW3TUW8C8R7yCxFs59LfspsKPemQPO4mXquHPlhfDHerVUuR4EWGsOq&#10;dz04stIW/rLZzgWiZR7dG9T3Su9hhDJmIVaX1oVKExfDLNkpEjgVCigQNV2kqM2iL60qpRg308SR&#10;7EfMPIse0am5NLfmFHGH6dDKbbeM8WgniW2xw4oFprexuUFUg1YedyAVJVrKUe2avxEuVS5Oo2il&#10;P+1Bj0fWglN6AqkAX6MQbU2eWRirCwseBEm244OsVKroXKhUMLaSPLh38Hi7sZWoEWyphd9aU7ro&#10;K6YqFI+90L3UjCvJg91CaagZV6Fw0Z331kJTsmsq4dgobsBKLkdAJNc9RxInrVgdhWJDo2ky0/hE&#10;BOrBR1IC+RNPox9Uxoo+Tgs+nBlZobQ3UD1Z6Yw0FVJiGot0TtbPaY2ppfwnlPXgWmI6GRMzskZp&#10;37QVpnZPF0o73a0vvSAHMFxVKH2ZaHXptNxStpI/9CWptaV3BATqg+XFRV/+qqPqyrjc4kj20Jfa&#10;PWlgtUGIQvFCkQtClKqUJjcX86oF/aeCqAhcQKaCFEtT+rCl1kZSh7VFC534hYgGRrhxSFONovaQ&#10;XlTH47q0DFXbSm9lbBmZGj0JYlzcnrlZmXElCpkmFflmXHlpOV/56uKVAhrfxS/EFlc/YysZAFvT&#10;zk58r0SRdh4v7NBPJEcXv5CgJLNobCWKdNiktoStZAACuwQhjK1EbbxqbUor6LJQ46IXj1obiUJe&#10;QD7HjCsZAEEbPVzMuArF60CGN1CLxrhw69Vr9Y2aV0L5hcffq0SnuPXU44lxFerM2lBzWNrRkTGY&#10;/mnUEMVs8FdnU3hGfilQ1F2O+OR4fxVqxD/mbkSvqLBFkbPSSDaKYMxUtYvvVQwwkjnD86U15WNR&#10;LWhsNQPQ2cqs+RKoIr3Fyze2kgFGLMRXFt+rUPPOiLKVDKA5qrqrao4qtajm+UJpnq/WqlxJN6Oe&#10;Jeubq3capgmpLt0sAkXLWN51E9+rULSCnd4Kx2u+dKJnbr+mUxQeRvxCrvUnutoKW8kb0x/B6NTJ&#10;0ZetDXGpsZW8QUmtSlJR1Z22ePXPiBFQ9weK97HHWz7eX4WijGH6R4s5TN44T5M6kcCkIiB+IQ0O&#10;lPCBrh6BotKJ9WvGlShynqptJcrrsKXP5ULxC1XL9UsJSrHF5Jtxtb/B9zK+aOlCN/TU5t3cS6Ee&#10;RS5CJsi7UzmHSMXVOizUvO5uSqbpP562SPSZzreNwn9lX4o1X4pQKvGp6BPfq1C8ar2d1Rw2A1AU&#10;YO4ppSLFFhpNM67kjY24jUnzoYOLmSe6T9GtsVUMQBNgUsfHHFUKUuQB6qFQpix+4RQpKt+mUHov&#10;l4CU+khSdmZcxTbDUeauV1JQ3pihpZCxlbyhubekoCPMcN+r/A3OFGbj+EwpKSh+1MkI3HCp8yvP&#10;WWnmsKSg7BSVKSV8mramQYkaV3oOFPzt6l5ZslP8KJrJmTlM3sA/pLGJWBslIJ0npRVHtYCUjssT&#10;WjrezA2be7aaxCQOZHE39ZIZV934YghcVLN4DsdE0QRi+maKkRVsntM1lFhqUDSJOFNqGpM7CFaq&#10;UieWQ47Mf7OC6W+WNEAjIPrvGqaqHqlc6k39NdG/HNhtlr6xVTC+mHJ+Sw9K8ybeiFS2kj1ITvEb&#10;xY4uQaifxILpSUz2IOc2vCjWfalPoQEVeShB6IgYVCEosrH4zkQenK1igRPDMq2lKMVPWzSyMtu5&#10;BKEkE0msqMWR3HEfQbNZG8UBPEurHhBA5hDjmi70alxJAbSLu5r+Blyt09Tjea5jR6D0oDtBaZUQ&#10;KBRaGhoTiSksPeiOokCRb6FmK6vgaOlB7/NiqDmcC0Ue3AVHWw9KFZppK04j0vhc1GlQimzmMGlj&#10;wuZGzUzONm3NKyLGDyg9KN2/8BIFQxWK3B6NEs24cv9fkQkahTFiihgXFwGmw9jK/X/l0qwct26A&#10;uq0qQUpT3PiFlJbeVEClUBQfq25Vl9KQ0skDYb35XkkbNBIfYcsxb5QYdN6PUv5ooZhC9aIWJXEx&#10;h6RHbioAVigolIc+xbhKDEovdqUwpttN/EJa7ah+zbStCdQFJZJKqhSKRv+qKyLZobT1+b3mYy+7&#10;UARvhwGO10aJQbnIjQxJ2Epvg6NB9YUmEZXjIthuBCONWkmQmqowWhKGLSI3FBqacSWKHgQT2hdz&#10;WLxxRT+qbCWKOzOMaGwlA1A8pR6/xP2J2aD9NEessZX3FLQpOKNmDhOFTodab2GrdKC3O28kmHVY&#10;KFxlXuAwtpIB6GHiEtolHkUbOO08j9dGtSqd90gUzxdqIXijkiotAyUJrhKJheJyQyGvGVcyAN2C&#10;eHhArI1ubjr3XsNRpQKl3TePxRtbyTa4oi7R8SQdxUlRUcSCXfnIZi+3BnQCPqa/Co8gxGY+U+ki&#10;KrUuT+1Jd2JZZjMXjGNPBbNbN0qeap5sPT5UCkb/TrWXWwA6aTpTA4G+IeYQl0D52K3/5MExOhmJ&#10;cRWMOKe6wpb8EwGSXBsFs2uj5J880zcpNzOudFMgG1MlQJA3Jn6e4FSi4oZRMWg6nNBNumzdLjhg&#10;ZlwJ4wk7FWAu0SiyfVTgZn8VbLqWG+4t+ecXfK/iDfu90nPAHSJwY1RtpRqFRFX8sESjo9qfJ96O&#10;eaNgZ0JEwt+AXnJtnKZjg7DVMHjDnMvXEo1yEt0oLTgeV8MI0Zs7ERfkGtdyVY5vw1A8m/OL7xO2&#10;iLPzE82wEiVDy9dqWjoPDZocWKM+d8c7dm0oeoxh3eZZDPW1EmVdUXr0pi1c0VVNYaIItKvrMqdw&#10;2uJaaVi+UaRhJr906PZeq1npleduTNahUVRAcrsxtvLCQTEjQguzDBPFm4Q4N8JWqT/pwz0PDxwy&#10;FEVcMfM0mzvdzLhK/UnL9QsKWmErLzcU4alGZxyM8QunaSiHnrCVKF7COpkW3LhNaYsUouly1qiN&#10;Ju2myQPvk7UtbsxmXImisfK0Xjle86X+RHfrWL5QrHgaLRtbyQAEHcepFN8rUby7qkIO11J/8v7O&#10;lPAKW8k2dIad+m4xh+lurCgX3fdKFOc/IgljKxmAWtBR3YlxJYpHNui/JGyV+hO3l2JyYatQN2bQ&#10;1AjSgzfWPLZOJuTQKFJLtIQ140oGoDGX8rDpZRa/0DawIrEWKDKc8wzL8fcqFO3AlUaKD1S21pOp&#10;N2sUHdIX03yJnnppi3etYVExrkTNS5gnUct8Lc3oImsRG8V9aN68O97Lpf4k9I2u1YwreYM4IM6D&#10;sZUMwNVBvRLGGo+ZJ/eF5tnYSgawZbHkNNIWrrLaX6X+nF6nZskXiDXoeqgQ341fiNhGudgFIrtM&#10;L2kzh6X+5GkkEyDij44fiOyebo9mbZT6k0ClOr4KxBNMPItu+LDUn4Q3ldtbINRAvIJl9lepP9kn&#10;ptEIPn/OIQ8FqsfjrqX+3OlaodZhuhusQ2oz1dpIBpjQslADsOFrXLgpvI5wzFGlGR2GMhRVoBkX&#10;7TmNrWIA5lBk6OlK1uNaZ1sej6vUn48GKmYSC7XD84p7S/2JwJcLqeD5QrG9KNs14yoKIFfB4zHH&#10;Z2VpRjlSEI0aW+VvwGvqg5VmFFs3E+6lCDY/M1p4Iz1oFF1AVYMiXqBIW9N53iz6Qmk/qhWj3FNM&#10;NoXbQvxC7R+2YJQyklWI9HhFom1x9TVrIz0H3A1a8ph1mCjtY5fuc4F8jXCOEu4YF7E5NEFiXKX7&#10;pA0VYRExrkLxtPS00zjmqJKLEvqmhNHYSi+Fr0eDQ2MreWNFA6NiRCUW5SJFVxJjK3mD9AH/NuNK&#10;FPotioSNreQNVKnz4NQxH5ZYlGQKuTZjK3nDym3Ig8Q6fMSjjA9QalECS6jFzLiSNybOZiT09ECM&#10;X4inoxq3NuqxUdS4kgFwbU4qpldq0YmLmnppdCgxrtERujlMlI73lvCTB1emuvV4HRbqEcc2c1jC&#10;TxTtqi7gWigdny/h5+RgzbvC10LpvEMJPwnpEww0c5i8wc8zJUVEd2NpLHhsPF9qbCVsskTqcyUB&#10;jCR4fqJYGwmb7JeylQTATYocmvFtSi4q1QD8opxD4mwkOcy4EmazlaUWJQtLZNTEDwuGBvZmXJvS&#10;ffI4F0EHNa7kDbRHOETHLkDpPudh2RFiHK+NgpmjqzSf8yALwlRjJ32N6aRhhpSeBvlhrnnKVMKI&#10;vqpR5danCgPtizL1BFOHSelE5+lyVclJ1D82CRVLpqMeWz1AKO12dHPmayUMZ00FX0snOo0CXdir&#10;YI8eK2Zp5NaHMPa7imBXp1GyFEZPSXgx55BIp6qubBiCZfNKDC98tS2n6WnYtOY3gY1WfFqtEhUK&#10;8RPpTKpOrifFJ/oho/e6FszOYSs+UZeq6mWC4zEudKKm7IteAAGimoU3xw1vFIxedUZDjItbtjiT&#10;1c2rYDRMM1pAurSnLdRv06vu+DRp2KgpxF4uwef41vP4rrBVDoq1VbyByNl5UKUTfXjXZlzFG2QO&#10;uM6bcRXMjqt4gz5ruyn8opAyPzMFz+asLMEnFZzI88yZUrB5KdmsjRJ88lQyuS+zDgtmeb4EnyRF&#10;0fUqW8kb1gttnSh9T+aRiOM1XzC0JaYxCw/C5kfG1lS0ClsJmw5cJqjcOlEmkLCysZV0o+ewCADW&#10;mEbvYlwJI/aiEkRPOlF8G3XzKhg1MMqPKsEnvigd29W4kjco1jdNApHX59ogLE9Fi5nDhHFYmOAQ&#10;0cWyhZrKFLQ1bNx5wVG31okiA1A3r4bdiYgKP4qlkOO64mObVzsbtnPlUOMqf4NWEypajieePxGf&#10;zWR7+bMTxV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+pHCzqxA4pLNhTCpCLEKklSwBryO7XfEuZnsuSjWCNCZXiyYAuP&#10;j0zK9HhsLTtFYD8u9vFMFoykzhTkGmtJCqwS/BJz4pTylN2NLNGsyeo4ijUYT81kUhCn1KNUS8xk&#10;+yUrgQKzSkp9yhspnDhqbE9c8mj4KL5bwqhQpK+nspYOBt4rERY1toQtXB/ocGJWSXEJDcRUS0Uk&#10;3XF0YA0JtVqTSQpTeTGdTsVMJozGEmSTlLUkBeKmJF6UtYRNi0kXKSxJKdaQ6Zn9VjCsEZI3YytR&#10;Kfdu4iVmvxWMZ4oRexpWLlnp+KBEUMR3KxjPvHJ9U9aSFEYyfzPZQ/gt1yR9i9Aqih1QilTG9hB8&#10;Hq/Jgn3B2JIUfHSmWph+wXdLUmAmH613xNgSRpaCh2sMl5QuFU3gQ3QnrBWXEM+fTnXHZ0BJTEeB&#10;OG1dhbXiEp7JIRRtrCUpjDUk/sZawhA7w+fmHlAyU6wh/zDWCjaZEXKrYmylUWWVEHkyJ07B/Cqp&#10;zqT45TCXspbuDA8iEGg3u7t6k87S4iIgvlvByOPivCpr5Zcg9mVwxlrCWFn0D1PWikumK7dbJQnD&#10;K+FBUmUtSYFGF4xNzWTCSOCgtFJrMkmBl4fQ4Zt8QClWuT7TI1qNLUmBRxx541N9t4QttGAfB+OY&#10;uUq1SvpyOpuYVZJcsnK6TVjz2FoJULlO4dObsTWMdTyBRmEtg6hYo1zARDBKuQolIPcwq6REqFN5&#10;rXrfUfUfngLBSdKKamzpYKwbtw7lBbV6lesivSLNTCYprAS/idGLVfKkX+UZHVP6zszllPixFYyA&#10;CUl8M7YkhS/4bgVDUOKyRiVHXXmxdj7AsafQMEJPm+n9SAfhmkkoT2UyG8Z9lvfnzEwWKUzrDBWf&#10;LCXrikPJlV1Ya1EqwbGpFT2eyYbhLNPpzlgrLiElyY3RWCvYiGxM/0LePs3vBm3hYRhrBcMxQSNt&#10;xlZcQn0KeQRjrWEUcqizuzStiNr3eR9WfLeioJXvpu4BpWqd980pUzHWikvI5U9Z2/GJU41Mp8M4&#10;D8sZa8UlhC9Ul2bEpblKyK0rhfUTjE6mdMczYysumTI6pVMoSSx7FKYU9Xe3UrcS9ECqbvyShmFt&#10;J5V8+N3obfe3zOQTjN4YvGVnrP07UjCrhDxp/kiC2HjZxlqTwlw7xH5jL6c1DuHd3BZRHCWM1nob&#10;YorD3f0Eo/PHvFUkvluRAtkf9bI94s/8kRQZoHQ11ooUsEYyzYytYFhTVbxsk/yR5D9VI/snGFVN&#10;cmzFJbihvOluxlYwJEikBMxMFpcwkXfT0ovK85wSfJkTD5+KVVJ+yel8Vn4J5TtlDVY2MXMqBRJ2&#10;Qltr8gFPMJ7PUS3fCMiXNdpmGaH3Ewwl6QhFjmey5a47Z7cbW3EJATzVOo/TM8aGo8DJZbikYDxE&#10;dIfxzNiKFE7TMlac3fRgjx+JNR4iMFxS0tXpFnUx+ut7w/x3Sy5BGDr3fLG7Syk73TohLzOTSQqj&#10;G9hMT4B7a14RDt+4rIg1maRAY6ATXq8ZW8IIIbHhRKSXxpnxuQlYkQA1PFkwrBGdMX5J6Vexxkya&#10;NVkwrDGVZmwtYCUjuZtcBw2mYkqYEMyZVdIC1jvN9Ew3h3vBsDZ9lsQqKd2rFuqTFMyxTWsBo0Ql&#10;2h0wQu1X9aRkwybUzkXAjC0djAVHDQG92AHVcXVSW0rPhb4gx3bjCDDZ9YYRap+2xmZsxSU3zHFQ&#10;HfuTT3JZvFd1vlUrVNST5I0MlxSMmVynwfYxc1UzVCIR85qSGVtS0EijVW4RZ6m+G0E89d0Kxtho&#10;NWTG1gJW6hlUX2lSYPEjR3pPTkzMZAtYqTvcTL6bFFhbw+tS1pIU6JTH0W3WZDVTJblLmYXZAS1g&#10;JfUA5YlVUjCszT3fzGRxCet4Xmc/3m+le+W7ceKImALEGB+AVxKpH1YzmTCscXYra80lJH/UraPl&#10;shduOCaPw02oxkYdq3kYpGGMjQ1gblQtYEVQOk1LxHdrLqGIxGhDCSzW2Kagz9yEC8YZQM2Q2W8t&#10;YIXKleKDzxQ/EmvMpDlNS/fKVYWbsBpbc8lcvNXYiktQ5k6Tj+PvVrrXEcFMsun4xGkBK630Ob2N&#10;tXRnxtq0PBDWiksQzvCIhLGWsCnjUQ9q4EDG5yZDJZmrYEilYGW1SopLYGUXUyjdKykEDhyzu0v3&#10;igSGehC1JpOCsMZnU9aSFHjMYEczbr5bwrDGv82J0wJWQkGqrTZ/dnxurLGUzXdrASslemeTf+N2&#10;ntbmTS6TWSGqFTD6QdAsxOzugpFXhMrM+Va6V3rI0bROWUsK+gJrSQroq5BTKGsJ485NKll9tyQF&#10;giwUjprzrfqujoD1rjzzarxKYmWZdhLHrFywkVdxhxY82QJW6gjV88M04ovFNWO7qZtwtVEdoRra&#10;YzO24hLCJXQdM2NLUtBdgFCe9tjY3Ya5WsBKPZp6VYkGmW1NrskWsPJq4TRUO14lBeO7kSdXYysu&#10;Gf/C9Cqhn1yO7YLI1mjo7y1gtZ2iGgaXzL1PrJIWsLImVU8l3mDpsU3awlhrLpkrrTnfSvfK8md3&#10;G5+r2qoST+AMMFxSMGbSji1JAaE/DqyyljB/mpbulR6VvJmqrBWX0IPsYiquET7G50aV4rpUNmz8&#10;yXls9dh7bQErEVsMit1dMO+9toCV8hh0l8Za+SW8K7AsJhpauldmEm2u8cwL9nlsJrPSAtZpH+es&#10;tV8CcakbVTVbZQfQtEeNrbmEVcOPFKukuQRPTWXEqrmr55JquEqJkuvRxuvzsXHm4CbyYcaWpICn&#10;sLu4culev2BsSQropO7TquD4NK0Wr8OT3HLM2IpLeElxU/5ky2UvdpWUgBUvCM2ZGVvBuJuyBcx3&#10;KwErYV5uRspac4mNzpSAdbnz3RRzFQxRNZEn891KwDo9eOZ1nuNVUjBkzrREN2dACVjJZLruPfeC&#10;kRPmxQxlrbgE/nGs/CSX5SEbo7KljiBJYSofFE82DPWkqrYj0FfWiOEpnmyYVlg9CVjZAWp3Nwzq&#10;mjTC8RnQAtZ5m0rdhJ9gZNdXY60FrIhlVUcRllJ+AJSQ6ok6WsQXjB1guiQ/wYYV1C3/SfdKgFJl&#10;Vho2RZmmqyXOao1tynHMPaBhxCIQdIlV0rpXdg0yJMFcDZszX+3u1r0iYL2qO07DqNvlAmfGVlzC&#10;klSV8jwYlx+AqIfzzFv3ulL7oFQRT7BJ5ZsTpwWs1INMu8/jE+cJxiXTVICSbegpoUmoWpMFwzU/&#10;m1zH3rrXEyXoRoX0BCP0TfjveJXsLWDlxKFK6Xgmn2AoZ0ZUfcjKFMnFTKIeI7CsrCVsasKnCF1Y&#10;Sy7BUxhFnRlbwsjQck6KeAnlbjU2otGGJxuGF3Qeob8YW/klE2k3qghKB+NH4uGNwsFYS1KYknfu&#10;wmYmE0a2j1u+Glv6JXjmLoZHNCbHNhEMox7DowsYS8TF8BrGPcBaS1LAGtFQwVzovONHQiV8b7MD&#10;Sve6UNmksn2U97Y1F53ZS/c6TfugZbFKCuZnsnWv4OYidngGkDiusY2eyKzJErDSO3jWsrFWXDK/&#10;0cRL0HnHj5xachWdaRgz4vKmewlYaYI/bUPN2IpLxpkx/iSNR2psvBhhMtANI99N0FbozAl2lzVi&#10;CuaO0zCdy+c8K2sbHWnFTbhh6EuoklRrMkmBY4MSNbUDEjbW1OPH6E5zbHSx5ekesUoKxhlAhN4w&#10;VwlYqWxVTQD2QmHMCRrR8MbQsEUbDDOyRKEM5eQwZ2nJV6e6XrlAhUJiyywa965Er8QcHUcWamXq&#10;R+J87JOUeHU6tioaKRTC6JMqtsYHjG92510M052xUTrCtZd0lQAj70iZBZLc8wUjSxLhgTEkOsZY&#10;oqgXJXZnOKT0rkSA3JFdKBYI/zLGSrfKg4uUopmhFUxLsCnHjhUydWjzCPWxg1AwOITFb7Z16VYX&#10;rm2TixfWmkSgAxPe2ku3CvUjLFHW2h0ZHaMaW7sjhNhNuSJVGPEBkClzRxXyBFThAcMdwdcyh2jB&#10;sOYkofgDZQ2GUORfsM+SUDWTSQk4duxSkcBkX8aPxBpnvSHklrtycZ5efWJNFpU85K5qbOlXsLUf&#10;twZhLWGMbQYnDpvSrXLZIC5pVknBvsBacQk1lUoSypM8/d043AxPttwV8dFdfbeC+VVSutXpBq+K&#10;/yn66LHJNdlyV5suJbzR1rhsmB3Q/VrRyE613PGaLNgXzGRxyVRKKJ58krtaVi7dKkIPHpsyu7tg&#10;nG9ciczubrkreU/VJIUkT303knzmiQ5ekggY6XvyAmpsCcNT4Awwq6R0q3Q0xUs2nkLBsPY4Oo7d&#10;5NKtUqpCMM2syYLNga9aD5NAyZmkmR2FIGIHFGxK+pCRCVZuuSuRaxe8LhjWRs5urCUpMJPUFZvA&#10;RbV5nQuYatHOj8qZvOJgKH+yYKySRyxHrJLiEpwgaNl8t4RhTV5KS7e6oIFX5cF0rYgpgUuYScMl&#10;LXclmnlSoYSCYU1ySelWaQePHEjNZHOJDVyUbhVpIU2JzH4rGN4rO8DMZOlWtfiIVEh9t3EMlbXi&#10;ErRANxVwepK7amvpYAyTzBvdx2d3qWS9h1e61Xm5ZDONsggW1UzKwk9uogHDVyaeo8aWMMbmykxp&#10;c9jWgClrCfNeULV59aHygrG7iSmYe0DLXcnyOb+kYHM3lTsgSYH7GwE1IdSnt318gLE2io3jM6B0&#10;qzxr/4idHu+AgmGNE8fcOlru+rgtGp4sGKtk3FcztuKSx01YWfu/pJ3Pziy5kd1fpdEvMDf/VwnT&#10;s/B6ll7Yy562MDOALAmjti376f2LyiSLcbK+e+NgBAG3v6gkGSQPg2ScIDkme2GycsyU47lDB9Bv&#10;8aJXwZakZFFa6XIb4vlTaaxLKgd2czL6DSiXUDIaBXxBjJtS3cZk9fGW4lbxc8H8l0rLtqTqmU9x&#10;qyyd8I5VLFdKxioIN1epJcfNCv5JTEmpbmOy+j4gxa3iKuAitgokkylZCVstLblS2Gr4a0uryZQK&#10;pzLXv1TWCSnYlcfU2L8VapZS4Zun0yqbgBS0ylHtMOQ/tpEpFYVRs4qNTDGrNAb7okpho/Wpx3ik&#10;kNWDxi8RASkVhbFTLPXZaA54L6P0IhTM4WDpmDIOLvIqGP8UsMo7wKVLbfCCpcK4Dq9ycJD4tSEZ&#10;T/PCTFX6bEzFFbR4s0vNONoC2BS8CZXCxlRGM462AMuIf6tS2JiKLRtcemWcpWBVoB9258fjLKWK&#10;ay2j9X+88kkhrhiC0v0axJMNPT0HA1CaQFOoKg6LGnOTUvEcLDUrNeNoC3hNJVIVmnFMNXMX41Q5&#10;Ec91aUOD8FhV6aGMnIpAQtimyuyZ4lQ3zFUpbjGl4rqpeFK6ApDRFvDE26NyFSlxBEN7EKTKJFMq&#10;bLQFXBJDeHelz8ZUFDbHRSoF6I+2gLiytbTikdBWzFWJaUihrfiC43qAAhqTBaHTSrcMT99SaOv2&#10;bZoqkT+SLB6LLB2VIt1oDnhsBFP348pJMi4MrkVAk27cmqy8VVVxRkoy5gvcugVMkm40CQsn9isz&#10;jSTjEl9WMIXBTbrRlCx4kObCLSWSjB3sM1rlh4OAdOPCgsNZpcu2JRnFsWaq1W40DDjfStG0FDcm&#10;i8duS/t60o2mYcFLW1nZSTI8VBy1Kqy2SDeaFKJASy5JSVZ+UIJ0o3lg7uCppdK4G5PFY+6Pyv0C&#10;07cUrRp3vlTCBSQZz5fztmLBb0G60arw5nmJLZVkOI4e3K1ZGQg5XpVdSiU8geJGY8QMzmxcK260&#10;KjyCWrosneLGZE5xo1XBwVJ61Z3ixmRcxI91qNVutCq89ICXsYLMHCAL71O6sQQ1k3kglKWy1pNk&#10;HMzmTrzSjJBjXYmYrTzkQnGjMcJVwmGCWnGjVZnrtRuTxVUIpXgP1EzmgasSK0e1JFlcMgrdWhl3&#10;OW6Va0tolB+ujFiVpyjZOlRy5CrL+8olYBQ3GiOWKt+I8C/VbjQP7G73reDGprgxGWQrHElpNs/R&#10;q3goube+0pjJqmAwcWaUajeah3jcmgsYKsWNyUAmI6E0I6QIVp6ziKV3pbjRGMWV5OyOS7UbrUo8&#10;J1+5V5O+S8niOp3KBR+kS+Zh41BHDSopGXXbi42ZzAPHPys3EKNlSoZt4KnSUmOOVoU1bWkfSXEp&#10;GZeI8YxSpbgUyjpBRlec57AOyarwxDW761JxyTxQXCVCiOJSsljhVM4jkC6ZB1a17GQKAyEn4yLu&#10;0vVjFJfMA31QG3c5WdyoXQmAorhkHoBKJXRTk8Hsr5UIKNIl88BBvcqFEZqM4HHu6C9BJZmHeLS9&#10;tFlOcbDc61Luu2QeAHiF/KB2KZlR3Gge8NRVIq4obUzFwyJcdV1ry9E6sA6rXEFG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8M1XKXSkj3gNEvl&#10;4B+ljcm4dbH05CLJRnvA++Slw3iSbGf1X6JMiU0f+o2QDe7iriy2UjI8TnE1W6XfRosws5mt3ApD&#10;3cZk2Dpix0qljYaE47K1EHc8dkOTsNWIF20LdUsxrMRsbJWj87FRHkuDeCjtEiGOh2REKDxK+/uc&#10;jIf71hKtSODpWBqYrFmulIx1RelJKppkNAoznpnKfVaSjFOlpdPzJBuNAscuCCWqjICULM4rl9x3&#10;HL4eWpKrZHgkpFTamIy7oDnkVsLkaEsI0Qm+orCVSkGv6/muSGUEjLaEWAOm7lJpYzKMMjAp1W00&#10;CsvOOqpW2pgsbkJnw1ep22gUlgel1VoyJeN5ksrtAAzL0ShguLgNtNKSOdkTar20Sk7Bq5TGwq1U&#10;2miCFh5nqPVbCl6NqI3SMWKik8eBs+9HzU6m4FXubuKi/VLdRhPEGohX1SsoScGrEHa8EVIqLZsg&#10;fPOlEZCCV7lUsrjmSsng8ONsVGEEpODV8MGVuADcPkO/4aiqnYYDTEMynupdiiNgTMbdH9URMBqF&#10;6p0EDNMxGVG5+7PWkqNR4HU74ktLKBmTEezB4ZpKv6XgVe5+5b60SmkpWVyRUSKf8SkO/caxb54H&#10;LpU2JmMRNNdcFyl4laFdukU3HLqDktMD73mp31LwKo55NrSluo22hLs5awHt+GYHJdnhEIldKm1M&#10;hhOuuHpNwat4amv3EeCwHpTkjuZvHFot2JIUvBrUSM3Fm5LRQDC0pdJGo/DElpSihwlwGuqGeeWg&#10;XqVqo03gGDwPJZS6bUy2HtDIpcJGk/DkBt+55JhJEa88mVV5wZ4Vz7gowQnHrRUl/Kd0XO1TOknI&#10;tndofWgSzp1UzmXmdOG9KE2lOXKVs6S8u1vptpSO48I1P1COXGWZVqNL2ZsMbcKFL6U1SQ5cXfBC&#10;M2oKm4CUrkgnsioeNCzfaRur6SEdLtDSuM7XvnLLeOltRwoblyT7DlFXGNc5apU5GzKt1IyjFZlr&#10;IVxMEkNzEPsYwSilwsZ0xz6VjEiKdGW9hg+0tGrN6cB+qdNSpCvLvCfXtVSqltPxQGBpXOeYVZqR&#10;S2xKpSXrE76jCkZyzOrKE2Is5AtDLaXb2duUChuNATtGuq2EkRzqypa0VFhaVRiFjelkM/oPv/7h&#10;X//HP//t93/6x1//8Ou/8R//EP/129//fMn4r59+/fO//vLzt5/jh7/+5W8//f2Xn3/7y5///Ld/&#10;//2P/43Z6P++//zv334mOVmS6srme4np3jHxZCVm9Tgmnq3E9NqYeLES05pj4tVKjIkdE29WYkzm&#10;mHi3EmMCx8SHlRiTNiZ+WIlZH42Jn1bioJjH1PxtYUxB5qEs6NxUuoezYHVTcg9pwbim5B7WgkJN&#10;yT20BSeaknt4C5YzJfcQF7xlSu5hLpjIlNxDXXCLY3L+dlAXbGFK7qEu6L+U3ENd8HkpuYe6IOhS&#10;cg91wbil5B7qgnlLyT3UBSeWknuoC5IrJfdQF6xVSu6hLmioMTl/O6gLOiol91AXRFFK7qEuCKOU&#10;3ENdUDkpuYe6oHRScg91Qbak5B7q4saQlNxDXVwBkpJ7qIs7PVJyD3VBWIzJ+dtBXRAXKbmHuqAU&#10;UnIPdUEtpOQe6oIrSMk91IUXPyX3UBdu+ZTcQ12451NyD3XhOE/JPdTF7Q8puYe6cG2PyfnbQV24&#10;uFNyD3XhfE7JPdSFEzol91AXXuWU3ENd+HtTcg914cBNyT3UhUc2JfdQF9cKpOQe6sJrmpJ7qAs3&#10;6Jicvx3UhT80JfdQF47KlNxDXXgeU3IPdeFLTMk91IV3MCX3UBf+vpTcQ114/lJyD3Xhy0vJPdSF&#10;ly0l91AXbrMxOX87qAv/WUruoS4cWym5h7pwVaXkHurimHVK7qEuzk2n5B7q4iB0Su6hLs5Dp+Qe&#10;6g5BHX9b/S6o4wSzkzwOE4/K87eVXFDHaWEruaCOQ8NWckEd53mt5II63quxkgvqOHFrJRfUcYTW&#10;Si6o40yslVxQxyFXK7mgjlOrTvI4djqijr+t5II6zpVayQV1HBS1kgvqOPhpJRfUcZDTSi6o42Cm&#10;lVxQx0lLK7mgjqOTVnJBHWchreSCOg43OslfxxNH2IXAy0CAF0cQvQwEenGq0MtAwBcHBb0MBH5x&#10;9s/LQAAYx/m8DASCcUTPy0BAyNkYMwOBYRyk8zQQIBKX5GVwIyxsxkKRyAk2qwo30gKBl4EiER7D&#10;y0CRCJPhZaBIhMvwMlAkwmZ4GSgS4TO8DBSJMBpeBopEOA0rAyUx4pyVl4EiEV7Dy0BtIsyGl4Ei&#10;EW7Dy0CRCLvhZaBIhN/wMlAkwnB4GSgS4Ti8DBSJsBxeBopEeA4rAyU24sCNl4EiEa7Dy0CRCNvh&#10;ZaBIhO/wMlAkwnh4GSgS4Ty8DBSJsB5eBopEeA8vA0UizIeXgSIR7sPKQMmOOOXhZaBIhP/wMlAk&#10;woB4GSgS4UC8DBSJsCBeBopEeBAvA0UiTIiXgSIRLsTLQJEIG+JloEiED7EyUAKEyDEzA0UinIin&#10;gSIRVsTLQJEIL+JloEiEGfEyUCTCjXgZKBJhR7wMFInwI14GikQYEi8DRSIciZWBkiIRZO5loEiE&#10;J/EyUCTClHgZKBLhSrwMFImwJV4GikT4Ei8DRSKMiZeBIhHOxMtAkQhr4mWgSIQ3sTJQooQbu8wM&#10;FIlwJ54GikTYEy8DRSL8iZeBIhEGxctAkQiH4mWgSIRF8TJQJMKjeBkoEk3mhPcMsxc6BJYGSp7w&#10;irCZgSLR5E+4Q1eqYDIovMehGZhIhDRJrnxukDTbQJFo8ig8hKEamEiM60STW9jkUnj2UzMwbWJc&#10;+pk1MJGohAqXg3i9EFdzJg1MToX78jUD0ybG/ZlZAxOJcSNmzsBEYtxxmTMwbWJcW5kzMJEYN1Hm&#10;DEybGJdL5gxMJMZ9kTkDD4lcTJMzCIFjVLkOSjPwZmeeh9YMPCTynLVm4CGRy8Y1Aw+JHH3SDDwk&#10;znFV4tiNIfB6QZDIXVZmBoLE2eRYODavVTCRqBwLT8x7VYhLAVMjmhwL18hqBiYS9WgIF0qaVVAk&#10;mhwLj6BoFUwk6gGR2eRYuK9KNTCRqIdEZpNj4YU01cBEonIsPEfgdePtqIjJsXAzn1TB5Fh42Ukz&#10;MJF4OzBicizz7ciIybFw64dWwbSJt2MjJscy3w6OmBzLfDs6YnIs3L4qbWByLLMeHwmBNbHoAZLZ&#10;5FhmPUISAk8DtYkmx8IjvdqIpk3UgySzybHwTLpqYNpEPUzCuWmzEdUmmhzLrBxLCKxu1CMl3CFk&#10;ZqA20eRYeKdTesHkWLhOQjMw14l6tGQ2ORbunlQNTJuox0tmk2OZ9YBJCDwcKBJNjmVWjiUElgZ6&#10;zGQ2ORbu1JFeMDkW3uTRDEybqIdNeAnHbAO1iSbHMuuBkxB4vaA20eRYuPFMG9FEoh47mU2OZVaO&#10;JQRWG+jRk9nkWGY9fBICTwNFosmxzHoAJQSeBopEk2PhcjjBgcmxcMerZmDOznoQhWuTzTZQm2hy&#10;LFzaLlUwOZZZj6OEwOpGPZAymxwLbxJpFUybqIdSZpNjmfVYSgi8NlAkmhwLt1NqG5hI1MMps8mx&#10;zMqxhMBqA+VYZpNjmeMBu+TFMTkWLjjUDEybqBzLbJ5TmZVjCYHXiGoTTY6Fq521DczZWTkWbjM1&#10;q6Czs3liZVaOJQRWIyrHwiXlZgaKRJNj4YFC6QXz5MqsHEsIvDbQHYt5eoU7o7UKpk1UjoXHKswq&#10;qE00z7DwWItWwZydlWPhNjyrCjywmzUIgdONi3IsIfAyECTyDrKZgczOi3mOhQtFtQ08m8j1ipqB&#10;h8RFOZYQeI0oSFxMjmWJ95/GqS0EngayTlzMcyy8fCoamBzLohxLCKwqKMfCc8RmBopEk2NZ9AKu&#10;EHhVUCSa51i4K117wUSiciw8d2BWQZFociyLciwhsBpRORbujzQzkNl5MTmWRTmWEHhVUCSa51h4&#10;tkZwYHIsPG6uGZg2UTmWxTzHwiXAqoGJROVYFpNjWZRjCYHVjcqxLCbHsijHEgJPA52dTY6FG2Kl&#10;F0yOhRtmNQPTJirHwq32ZhuoTTQ5Fi6I1iqYSFSOZTE5Fl6OUQ1MJCrHwnNMXiMqx7KYHAtXgUsV&#10;TI6Fa8E1A2/Hwi3mmoGJROVYeJfBbERFonmOZVGOJQSWPVCOhVdJzQwUiSbHwnuO0gsmx7IoxxIC&#10;qw2UY+FddTMDRaJ5joV3WLQNTCTqlV6LybEsyrGEwGtEtYkmx7IoxxICTwNFosmxLMqxhMDSQDkW&#10;HrQyM1CbaHIsi17xFQKvCopEk2NZ9JqvEHgaqE00ORbua5fBZJ5jWZRjCYFXBUWiybEsyrGEwNJA&#10;OZbF5Fh4h0Ea0eRYFuVYQuBVQZFociyLciwh8DRQJJocy6IcSwg8DXTvbHIsi3IsIbA0UI6Fh2bM&#10;DHTvbHIsvNogSDTPsSzKsYTAawNFosmx8ICWVsFEonIsvNpjVkFtosmxLHqOJQReI6pNNDmWRTmW&#10;EFga6DkWXjs0M1AkmhzLohxLCLwqKBJNjoVnUQWJ5h1hi3IsIfCqoEg0ORaewNYqmEhUjmUxORYe&#10;E84ahMBpg1U5lhB4GQgSV5NjWfUcSwg8DQSJvCZjZiBI5DEmMwOZnXmF1MxAkLiaHAtvoCkOPCTy&#10;cK1m4M3OPFgsGZgcy6ocSwgsHCjHspocC6+maRVMJCrHwnuhZhUUiSbHsirHEgKvERWJJsey6jmW&#10;EHgaKBJNjmVVjiUElgZ6jmU1OZZVOZYQeBooEk2OhbcNBcomx7IqxxICrwpqE02OZVWOJQSeBmoT&#10;TY6Fp8O1EU2bqBwLD4x6VVCOhQenzQx0djY5Ft6ckzYwORbeGtQMTJuoHMtqciyrnmMJgQUk5VhW&#10;864wnvvWNjBtonIsPOfqVUE5Fl5NNTOQvTNvjJoZKBJNjmVVjiUEVjcqx7Kad4WtyrGEwNNAbaLJ&#10;sazKsYTA00CRaHIs6+2pFJNjWZVjCYFVBeVYVpNj4elZGY0mx8KL55qBiUTlWFbzHMuqHEsIvEZU&#10;JJocy6pPp4TA00CRaHIsq55jCYGlgXIsq8mxrMqxhMDTQJFociy8PytINDkWHufVDMzZWTkWnpU3&#10;20CRaHIsq3IsIfB6QZFociyrPqkSAksD5VhWk2NZlWMJgaeBItHkWFblWELgaaBINDmWVTmWEHga&#10;KBJNjmVVjiUEngaKRJNj4fVrGc4mx7IqxxICqwp6jmU1OZZVOZYQeBqoTTQ5llXPsYTA00C9OOY5&#10;llU5lhB4GqgXx+RYVuVYQuBpoEg0OZZVOZYQWBoox7KaHMuq51hC4GmgSDQ5llXvCguBp4Ei0eRY&#10;VuVYQuBpoEg0OZZVOZYQeBooEk2OZVOOJQSOBptyLCHwMpDZeTM5lk05lhB4GsjsvJkcy6bnWELg&#10;aSCz82ZyLBuUSjqGEgJPA5mdN/Mcy6YcSwgsDZRj2UyOZVOOJQSeBopEk2PZlGMJgaeBItHkWDa9&#10;KywEngaKRJNj2fQcSwg8DRSJJsey6TmWEFgaKMeymRzLphxLCDwNFIkmx7LpXWEh8DRQJJocy6Yc&#10;Swg8DRSJJseyKccSAk8DRaLJsWzKsYTA0kA5ls3kWDblWELgaaBINDmWTTmWEHgaKBLNu8I25VhC&#10;4GmgSDQ5lk05lhB4GigSzXMsm3IsIbA0UI5lMzmWTc+xhMDTQJFociybciwh8DRQJJocy6YcSwg8&#10;DRSJJseyKccSAk8DRaLJsWzKsYTA0kA5ls3kWDblWELgaaBINDmWTTmWEHgaKBJNjmVTjiUEngaK&#10;RJNj2ZRjCYGngSLR5Fg25VhCYGmgHMtmciybciwh8DRQJJocy6YcSwg8DRSJ5jmWTTmWEHgaKBJN&#10;jmVTjiUEngaKRJNj2ZRjCYGlgXIsm8mxbMqxhMDTQJFociybciwh8DRQJJocy6YcSwg8DRSJJsey&#10;KccSAk8DRaLJsWzKsYTA0kA5ls3kWDblWELgaaBINDmWTc+xhMDTQJFociybnmMJgaeBItHkWDa9&#10;KywEngaKRJNj2fSusBBYGijHspkcy6YcSwg8DRSJJsey6TmWEHgaKBJNjmXTcywh8DRQJJocy6bv&#10;sYTA00CRaHIsm55jCYGjwa4cSwi8DCQ+cTc5ll3fYwmBp4GwfbvJsex6V1gIPA2E7dtNjmXXu8JC&#10;4GkgHMtuciy7nmMJgaeBsH27ybHsyrGEwNJAOZbd5Fh2PccSAk8DRaLJsex6jiUEngaKRJNj2fUc&#10;Swg8DRSJJsey6zmWEHgaKBJNjmVXjiUElgbKsewmx7LrOZYQeBooEk2OZddzLCHwNFAkmhzLrneF&#10;hcDTQJFociy73hUWAk8DRaLJsezKsYTA0kA5lt3kWHYolUTeh8DTQJFociy7nmMJgaeBItHkWHY9&#10;xxICTwNFosmx7HqOJQSeBopEk2PZlWMJgaWBciy7ybHseldYCDwNFIkmx7LrOZYQeBooEk2OZdf3&#10;WELgaaBINDmWXe8KC4GngSLR5Fh25VhCYGmgHMtuciy7nmMJgaeBItHkWHY9xxICTwNFosmx7HpX&#10;WAg8DRSJJsey611hIfA0UCSaHMuuHEsILA2UY9lNjmWHUsmzs8mx7MqxhMCrgnhxdpNj2ZVjCYGn&#10;gXhxdpNj2ZVjCYGngXhxdpNj2ZVjCYGlgXIsu8mx7MqxhMDTQJFociy7ciwh8DRQJJocy64cSwg8&#10;DRSJJseyK8cSAk8DRaLJsezKsYTA0kA5lt3kWHblWELgaaBINDmWXTmWEHgaKBJNjmVXjiUEngaK&#10;RJNj2ZVjCYGngSLR5Fh25VhCYGmgHMtuciy7ciwh8DRQJJocy64cSwg8DRSJJseyK8cSAk8DRaLJ&#10;sezKsYTA00CRaHIsu3IsIXA0OJRjCYGXgXAsh8mxHMqxhMDTQHYsh8mxHMqxhMDTQHYsh8mxHMqx&#10;hMDTQHYsh8mxHMqxhMDTQHYs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HpXWAg8DRSJJsdyQKkknikEngaKRJNj&#10;OaBURAMTicqxHCbHcijHEgKrDZRjOUyO5YBSyW1gciyHciwh8Kog/sTD5FgO5VhC4GmgSDQ5lkM5&#10;lhB4GigSTY7lUI4lBJYGyrEcJsdyKMcSAk8DRaLJsRzKsYTA00CRaHIsh3IsIfA0UCSaHMuhHEsI&#10;PA0UiSbHcijHEgJLA+VYDpNjOZRjCYGngSLR5FgO5VhC4GmgSDQ5lkM5lhB4GigSTY7lUI4lBJ4G&#10;ikSTYzmUYwmBo8FDOZYQeBkIx/IwOZaHciwh8DSQdeLD5FgeyrGEwNNA1okPk2N5KMcSAk8DWSc+&#10;TI7loRxLCDwNZMfyMDmWh3IsIbA0UI7lYXIsD+VYQuBpoEg0OZaHciwh8DRQJJocy0M5lhB4GigS&#10;TY7loRxLCDwNFIkmx/JQjiUElgbKsTxMjuWhHEsIPA0UiSbH8lCOJQSeBopEk2N5KMcSAk8DRaLJ&#10;sTyUYwmBp4Ei0eRYHsqxhMDSQDmWh8mxPJRjCYGngSLR5FgeyrGEwNNAkWhyLA/lWELgaaBINDmW&#10;h3IsIfA0UCSaHMtDOZYQWBoox/IwOZaHciwh8DRQJJocy0M5lhB4GigSTY7loRxLCDwNFIkmx/JQ&#10;jiUEngaKRJNjeSjHEgJLA+VYHibH8lCOJQSeBopEk2N5KMcSAk8DRaLJsTyUYwmBp4Ei0eRYHsqx&#10;hMDTQJFociwP5VhCYGmgHMvD5FgeyrGEwNNAkWhyLA/lWELgaaBINDmWh3IsIfA0UCSaHMtDOZYQ&#10;eBooEk2O5aEcSwgsDZRjeZgcy0M5lhB4GigSTY7lAaWSWJ4QeBooEk2O5QGlIhqYSFSO5WFyLA8o&#10;FdHARKJyLA+TY3koxxICqxeUY3mYHMsDSiW3gcmxPJRjCYFXBUWiybE8lGMJgaeBItHkWB7KsYTA&#10;00CRaHIsD+VYQmBpoBzLw+RYHsqxhMDTQJFociwP5VhC4GmgSDQ5lodyLCHwNFAkmhzLQzmWEHga&#10;KBJNjuWhHEsIHA2eyrGEwMtAOJanybE8lWMJgaeBzM5Pk2N5KscSAk8DmZ2fJsfyVI4lBJ4Gsk58&#10;mhzLUzmWEHgayDrxaXIsT+VYQmBpoBzL0+RYnsqxhMDTQJFocixP5VhC4GmgSDQ5lqdyLCHwNFAk&#10;mhzLUzmWEHgaKBJ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lCqSSWJwSeBopEk2N5QqmIBiYSlWN5mhzLE0pF&#10;NDCRqBzL0+RYnsqxhMDqBeVYnibH8oRSyW1gcixP5VhC4FVBkWhyLE/lWELgaaBINDmWp3IsIfA0&#10;UCSaHMtTOZYQOBpM35RkeUnMLIRmIQuP8SOBwPElMbUQ00gWHiJJIJB8SUwtxDyShYdKEggsXxJT&#10;C5msycJDJgkEmi+JqYVM2GTholOJl+mbybyQ4IZOk3shixs6TfaFLG7oNPkXsrih02RgyOKGTpOD&#10;IYsbOk0Whixu6DR5GLK4odNkYsjihk6Ti5m+KRnzknhjROkYsnBtpxIyZOGtKklwQ6fJyZDFDZ0m&#10;K0MWN3SavAxZ3NBpMjNkcUOnyc2QxQ2dJjtDFjd0mvzM9E0JmpfEQ6dSNGTholNJGrJw0Qkrk9aq&#10;ZOHO7ErUkIW37yHBDZ0mV0MWN3SabA1Z3NBp8jVkcUOnydiQxQ2dJmczfVPS5iXx0Km0DVm46FTi&#10;hixcdMLUCDpN7oYyb7bTZG/I4oZOk78hixs6TQaHLG7oNDkcsrih02RxyOKGTpPHmb4pkfOSeOhU&#10;KocsXHQqmUMWLjphbwSdJp9DmTd0mowOWdzQaXI6ZHFDp8nqkMUNnSavQxY3dJrMDlnc0GlyO9M3&#10;JXdeEg+dSu+QhYtOJXjIwkUnjI6g0+R4KPOGTpPlIYsbOk2ehyxu6DSZHrK4odPkesjihk6T7SGL&#10;GzpNvmf6poTPS+KhUykfsnDRqaQPWbjo1OvLyMJddyrxQxbuulOvMCML16Ok5A9ZeD53EtzQafI/&#10;ZHFDp8kAkcUNnSYHNH1TEugl8dCpNBBZuOhUIogsXHTqcRuycNGpZBBZuOjUIzdk4aJTCSGycNGp&#10;lBBZuP5OJYXIwmOFSHBDp8kLTd+UGHpJPHQqNUQWLjqVHCILF51KD5GFi074IFkcmAwRZd5mdpMj&#10;IovbzG6yRGRxs50mT0QWN9tpMkVkcUOnyxXhv5ceCYmFTtyutyxMdOIbu2VhohMHxi0LE53sMm9Z&#10;mLaTrcAtC9N2sl67ZWHaTibVWxam7cTy3bIwbSfwvGVhckXTjSsKiYfOG1c0uVzRdOOKQmJqcUOn&#10;yxVNN64oJKYWN3S6XNF044pCYmpxQ6fLFU03rigkphY3dLpc0XTjikLiaXHjiiaXK5puXFFITC1u&#10;6HS5ounGFYXE1OKGTpcrmm5cUUhMLW7odLmi6cYVhcTU4oZOlyuablxRSDwtblzR5HJF040rComp&#10;xQ2dLlc03biikJha3NDpckXTjSsKianFDZ0uVzTduKKQmFrc0OlyRdONKwqJp8WNK5pcrmi6cUUh&#10;MbW4odPliqYbVxQSU4sbOl2uaLpxRSExtbih0+WKphtXFBJTixs6Xa5ounFFIfG0uHFFk8sVTTeu&#10;KCSmFjd0ulzRdOOKQmJqcUOnyxVNN64oJKYWN3S6XNF044pCYmpxQ6fLFU03rigknhY3rmhyuaLp&#10;xhWFxNTihk6XK5puXFFITC1u6HS5ounGFYXE1OKGTpcrmm5cUUhMLW7odLmi6cYVhcTT4sYVTS5X&#10;NN24opCYWtzQ6XJF040rCsmgxT/8+off/v7nf/7b7//0j7/+4T/++NvvP/3pl5//9PNPv//y8+8/&#10;//Qfv/z8Hz//9C+//PwvkebXP/z119//7fo2/vOn//PLz/O+8i4anfZv8d/TvOFPjU//51/+9x//&#10;619eiX7/6e+//DytC4e4zwrxERfGNrfU+8s//TmnmHkj+vQOzjvRE9393r5r//71KmHmJZ7TFRjf&#10;rz1Iun3325/+8rc/viryLvNKu63zfBHH87bACbW+en/52//6l3//7b/88f8lHTd0vAIdSbfu510+&#10;tNSp0jbt2xVFw89cs/vK9v0zUZWXRZ/Rd3m7IVJZH0teuQ7uQjppZ/539dHVGDzMfMU+8vMWLNfZ&#10;hdfPpLjWGPzMeyHdPVcoOaX9kDVxcKdFI2vq9AJcr3Pg4HLk87NZZ5r72tsOad9Z71tz2H1q7fXB&#10;BrQhcNlRvI2EQp2fdGRP+6Gft61Xaln2c73XFfsSXblnv4PPfd2Xy8MxbzNd2xzcb3w2lF/Q29el&#10;XQBICtZ+LUX7rv3bv9+mKygyvp+78W/ffa0dl3DFSyNBrAAqGrb5vd/K5YqeRXLlEgajJQODCcFc&#10;ATNdROCM8tcrnq1JuQxhugg6fj3W90Lqh335BO6Xu5+k3J2dRgYny7c+rO6/MsDfSrW0YUR/XCzv&#10;jF0eEdp3v07p9fpwx8blRwO6G/9LwxU7eFyxHOeYasbzx+VGaPx6xZmSFhP0gn0rGOZjj4McZ+cB&#10;7NwLsBoo1n/+0lA0kFxgIrC1RUZRJnavTTrtu/Zv+34lOHm0Ga1+7btcz55qbyfCKYUJ4jXNv2u2&#10;LXtv8ZUWlzalLy8WLXQcriT8YV9CkVBy0zcsoGTNy7+X32neAp7S5LyKc9Fe/IwlapNNrmWr+1Xb&#10;aeKQcjNB+/x+iqN91/5t38+U0nQEXH3Cbd/l0loqbPdF1c7bvl4uu96mbEPbq2P8TJvmmrHqbBH3&#10;/Mws3/oxl5X/aiXzcHcv+aBNJWsarVuLY7pec30rxnTYm5zmf+/vftyb05Px1gwRT+WeE0PPmnZs&#10;q7l5O7bt3OsMP1PPa5ny/rlkE3CUk3Xrow9ZL2jTFWN2SxaSxdZL13PoYl7eu4Yf13mOJuxZt7Tv&#10;Sj35uSvGAM6dsUw0Q7MKR1PsVueGtKuHl4l5qyF4TNW+a/+272cMR29ZWqptJtp3H3G0xNA4yUO6&#10;6waUZUGNc5PBz5i717zYK77Q5L1HdqzC57H5uWQWRpdzE/S3tO+s16OdjIyfWVAkG79sPVB5+PnW&#10;pp9L3rYWVDCkfZe8Pd5zzwfFsPp9hohR26x1Lqu1eusdbFBPVenNmAY+Yablm0trpfDczuUkpbtY&#10;p2YbvyDqEzIPqsgUsDAqruAsFtpU8wXjYptSpz7zPfbrOPW7TRkfHSgYn9NvO/y87H0dwUrnHdTw&#10;47FJJdv7V2yV2GHk2WXByPa1OzcinYz0u2QWVX1pxCz1ZlgLJVPj6zwfJbe076xHBH/4mR1Ob7H+&#10;c7G1ZybgZo+wx6cr510yS7G+nfnwM3FSfUbtTVIreY6+7SUzc2RTN9PawOY0sqzS9OdYd/TUra+K&#10;Jc+xD25Zv+zxuEfDVrKWbj83CPUmYTkQy95TsQfWxplrYyvaSr6Dd8II9KHNmx6ycsL4s2dsJbdB&#10;V6szFAkLzpaWxWjGNoJn7+f7cJ9okt4Zo83JtiP/dVkS4s323lNH7NuT+SVKuT31FfOCLj84ANLe&#10;IsPC8q1hSVhnPqbWXn0l1juS08THxeSzHHzN+CMMmDPmK4SPn9ta89bazYq22nLYujs02JH1mNb2&#10;Xfv3/J6l5Xvgxx6heczaZ5+alLuPWjQcmxbQKDspFlUNY+wiTgKj1frJ1331HeOgFZgLyn9durI/&#10;6u1130lhuPpWggXEueztxeKd7WY5Fnb1QcMlx287gV8nW+UHjdFXRKA0L/m5NL7dz8EOmcFVR88D&#10;89Q9D5zSyNs3zF5c03EaAWaFPJy+3JjnZv16Zw8DB/CvTlyZQHtE8Xtr3xByAW+lY6+jfDO7qvC4&#10;gGbg2r5r/17fs9+Ym+tkfS4xm3//+4O1TNMoTGBbrLR8c91aKewemuFYmZpk8OOZZBNwNuPHn1m5&#10;9Z8xfj2M7MdT6srZhba/piljizOO7jVclZdtWLnFWjZUKx3QzCWtGQ8qnK2Ta5n/6j2BxbqW26Rd&#10;zzu220iYVjamVzAVHfVynSbFMEVXdD0/v6bIjyV/x6cK0q84qXk9Zpbll+5fYmfjPoK2dMdLEw7M&#10;s8zWt+3fq4bhvmkzJOu8pV8F0b772C4bS43mRYxSzmCO3i5syI8rfBy1mY5eu473zyseoGt7wU5h&#10;eHI7Y+HrdjmWCQt2gS3A0bY1X7fLgTuhbZxiDlTMt/pe7cLWor0RPzOm3o9mtO++HvEHdrytpMJt&#10;3AH3Vu5To4Lb9tjHvLLDyO5mcBj+xJeVWllPnExIa1IeTgv/8/nrOKJzQfmvs6aY1aVPBTjTp7R2&#10;492b8ANcxvFmOv8TNvm7xv42UaR93pPVE2qeSsUM1Poy1y//ddaWlVEcJb6SMrXljLGkrZE/OBjp&#10;zO6VZ759x8tk2Ka/rmJHl+jNuf3cqUJT6r4IYCXVPRix9KtbTm4VfDTLeCc4uPWw3UuKGyRWLKNZ&#10;DQvfV6iY0NOpeVszfWxkcNJ3lDECZFEzuIfvxbJIbLb+TX3UisW90ciuD2spxnx3fvXe6wOIDVHf&#10;tYVH6fMk0Qb/NXRo3g6I6JiGw/bZp8ZhBQAD00YU01FCYIzs3uqxGMm/4rLvG2auv+lGLBeU/7p0&#10;xVHbVyHdQvTqTzwC2lcEOsPyfHd3DJoz6MEwb/YjnNhnfG4rFsv/vE6wMUG2yaf/epC2KYWr4FwP&#10;lqBwAO22jV5Zl5+LxZ4xJq9hbOXL3Mj49FiUnx0EZTTEIqSB/amRY/3e+nbFYZSXSAdDrOGTNVf4&#10;iIfVwpezRi7oO9MOnsEregB3D7Vq24HvTzu4VTDxV3WDdku7yQemti/bGMpYx0Fn3q4NmuWcdpj0&#10;jR0ID+/GduZKqo3Bmpe2bL/S9VmpmZmyrR/Y7Z3bohIwsC3tOap5ZeWStzYsWtr9+fOKIc47kBeo&#10;WrGxyf5sI3J/naPvYBptOxD8O1fSjscAeltl3n/9ql9zQV8DY6OxGu6CIut+tO8DY2fF0WalheGH&#10;N2Po+p3ebv6NhbXKlICx83VzGi4xU7ZVqOicRtTZVHiHlrZXD247O4titPYRhgE811atIXd+blYc&#10;3mU/VS4Bg1UOy6oLccxY5ymAnjEY6xbjrtTYFlgTWu1ccxdqC5Sb4V3Cu5J8s6kL7o3MGrjNBrH7&#10;YiSWi8Vh0maDWHDkZsQ8bq2RWclHkw49/yWcpLZfrt4j3KN5V9lRHj127o3HNoFeo4cE13m/md0t&#10;88RV0fZZ+7d9vu2NI1lW6qnT8u3zZ1v0LUGitt5rn309smZOTwb5/bJi+OHmHpH+VVWIO8C1ctk9&#10;UoR75+y0XtqHMTFzwp190lUOwzkPipn7Rx7N84u3gH3p2GGskPn5KjPmsxNkpWExs8oIP96rhks4&#10;4VLWE56T7n99N14bNvhXg828UrNHecc4plpm5Jy9OLFywFZdaZkB8tDA18BJ4GvAvq3au2S8ZV1v&#10;VtDguTo4QAyvsrU6Bw+dBiU/s0BsisGOnLPeu2Q8Ps2AAdYgyOsl4+lovrX3kO5Zg52Y7M7OYCEp&#10;ZCYv+jFxtp9fvthyyfjIpmY6F0o5fUjvkvGp9tbmTtk8M048kwtGz5JXrnuieeols1ZvWq/06dlT&#10;75Ixp30FcrP4oG8hFuQqGWz30Zsxlf+6EIbbAif2lZZRkpdrMK1kfTUnzEncR0Kl3ooxMpqVxKHx&#10;OP2GpVE1AYserLGyH8zr0wmT273d621NBonL0ZemGHPk6UatlYw3ps/btGwsSMdKYY33Rh6E4yxP&#10;gxMV7kE0K1uB92UTPx7PB5Nb70h2NnnOmVgDvf2HbO/zcoNtD3q3fvaWmgSPxCL36mciMs4R2Tsy&#10;Qh16R/bl5Ptn3IvdsRlT4wsGxdbmDG5fIFPBKa2S4Ij27m8Il4+YuJ1Fcq9zhHYYo4qVUHtrEhcc&#10;S+3cz5Qb/OC5/GZGFRjs7MtR5vqZzjKsJ+ay74rXB4u/PGx2/P5tKvvgzMWosfu+So59qtHaQU83&#10;u417WlxZHDbgwdGrzozm65r53s8Rw9lTx50mRmvjtIjNwqu9iAEU6gKPbERztZ8jTi0NOjy73QKy&#10;hvjK+fDRhsXutmt942qIFhh/piMzACFy3iGu4LyvrHJZbW1y2c2VKN3rpFFE2r0vvmnftX/799vW&#10;45Z7ZB4jqH3X/m3fs9a5Djdg23HMtJ5o37V/+/d4a1vzju3Xvsu1aalwRzReILzgMgQg/Ppu/UOX&#10;hgey7UFR0EJLhNS0FcInIEJEt63VBxhDdrTTqXimvRHChmLpPoI7k7LTsd1cfRi6jJCm99sHXbOE&#10;O0vyPrEQmiFDYGeBe11XEIxB+H3GaWnnBfi+fzYtIfTA0lmYu5ElILDHBAJrNdHHTJXbvtC1/uxB&#10;W0fi87z8FN3gsF/AMF+m7sO0FOHKzSvw9YzXMH6hGuphb5tC2FTWEdGQX481nFJvHWN33exty/fj&#10;2GFGxWF6qY5LQRaiB76vPn18qtnWzgjO9DSde+mYy8p/tfpBozFSz5npwyoCHLVNw4pVlqU7dNza&#10;LNHb/XNDcKt7KzOiKC6GmFTsiH/Qpg98yU1HnH7nbm3og8814z2szqndnE9Mx0QptSa/LxkfTKu9&#10;ZuzTTmf+rWYfS+bjN0P6YaHL3rPF5OGAxiCnsflgEmlhEgQ5Ql7XezNg0nYdb4dNHyHsc7thZ599&#10;kZnvn1lRdnYUZ/lpU4p1Bgl9VYeFkPURJrgH0eC9YouS60xftRkHbxWr5nqdeWu6h+/cPWcT6O6H&#10;DmDyo2NGS8jOINZyL/wv2FFwdo7v3LOCYDZsLLCvVHTRuSYbEKnfr0yjl+1hwnicbt/h+1zaNU4i&#10;qOw6+zsv7B2yK5kNPRvHC8ELw/5stN6bdC9xUJeO2Epn5UccDEuMKy1nY/KWHCcG25rWaPgz8lTP&#10;nBgD9kqN8+Sr3vzSo8VGqQ8gZrY3EL9yA8Er7K0/8IO/OYbWD+3fs2WZl+Jl6len8znm6Or09tl3&#10;XVQsdK9V74wZ6+6Ir3TDqcX5jqs5SMEmUUprpZ7K6fd3Gky+j/cmWvgw+b8f7W7ftX+v/Dl+gR/l&#10;qv0nfb5Te25zeadlz91N95e150YewHKVxtzUObamVfu3acf6oe2kZry5vX3bd+3f/j1r2wuqHChY&#10;+50g7buva7MQXdccpyA69rTn2P+qMmziOFB41SW21C1MopXV/j11W1C+RRHgSZoM1eIoUQ/uYxK4&#10;ODUsxle6RYrY5L9A/arN99208X2fAFk/R9BCXtl8sknsAXlutJUScWDJnPLz3s/mYHolopGfcW21&#10;1BGxULfzQca1C5bxYxIrmqYQfsad2sYlu9GTNGjWkNNmwOraUfJtBMb92M6Tiso2cHGWu9/r1Dq6&#10;/dvAmOrHWrCV0r77ok3xWvRWwSClBYE0OSMireVzP2KaDN8CaR9zYwLY2PL/aJV3o8Gmd8WYEcTO&#10;f4nRXMuvByCZLy2uiQ5ib/qjARgOs6uT4WciOjZjtrXz2R/sfJgXriEBs4pLNX/+tWrLwnL3mrHx&#10;oLyN8Hv85VpeQx7fa1uqsqu8oipbg7IdDLfmOUTZJpw3E/ZfYbAb2DCaeAMvbXNBuYqsC1b49jNL&#10;NO4XdrXP2r+XfvQx/ND5Obv0G6BzWS0RaVpbRDhwwieTPXF7V5bw+3lcLpjA5p6iaOLvPlbqU7Gs&#10;UNl9XRkT2XC2R2stVlThKDlrEtEmaVTg22QNcf468wjD+8LXHzpW8eJGhO4r4zh0mrkh9iv9aBVm&#10;CJd11KcrlX7F5WHUNjwXzUCBnHxeN7Z171UHdjUXyzqxxeLMOISmz8j52Mggsq3b2TyyVEn1gbht&#10;4419SpyqH2uLx6OxFLTT8CzcjxuZqbGNExyxEaI0Zkzt28Qcp8Kkb+PIVutbwPhFAFcGPt71WHid&#10;vcqy7eTdhhW4fh6ejf75j9ZsdHuEyZ65cx68z2st1/bvZZe+qkH77GNPRaM0lT40Cv3YfkX3fJIr&#10;HMPNHWT2FAevWbtcVWNrlh1NQGJvm9VgzPPgZwfdXf1xiq3Tubl++a+ziYj07QvNhR3IOZLaOINf&#10;6Is+tmKEnozwCQ9Ja4uF4/5GbDQTcScYCMaJRyEGXMYJutaMcbNCRi1uyL0tbiD0nidqgViuX/7r&#10;qi1Li2bq3kl7bTGwzQmzwBKdS+j+KxNVG8HvX2vFEiLRdgIfassM9a7PrZFZm7cR7PYtDq62UuXs&#10;456DRoOruq6kh62htsmwc+4ex8wJx6ATT8dmqbbhvmohy+zGcbONfYt9aG8fMbMAmtTz+P2JwWmj&#10;AIv0+rVW7Ou83JWU9VkOUIQUfBua+7h99cqVltF0zja1YsOL2DSGQc8MM35ZYqSujPuM0SBFuDVL&#10;3+tXGtmYxoLr7hPvxK4iNSNx3xGdfs2trF3SfMJZvX5zCYEdrD2jg0q1ZduLhbsypvfO6NpWn1iU&#10;tdrGGbUpzTY4ZI5m4d57llqxTNkNyRzhlRNao1JxoDtPY+GSbFYKuuR9jiUbiPzXtSB7xCg4a/uh&#10;2KhOW67di8Vn1JxK721UqbYrUU6N7cApI1ssTpX0E3of1k34gdrJD3Y0cNPlvh1XelyJ85SR+YrA&#10;uXr+jmQQ1Uwny5vh2au0RGnz7jU9r3OcTDlRytA54UITtc/av9fnX1WtffapC3NrsaBL4+T7LZ3G&#10;WN8Jl7oQB+n3sMG6pPlSPuAK53Gz+C5gxyHWdwF9eBIq0xYRTKHXzT/9V2Lp2/zG1XKQwWXkMJU+&#10;GgXAKgAbMVp8Fg6dsGT2va6X6cV+tQHMvfn1DhKyiaj90yZN4TPs5uy9hWwIOYEUKdp+NVLcD5Lp&#10;93NEdZ1AJRbkvkr9nnb4vpp28Pz4wa9m/VI7tnJtERnguJ/fzC1z1SmWGJftnZ6c3Mt7XiIX8d+f&#10;pgzby6ouzQj8TERf+5ntljETkZa33k47SIxZxMaPvY+nlNVa+5l5Ni9d+Rm9288gpR9GyLXMf7U6&#10;73Gjw6tfsPtkLSXji7r20/QfAatp7BP0SOpW5xE3uaz8VysZyHetsfQ5KIj1FHupa2oAMAGeYXkb&#10;VD/b7AtPtNn75YRkLT+XjJu70cIRpJc3xiyp2Ji2rBlseWGNJ3llvX+VjJ/mnL9vJk3wj8OPJV1L&#10;FaC8MNy+a/9erTODsLadjeHCWv5cYLTv2r/9e5jua55lpXmFlQ0TwRctgTVpqXAmZMaJluBWgfYz&#10;k5d2ERawrVVYhUWsXnURFPF1uPSu9mA6Po8sNItGrC+4awYJXGaHCrjD+jTEMxMYS2v6ltHSso6Y&#10;8uwWZrFNUNhLMQbEK9I94Q63aVeMDdtJHt56/3NrE9xyLThZbpJ1svFiBLBgyXfFzxwfaHVmxUzL&#10;11s7NoMtLSlP7+W7tZPhI9hMSua42EX5U3m+NUoGXljvszlZJscpurE541KTZtnAQBziSj8Tb9vq&#10;zO4KvuVznb+k5wJl2KirfOZY5pGz1d5zx8e+wuHYIuzhAbAIua+IYmgBHEFOwCQkvfEdtktG8Fsz&#10;k3yhd7JV10hm7dnCMl5zF7ve1CR0xrWyDcI47h1IP6NNt6rshzpRlGuZ/7pKxhFADNoFfQyf8BJs&#10;LJkA28jg2IooxoUvfXrExXbaktrIgHjd+zyCO4URlipFe14bARYbZJ1bm7gDDMal2HPav9h6isWM&#10;QOfekBEl2fqoffe5jXbOa35tHjhT1q5PYhp+HfBIFYEHv2YtLEAEIUc9i20UXqZrJLFZFZ8ASzac&#10;Oq0R/j9nZ4MsyYlr4S257bHd3v/G3neQjkAkVZd8MRNxu5xkAkII/RwJfBHdguMx/Gyph81Q+6DP&#10;sv8yXxCeT9+LjE5ikX11wI+XSERPjXhVCRfy8l24iWbQ2Tuw99V/uWeIlJAf9gL02npe9gKxpn9+&#10;DXJWz/TFtHPvwzZv5szBLgkrw4oNjndp+/S6/7EJQiTOnj9JnT7LbzovKQymuQKVtY+n3DKfmlZU&#10;Nkq/wi8QQ7P2ltv572xf+1W5cXEOLhrD3h4Cpn2q0OmM+bjdt9n8S157ct8/REqQUMH3n2eDtyn1&#10;H8WUQUvnG9XbSXbqhMw7WYSzFNagbT/gOun7VrpE+r5r1QjwWSdB5mO8j7cfu9MjSDri6Zp0J0YZ&#10;8vozHdU+dS5EBSrW4OmlfeeR6gWFyPz4ZHXWHoU4RWBtsjkz5GvGZJYd/JjZuWc2cMYwpGc/1BKO&#10;cG9RcPqpEM2esV1K58G+iEPjsmeIkzozxgef7rv/L5QDMxW5twrmr4uNX9QxOQ4N3jYH9Vn2X6Y2&#10;u9+8LuTSJvGAjHHkDGqTUkndjT4w0E+VBgTGDfol7/a++q/sWXmAjgP/QZx5OwmZchW/hB6cdW3O&#10;cHUll3BOvYGT0xjLugLWhF76GYw/Q4s3PE24QLbYKfKOg9Hxa0LZH6i97R2dpeXPpExHKDPLXni0&#10;p8pfurtAAKDrJGXdzn+TmkIs1pw4fCqq43b+6/YEwpOZ8cWhiQ3yLuM5rhnBX5+t6OWgpjrlcJey&#10;aEE5dOFUQWuHUA1Vem268HC6n7llGyn3Xv/GYZ1v6Yz9TgmwUNLIoj1w0geObP++PN4OQv4jjv7p&#10;+/jZPAscY3XW+rtnyqEk2Ts8UyInaciIY+vFoDEeEIDLDicDURX18jGKSXFP76v/ipVGIsiF4HcJ&#10;2m2fXgGL+I87zgXDEM9gDkw5l4jeOM96X567+/x7bl6saSV+xFtu579uDzPa/41NkBn4Czc+2uOf&#10;SngDquXUtNzOf/19NrF9BljUEx/odn02foskBK8ZkcXU871mqGno/iYNAbIeuuLEAzKcdEerEkDr&#10;gnIUY4OBY7WU3VnQDI/Uf3OMv2UvhDKMHw7fy80Zi1aDQIlDlHQaIBuD52tmHDFFLqos8P/GjaRs&#10;4fGNMVKmHezFzcxkzKSeh4okmOJ3nkC7BiOSvaxpeKbAcc2UDZDnf9Q+aM40WJG06Vwz9C4Vslj3&#10;GUcSOHD3SZrWWS8690z1Tu+UZ10F9iwDS3YQEKZHHOEe3Mz1GO3tRc9ogoXOfBZekJguROVI8ewk&#10;kc5ZA6P8c1mHfZb9V3IftqwsuyG2lFXSfaokDxFqNDkBD0eAdrIZDuC01LDT8E++mDMGYtX0Hqm8&#10;fVKg6FUqYAyM+CY6bltnEqHwyfoxh/EVB5O1W0UBETr/ldZsjvRf78013VhH/r439/Yk2Bn4hz6E&#10;y/n7DqFmAXszZ0HY8tcPO4p6D6W5IM+A/f7wffzlDqRybEyN1uM+8gRV/aoaDqJcAM91iyGuZDjE&#10;yhRWoHiinTfYgh80So/Akvr3P6XNkCksF8r380ZQ+lx/2A5c4db+NDMUYM7h9RRuPMdg2cO5HLjA&#10;Ve1qmTgYbZgnWfLPzwipc89IJVxBoR48AAlg6RSO9WO0h61nqggUig2+Kshz76v/CsqiGtKzR41V&#10;01eTgDM9e2CwYI+Y8liVIHJgeChe7HDiAHza7+JD7luYtEXixl7CgkOYjwiZUn3VjwsweGeNUcFI&#10;np9BbVQvLeq6kL9gcHOw0LYbtYlpVgo4WE7KUidvdfr2X0ltLreqqiHCE0Z0ck6K+J4FJhEMwu59&#10;YMgbn0Azsno3Z2L4qkITc0bN38IQJE9VqhA5WqRDtJ7xBVSlXzzIulE59l+fZd+1tCOkHisMmdnB&#10;ppTb+W9Sp9m5CJm7XduMZ1nHfdcqKJiqoZJ3/t1oCsbNtaEiSOIx9pn1Xx7vGrshUtVhN4R2UKzs&#10;5kTB6acjj7HMTR3hd8497zQChZfriN8VO+IHuxHjp/xVrPD0ovu755lh9Ze/4hAgXsM/fDKMy2Lj&#10;EQOO/YUSLQfEkVvOPXNA2L9DjDaxI/VpEBy+yZWzi+3St66qL5jj0JxRfe57pjI+PDd2CIoNQcB2&#10;rqFs4rONDYR/SqiWtkNWvz+63ptiA0IAI+GzZ2ywsIDnnHW1VsDHgcQTgdl65rxI/Y64JiP/MOcv&#10;kSXcfkQaJBvwjaAze70++jQpb+VEmV9/E6cIWn205+DYH9p/8bgquJFge9IVFEzPNf08Ovw75l6E&#10;yI8WPw4IbKScPwMN2bjM5sipst3y5ES/JOOq2d1Un+ZLuQkGmGZ/jH4WRzpvUwzFNO999V8pd4AL&#10;qLRNrJeYp3MqXko56vKxFO/GqQoB2v/KwKZE6H1ZPmSfvPU3OJD86LIKbue/X8f4M03JHqmZeWy1&#10;E2A1QWZyEFhvfWbwrjMYlXk0tb4+s2+8RjoOhtvoQKZURRI+8xpeZKxIvyE++qaZshP+5pib7WMz&#10;L3TZ6Yio9SlBml3mdi3t+9xM/fUt+DC8OpOO62OCA5smS7IJkcscI57bF96ottNVkm1DpDAZVPn8&#10;NLGgTQ1B9uMe92PCRm92Bfgfx4uVkR3+mDlnDAKHhEHm74ouwAzuuIqehb0t70Wnb/9lauMxdiwU&#10;YkltXfVJYZF8sPAvlavtj4lJmqmBiZYvrfe18wVxEq8RHaQM+JEvqDzn8xFHiazFNhQpFB4Kh1x3&#10;JYJAIJLox6vU7yPtv0wjAWHyXVQSXejYesbGsThEUd3KkWHsy1sUq8NhM1PQel/9l3vGE+7gCgpF&#10;YnsmX2BoeOGVxLzPGdSHMTYkXWT9LOjc++q/3POCfyAEyCL1OWOtp1XHwU24ufMF1hbHZs4ZwVan&#10;Uu+r/8qecTMUtALvKcpM65kdT4giPs2OQ43aHsMGfoyQjYE95rxxJFDPiq7xUdnrrPDCkVt7qsLg&#10;Zsz5Cdpo/dftjjNbMSXUsJAu3PhoXS78s90LJ4lesXCCFeguOcbeV//l1cTqMXZI5be6LwwWnTga&#10;MGtyP7WBLSgcipNNeHPvq/9yzzgefN5jQKZdNDmYjWnBxzG9G0AAIQkXBZ2bdtf76r/cM2haMwqn&#10;wv+26CEjwdOcn5Y3tWum5JlSFz8fX2sabH5fBCF9j7ltfHQeKdYUkZpQDdC/d/Kv4h0SbiY/KZLc&#10;k5JvIyJCsXhw/LlnItLGheH7gvX7wgMmstBEz6NwQ3/cDkStT86299V/eXXkFEttCY3vAd1aDkS4&#10;UxmrjSOXcaPavUL5kpVYhymOK/xm/dMYxnWkEXRGGW89L+clyiq+gRdzVqGCnPM/qmyw9UxM2SSB&#10;8H/v+sV6zOC9vrO5OdN9VS2CeiArmM4XyYaJajVVaZYxxqX9eTVxS2VEWJkJ+Gs60djX8M5gcMCF&#10;WUdvCgG8NoY3o8PiBrmnKeqQE+5HGhin5bpc3PpRqCichVuNMVzmE2sHIEQ5sUGdPsv+Kzl4hXoR&#10;kdqSEPj0xOmpCHsoojVnlYby2dxwQr2v/ss9Lxg/jK/trkcFsFxvS1UsiQZ0kiwIIsKveTHWnbzA&#10;x+rsTSpbYLvvn8Z9kgyu0uT7nAXm92O0mQ/a4nnOAFysApNwqVhHW+cldeKABCU/B80rGBCP2oyL&#10;9776L1ObiGSiEbSiHKS9Z5jX2t9/HNBs8HVg1E0u1K6K3v96ISNbqoOccNunV08WDtntXOC2BSJJ&#10;MWdF0WJgd+u8+PeIy/BuVwjwUBBmHZ8mdPBEpE9IEDJrIOiudxWZeFXWT87cTdcmgFKJhgwrC97X&#10;rqI2RZV5B2qdteTu5ozrpHKZAGbAJG0hFaR3vBBxRuf9MULNeWPoZnk502XPqHOpqQi/D+hn+zSx&#10;hlhIHtPz9piQUu4qHruCxGXPFIxK7Yy4Av7WvqtQzmY6FOmH22JgD1b5r7c4J7Q+XaulI0FHB/Tu&#10;cyao5Nx17v3G9709ZmAhSWCHpU5H38HWxnMnE/IBYJF9UvmsvI1u57/VnsPKcYcKpkBZt+u95Vty&#10;xadHkoA1BR/6zPDo12VZM2e1OHgtl/Ol7My5ZzyshS4igrHRFItBSvAgORCHdFDMnpHOjrJwgMzc&#10;sN6X5+7ZctZ7W+CYoJKqFmqh0d4ecAyKTQwCOyRsoG/tUUpzpUnFUb789+8TMikasGEjJvjl+7oE&#10;OPmQbTYrYXjcffaetRxnKQAPYDKc7FWfB9QCR2XjXswp3QERNIB6H2zUc8/oO5Yzz5RaGI4IoLcV&#10;eMvtmJSAcDoXo3hzAyTTaO8qCW896PpjZycXdylPNL0gokcWDmJd+iz7L+9DZJN5ABwH2k/vmSh5&#10;WnLsmAcmUvanI+OEIBNRedlzk1LKnOk9NwGIZN6kFGpK5VWzLHF+X/aMszUd4cweCbdRm11nFqK2&#10;Cbu1Dwwapc7CurDOY9yXPQv7mrzN+ctS9U+joTttD79P1oee64z/Fc4IuY5uGpGFy56JqnvvHmC1&#10;I3kveZvMnt3z0xIGEW5hCdz1rKiwQQqYJ5i6bc66WNGHFZBPTPD+GOxYev7Rd7j4aDy+7Bnu9OEO&#10;6nSrsIlEqjQ5RIbTA4raJP+yKwe1kUckuoy1uuyZoC4cqZUiuEzS+jYp/Gx2ShBbTEFdPUt9z/2M&#10;l42eX3AYASfd9Bs9H1JVcLfaTAausEdo8bCAe4i3G3K/y47+KyXJ/6C241748mWsrDIMPwMYh/y0&#10;/LZ9u8PrSo0b454B3Dtqi4LGsqOYbkWius3Ght32M/Bc400QnoB5Xqwz9UKEM45Rc9ps6wy/VjIU&#10;wLWtIgVmLPZ1rhUImpT6l3PGpLYvgfxloZoatWFAM6/8GSGkJodxSnoxCOmg5enty55XrwBRoG3D&#10;StMxh+HtTGW9eqZkDHjJoBieOSUZXPfMIlcw4OC9XhMalbyzCRp8e3Bo9Ex9Uon4+54XfyeH3J4m&#10;jBvImQN463VBbFuMFkMCls3+vO959Xriy9s0Xta9nIxUgUWW9p7ZGc4bHJHPNz2zL+ygpEb8wzXK&#10;CnjDCqW7MWCLFf5D3Oy8ztYEU4bgFhbEaOwndtPEE7md/1b7JQrKujw03qOkgma2InB/Yir1vdMe&#10;6/qSLqnaY+F5P9D0C64CtJFxCCBZ0rvF7vscTSaR63+Be5eU+QlRin+T9gkyuGqvEaUcGyPacZRf&#10;YuNcQKzY2Vgz9sH0883ZHFeBaJ8TfVBBOdj7GbnCERSd2yTYCmaQcvhhT+38oiudTEcQzHc5HLqb&#10;O1GY8Av36/aR9sd48htqXhpioTJm5Psha/eRLpgFagOwoCkz3M5/vRPW9iBQHlGzrX2jX8XjGZXb&#10;fVgzbZjcn8IP9NBB+2iBEkr29yXVZT1HOegR5MzgL2cdwCdyum6U+MKbKCScssmbBJAK7z15c+vt&#10;byyDLDdEVTKQ09YG3M5/TXfBTYv7kUA+VdzOf6s9emXqOTh0teviLHA7/632hDKTYyF4xq+WdXq0&#10;nxEYgjfzZHe747rK6VujIuT6a5OIy+PDXkTJ/m1d5Mte/NDzHC8+MNZL9CiWwYNQ5EWj3j396/FH&#10;Utony9dzN03J3SspgOqPJ/eHNWAH55rh9p1lU/3dDzPj7LUMloTqewVGWx5zCG0TRzxaW4HrE/L7&#10;kBrnnglSGOhFTY2UBZOmiv/lwGBx0oA7yT/tmd7Xl12HYerauchKcsu9h+au69/KdQHrbcua9/A7&#10;9Bjej4+pUpGyab59RzF8a/NdhPSmOraeyf361bdHe1wEve15mTPopM313QaGltXLreECWMZd+/a2&#10;Z7AlKbkmVxeXrJ9WDuuGqeMSLV3NFpoawuNNrHblD9DcxKAbAxJlsE8e7zU7Y2cDzqC0IARXKaRc&#10;56n+yxyGBeCdcVBaAfnYqQRowGCvSRIxc84ZYwPvQcqN3lf/VT1jyid3grwgQNnnjBukHiPJNp88&#10;VHA0AJc8urh3VO+r/3LPmPx2NhywGmTkIV9iISdkd86Z7IACIzHnNzgEJeEaBnKAvhBbBVYcPXNh&#10;GwmFnSR4J+zJAOgLNume2ixyYXAJwuQtqTWpFS8KHgrubT1jhThnm/ibID0veu7vYpFtn0bqJwvh&#10;O5Cx04473AAGSEwU091+5kgTPG7sSCJ1iJL+aRwGtZCq8bdZNfgHzQYsBdGpF3NedM+JYVqoPcG7&#10;6jhC08vjqR9TEkRHU5zGnZt91pqrgedZerHaaRdDKbfz30/tzU1u13urtxibNweH2q7vLptjQqZr&#10;Zm1rvZUXBPEMP5TDYSvRBtjR5RLJ+MHW28QJ2C774kgTzkLid3zE+uh69ZDsRLa3snRYriUEySBh&#10;Wo3NiAJWVRfENNeAHVfzTG2wq9Z5yKTd868QIf/YaXU6kWR82jaRqugV7n31X15nGb0+zcoinwvJ&#10;x3zkkASGv7HPeX0MtYMkl9Reetb8NrAn2JbZM9TZXBVk4TlUgV6K3v6G2ssxy4lCEY9tUvMUZk33&#10;xLD1/AdeTSmtF+u86A6AfxNHulB7UR9RVTcQ2ao9NO2yr+xn/ZQUYMLeg8GVq1+eg6mdWiYEd9De&#10;0DLaK4Pkm7Wg1rl9aD0xbP7ml3EBnU4zCseE6m1EP3NcfYY5OqlAIaJIkWDN1lXEWLZnHM/aXuMB&#10;HGwqzCQzZrWtK64lNKVUW4kIHC9Z48vrh1wSxl4P0WfBlLQBSd2LN0m5n7cj9ZmZVjlDwUnDiNfx&#10;WBEgt/Jft8bDEy5Esr2BqX5fLUaT6aK0fq7W/u1l9MDfdk7os/B4UOxCLB3I8ZWQy/oA1X2h57Zl&#10;1xVubQlw+KcigEqAMG8PVx7EzegZ9pltVNEEw578l9A9WsTX/QFuPC/IovXUof3Nz/sDOJTcH2Is&#10;+W8rB+SH/YFrEak53iIPu6s9IJOJxOVDXSPXaAHoFoEab4IAGw/v9ocQpPlZdlaH9iiJkBNCn1UB&#10;k43+BEjTq47s+FQN0rSyBCDUE2U5NMqf6I8qnRoorVUs4etqLTy4jscj6Hzh8UDxmP1hgtJGQgDA&#10;BlvNeUJDAqH8QHH3Hb0RsSMqHu+gyhON6/P5wk9IzjQGQc8nAIv1nfy09QS/JrwGhAD6ydbT3pq1&#10;DTUKnUgo8m1cp+puskX8jmpV6B3LVdVmSdEprG04DudDAMhJOQKxTCt66+vTfyX9VHUn+8ROiih3&#10;fRZVMLVspYZ17QM4ldf5iyw/9alE2YwRcumRbgpb5knFFFfK5Mjaap4RN3axFRksJYF7L/1XcqXg&#10;6DFP4tRpx3qewLdczgDkuIIz64DwjiIIxZXjhq4XcgBXElat3uSKQ0Vk1s8Sqc6tTkiauHN/OIJZ&#10;402EXQiJO9lD/DG9ewo8bEuGlwE5ps+qjgIKSusUXdNWg4zvePeuVxmU/jAqHau7TlUWRVBQCsEW&#10;JsfrW0XJ2f8JfH5027cXG0Dx8piJ1DivipsdeUBxJI9Dy9ynz40KtpCByAhO3eYw3MujQwKTYlGe&#10;PkZ56haj1vAEOthqeBK7dxgVS461XjvlNLaTDZym9ul1n8OVHqMlbNC1MGWjxFZA5SF/t7kCIKZD&#10;JryXFSSv5rl8loNlK3G7TIXSGJSwafOcRMDuzfj5o08vbWxoUDP2YuPCyvQ93nEr/3XrAuQIyFZO&#10;Brc6rpsuMg0Wk+7R1SisPPxCSWAp+m0+bLNkThDuqSA/5nPqk/tAJxPiFIs4XskpbFP7eFAOUnua&#10;T/Fk5YBVlOmDHeopp1wkoJzFhxRvV0X64DE3899sTsED8lZi38kF7Kx7N/NfN+e4T1YDzZ4wlY+r&#10;BE667Fnkk6IuXwfDSYd1qMEQGAQE+ENr9mGsypSMy1COy0Hibe5dijSpYAjjKXpjbeXpCBxUhTzb&#10;wyne6+EdCwhUEMsI+DKRjdUnMFT7SLCuCKm2TtH886hCgpF1Zvr1ufVf5oPl1Vqp6nb9MHZbR2OC&#10;ORMUO5kCM/RNt3hqfHBwLMeIZ7dQ2AKbjbQdK+uho6JY9yL5V3sV+7KJQMl3A7OUeL6dE+2p7qxO&#10;tutk7b+SyMtRdzpilt1Ny46ga5Lh3QFEV3XunbpdjtLnbDHTU+vV5d3zoO3z27a94p21qsuR7mb9&#10;ZXPgQvWnlgDWFuMteOypYcjh5w5fqi7Ap9N8PelEy2Z8qlOLCvdSS4OVE1JyUP6AFWbEBnksx+Qq&#10;VzgUcq+91UYXx8xTycXtm8fpQT1GA0095K3W/VWZl+sqFg1Yh2ohrPNUqYZ8+NlTdOIjYshSo8Qp&#10;T6OFxLgv5o5MrHiTIOQb6Ul8Xjli6pM57VgmiJBatw70DST6wQrtM/tixaJAZlFOzFMFBSAi58xH&#10;K1btQ1a39t6Z/ht7kpiQTCXNC9S74gLxdbfy32PrZ37rR0wcdgcK7uiHvQ0k/4dZ6NL49HnIgYwC&#10;821ctEZVya8PAPTX1mBO0j/MSSfX4/fW7NYo3EJoQLUsvremsFjOEwW2zmfTsa96UBUA39+ZAIwo&#10;3jIVAdiSSjympuIZhIzo3sfncj8u6OI3OHI8Sr6dBkt9q+VIAorzCOlhg6SybSjqFANiT0dWx5Xe&#10;s9w4qAs7u7qNjxsUc3xW6WVN7cEX4/xBLAsVOYo16NTsv4K2KPh8Nz6LCtlBrGA/OYXHQ8p6bekD&#10;CrdkcgGATFKlj316XXN/6MaVkBKKWf6gr5LMZYgFJqLybDpnnecjfFYOmZKCnUy4l9L8VVC7qxfj&#10;BsTY6RAQsPBxPsc+iWOnkkasUZlICwsKcJGyT9Wswt1o/sREdBl5gCx5BdIVryzXUY9rFNo8cQzZ&#10;NDwwL92wWJJokGrWx+kz6+sGbvDNHv9B2nyW5SjsXBo7xqbM35KfU5b3UaZ8wGmYcRzeIttkpT83&#10;qbp2Ldl7GKP94S+VsxMtwJ8I+nLaNxst0O4z9RlTIwUOa+ZW/ptjU3JBzgj4fdXdc6vjfDhLTQWc&#10;nl0OcFBQQC2GrJrtLe4ttFD6XKkq9AYZJBhSavwIaMqmNjJhIeeRSahT/seFwf9HidJ04ACzyUu5&#10;Hzzs+SZVVIghfNagy2eUxa38N1vPmz4Z2l3dk3HTe5KJMrfhCZjbbtQSHMuOC7Xjq1b5rQPlRq7x&#10;jiFGmO+c5MlHnof/xnwQ5T7PBu7MkWO3OvEEa8mVC7FryfLtUXJAjLBZPNRhNY7gmuwofRMPdbvx&#10;2Vhz3zlCyf1YHzY+TPV9Phw+Ge3RfX8B0fu4I/AZWF+jNQi+H76NsyqnRo3+8uh4vEdaEchMSwnG&#10;VSWYhV0V6ed8HOLveXYLnpOykWvZUfxO8uDY53IGKAWmbRHQwa6nrxsOsF7WAS1nwGd+O/YJ3iNP&#10;U1yGqsbVPjvqUwWP7xsAwe/LT8aOuuEJSoiqeMD44MWeRSVJSkoqcCQHJb+tGweZHPKjB0Affd04&#10;gihSlQ9xjTUCo9+6LOuQe+f5nGhIvAeLLj4rZ17zPgtcagI/BTGlrC33lFjlGfZe+q+UZyoGk5TE&#10;29svGaAeE6krMaBRvGBdVBDRdn8qbbT2Tu/FNM7eSIf0aUINx8fu/HwagwyQR3uMhciIYE2xiN+P&#10;Y5W25USO10ahqnUKCnGqdIZWmV0qZW3hWl1dBNY+nxILud+BsCejzVdRvDfHIAJa+cKjW/QwRtC6&#10;1QIGG3A06RrPmGknbP8V5KVbMhf9Yays7cNwqh14I+mudfsb51lq39DiDc4S14BC90lk+aH7h0mk&#10;TsUGtVICb53tp3Xt8/vCGITonbiJPs8wglo/8AUC1ZXL6y2fUrhXEbhBRpanFxHmJgeYOB6yOhFq&#10;eKgYffS5OqpCal8yJkxfHEyfKkAJEqH7JX4h0ZWpODiGAYVKdNkrhefzBGLKcYzMmSpBN3ZVTWZ5&#10;eKRsn9uXlSEoglgag2bzlhHzw8qoPEum1+F5i31eQ0JDRvLHJ1G/mgKNG1nV78ZDDJjqbxvvIdSP&#10;i1mZZPEmTqEmz+VoBWkWD81gNSAqEjihjLK0oY3erYuK/qRjkSgr0nvdFaoHngKdddnkEseL83B+&#10;41wzx1/MU9XqkxcIn3RFFF80/s3gMUpdb+xJGUyXCSQ6/8HA7iNIridUJ2iZWPfJf2L0xImiNXQx&#10;SfI7+nC8yC48T7OfL6Tyq3b82CYA2iOu+VH745IMg6/EAeWp8DdP00HC+gId2G3zUSiJ39W3dN1L&#10;4yOcRfy3GBvu3RckVDU7f1bqW/8sl+D5s3Uumj25s4taCtFnnX5X7KnC7KmaPk9GlXlzSAb5gU68&#10;8C46DCUrok+24QtdhFiVyqrHsSjVvH0WW9NhrceZiWsZpSveRCRz2sQh0Few/wr2VFa8gcoIlMhD&#10;N/kokmDEOflsKpyxzJNCEsRSRp/aOB/489QnFSEJYeeb4or2WRU4i11I2Hqrd0KhBqeBE2WfKKne&#10;S/8V81Qx1BT0bN+tgItyDFxMh20eZpmJIHiOy6Qg/oL7rngIAK1csFpPbgiXaruQT9kFvjML+dd5&#10;iPQJdLN4EwPzBW2JO6ronfpUlck4BDwV1c+ymsySdbGK06GcMxD5ytbGwelbcJFVWfT/o7xRboCt&#10;FvSvipB+kzcsm8uPqJh0R6HBrqjvMVnQ513e4CW1f5MKeZ/qHLjv4BLiu0rbH9QDaBUO7I/zIcpn&#10;cDFy9K6iFDmkRpvJBdYRFSTXGnI4IkPNnwT6hQ0aPIFvP3bNHR+qmGHMihofed+EeYIjBsdKfFYX&#10;7zWtDHO/KonBky/kCgLSJ62qDvckBeLZzieN+9HWjQEFBKUbuwZp/wLLL50+ASm61mWbCpp3Mh+Q&#10;HzDmrU+4LNVLilalRLqiLXo0+QYxWjFjWzIK6VUOKXPqaXa4Scv2+s2bQzrc9Qmb+GwqA8nrydng&#10;wom6k7c7YImU+DItdMW0j676JACqTFOtCmIfN/pKPrnSbXYJxN14SOVDc1VARWSS2V2fWqZgTdWt&#10;7rIMzc/mNxWySBxuA2KEfhMnRHl6+8nQf4UE0Bno0XL89PrZwNMcl+YE226SwwT0FZ7o0qA4NKDH&#10;PLu8ISNRGSWDqrI17PN2K//NsSGUE62Ouvb0vfbWxIFgyBAYlP6pKsJu9cVwkXshM81w2eMyj5n8&#10;YLjQFIzamAzgpNA9zZXEpFDhYi05BromwUMFBsabI7Z1pNxptUidEYI93sTx0xgPa4QSx/mQ6sD7&#10;Q47VGBCejxcnLJ/ltA66Ysx3LY0Byf8VA0Jpb9uENF6VS4mH6M5DnXpwyHGe0MyeUq5E2KaiCKQH&#10;BOM1LY3hAOFLwiP8z1x57hMxnWFtFSZvlZ7ZjwJVjqmcHh75p/fyhf9QOh3jGD7aO/5DN+SGsBgS&#10;2lMTCMDfUD2CF5Sg0NcFQIRhRYRUXuTqkXv0v19ma1O3eJ6DzHi956JhwaKVjNEiMj94DzvFQgrI&#10;DWrFpjh39km5jDzrKYbVjyOIwJLmPvNuueM/rHHf38vJ3QU8eHWuyUvCy42v5aoBfVjLPrMvvMCS&#10;ounHqqK9jlVlzD/IIpKA/smAeHFQDUlXrGXJjScvYO2pLrlEMrdThkp5RyOMpQr8k8vUNAGhWe0E&#10;VLWzTiPIR4PRJyrgi9MKrwBYpVxRZFHvkzsose46ixURVKg9ZRFh2jf5XH/gn0rUJyXg++UVSDx4&#10;MgaE7dareSBDeDN4vvyKd7QdfpJ4E2Op7222riLnWjFs365k4cZlcvHslbNSFb7z8GTYHF4rU6Nd&#10;FIiexexLrVL6hvCV1nI1S4orujglChXax9onR3nZ//I5tKX+V8UoY6Vf6nWrigrTdt/KcA4E1Q+6&#10;pIpYBml/jWvsUkpvO/vgbiR3R06cofU89Ve8zynAiHkoO2+RJqTAOQKpypIfdKw+gpCapHzIWTX6&#10;pCZgPwBWVwbM1cUb9fWEFNGboFQY3PU8SWhVwHO8SRyy8xAlTZwkdfBzsG8zFgFGEJ3ovk+8P/Yc&#10;PP0cQ17EgMgY7doJpcGUsDtGi0R/cfczYAWVgx5vsp790MEs1gWIevg0eCkHZBwtesunygDWWGMl&#10;FQgsox8Ph2njVv6brQklpX/rL9KDHxl5j9aE72OwyJniL7c6cRaXiIAhGO+QLbKpfKhj8nRq9tRw&#10;2TyiGOMWwdrQL1ZZBRdK7PNmkxRIYGmI6hMV91FRCbmSDxFrL6xrlAnVhh2fhSf7WYP/T+Ue4yGf&#10;7QMi/ozxNh4S4y2qdmr2X7F6KPCK0I83sY56Xgu3xTqww07bawIBBzIRCEC+0K+Qgdh90SdHapcU&#10;S9rvv4SVulsDV4DgMxotLsy8hvgh+c1LMUPhE1KP/hfKFHzfrfy3WjtvcKZL04NbnWhIWRt77HFN&#10;i2KLQEWyOZ3wkDwPeCbltHLdgxKP+Rz7JHySMhPLYdcXgRY48EOYatOFoEZuGBJMP6E+PN+kClo2&#10;XxHdCRXlDlyosrVGNURojNZoI2HXLK2P8+G4dw/wYXcQoxk7dxLq/r0pROtDqPLC5lveRDp07zFJ&#10;Aobso/1sYRicnb7kW7fOF06nz6z/Skou+ZqgAX61bYwDyLkJaEdKjVoZCWhQGl+EHzIkcscrM5fi&#10;Pzz6QaGpplbuBl6DLNA7H1Y2iHIVg5Gu+lSFzxArALcV51lmglqRevEhAwOHWlqRsNmrpFS8Yg5g&#10;40Pa/P3EIu2uQmlHnVoHBCrB+iTiPNOOrqaJ084hIxXh7KQlkJzCisAxnrm21jhVcjXR1EgovHdO&#10;Kj4Xe1FfVUrFQttlKtBvS2pVccB8U/d8B/M95tk3Mz6zlDOEqe1X4h238t9gb/YC20g7Hz5jbJ6V&#10;W522xJJHyt7OwgvmwCWPFK+hciWXyeIQRGRGb7qG4wyEct8xQjkEM16peuhYqXzw43y0zYONoSau&#10;we9QR40nY4S0Fk/1b59mPzeK0Jcs2TrBJe35kHKorKuYCtHSLGL4WM1Tn/DNP4mu10XZoS6Y4vAU&#10;HpdBVd1d3O0VnLLaOyI5DESySM6w99IpLldtYryQlT9dwzzkbhCR1v8Gdy/r03tKoUoQhVDbOHD+&#10;RTHovicke0YX2WaJdK/JLg8Jr1XArPfSf7nP+Vniu91dj6OiBsQ/8DwsXItk9w3jXw7gY5/fz/Wp&#10;EeCt33InMXbT2P6iaGzrpiuLsnAS6JV/vvO+Cr2lGXCvOHGK5bpxRQcl7BuZEGXpW5GfI3y5tW6C&#10;g8XGxP+Q1civeF/4tfTWSr/sytrQTIP5FArcNNNhKA4u456brB5z1yeYjQT/EHvb7wXAJkx4BWUR&#10;txCrfB95bmHOKo0/JErnjv4r+JM4um/pVfH7fuCBwjFiRhnHm3VDnDpNY4JJGci/mydYx9Q7kS8M&#10;eF1PZuayunhtuSCrPeTgcO4NYbNwzFz1CfUMx37afyu6XVD1hvcAOab6zZIaOK7EFLe0xW1pbYKM&#10;ogyzmzXx+v2Z6BSGJvjPsvfXAL3M8fOJdVpPUg2M/BlWfpsKPmdXBdN1cl17Fuw0nccCgwcnXNEW&#10;28T4KOWldvLhbrFBesJ7kFEZ+3Psmvt5rjASzMQuEyC1QWuUddj9PbjIE3omN1JEae7miVmZDgYY&#10;fvNO4YEld2uwCfPd/FqCHyVt37rLOOutWijS2tiErcI5G30+/XdElbPEGGexXJa3fAtI3fBFgnqK&#10;jS+sCamR4dHn00+JfpEy4a37E7MhNQZ80wolrn0u0fKHP1YRrgT3zOD01XrK8WaAmCRo2ytolEbh&#10;PP3OAGzYSoMI9B3wnasu//tNwCNfxOvTekS2AJaI5TwAMQXBjody2d+vJhophmn0OU7IlbJojpSh&#10;COmmGMI2IOLBefAqNPGmT2SCRTxBte2zMFhyJoKmiwusB7xmIRIIwcRxfkVaGU9m+Gdkh1uGDMwj&#10;FtCXWukthmq8DTWRepv+CGQ4bLhwLUVTkIWxZBTs7KW5sM2w+jJuixFkranL9E3T4jR0BQrMftSo&#10;2NFu9SV4R2sfuT6/fgjcodwLuTxU+E1TJptJ2U96RHi3ry2CQzEaPRPEKUfYZ9V/pZ6sXG9D4uDv&#10;RkhAcM4kE0/0Z/8xmOiQdfXkehf9V3ZIwX4nZDDQJm8AD3A45gxZuT4aFaH4lfYxkd03XRK6zQNE&#10;hNs+S6AUVWhQji2zPUQLyZ0IZuqN/QEHGiJbb1oHUXBLB+BYSZ1RjbJ/E5ydx90HGOKZtJjnGeyj&#10;PEBXG3UnpvUpDm4IuW4ZQUHSxyL2GQO62/0LrgCDoOux2t/SmDXPkQrV+8QlkJ5OVOzQJC77PLxZ&#10;tMVOrM+CFOm0BWlg0BSYyBf6HVOZn4WHOt8un31G21dwhZEXl/NcMBucWp01V7SH8vgabRvoQHet&#10;h8TqXNN/eXsSiveSPeaJhVCJdNLJe58AOtJ0e0lbMlBUGm+wiTmh1hPHHCdpPMTQ3PqEw9JwLga7&#10;o63yPs19iJq+nsAYatujVG60XQQGom+8edknGkGaxc8tiAWhNLEhhwT77LTlfE7RXzv7sk9cXRm1&#10;IiC0Hfo4HAlFjD6fghFkA36oeChF9shDPgN9mgBwXpXffMetjhyHo8aGwVCY28Q5C9Ft+yCKNTgh&#10;rCfVm3dUYWakQ3z6LCi1SibIiVef+Lx9je7nPj3fpApRUfIBozcyCgcLM0638l+3JnK0c8nS+khD&#10;xoQZOXoYCOdGQ1UIy2MBEd2vV0A/I1oSq/xSCuPvVbHQsWsfkkKJhunuf0KMiHkZp/xZ79uoQnK6&#10;yraqNwLgPyS16z54a1G0LkCRv3mk4f/+hIohaARNaLVbpEYqO2l0j+TbsICouOkL+zyfc58sR8qv&#10;p3qM/mC794k5Y5+pZsgY0OL37730X96jc1/jBt08o6Qb4EoYn31C9vBEVT0TiPBG8rHfkkJPyB4x&#10;Y91hq6mcHpbMJCk11LO7PQ4807mwRMd/bUKc8ErKlTKxao9T1AsUfAzIGYiXfc4z8GnWcR04iQjj&#10;s0+DELy2SgyLCNKnLSP6CvZfuZ7EXjEZ4k32YZ8nDiJH+oQN27QhDIp0clDjsKJBvRfvGfeGduqw&#10;Bhq5x+lW/uvWTDnHJhdehdHczH+zOY2pJzGmoqh5HLyL7Hs2R91yc3A/23GzN/+FlIzANyQjA29r&#10;3uftIeGqsNHFmOKl4hTQUFxAFSMQJLjno4JKK3S7sCYOZvWO9lFSQ+qf/CT3QPxIA9UNy5OMgz5s&#10;poVkvS9PCoynz33EdJxIc1Kg5dMkJDgkC3A1Fbh8gsJCMWWUwbAy7nYHUrUOVrwfm3uCauEA4+LD&#10;qu/QNSBCuYj0fMo8XwgfPFUUUsxXme32YUST5yOzss8WbCORwngX93/o4HezFerEK4O/pceXlRlH&#10;Tdj4MJbI5hlBRLv2EMN7hSbA7JwXOZFWs80HP0F68smhkUxe15ZqOixvDEp2qXd3Z6L+K1lK1017&#10;67JjNkWThbcngYi8pH3rVvXmUtMsx+clkX/LgR0jfvhp8fkSyssPP5zDspCFtpDIJQiY2Z133VKb&#10;3Z4rLq3foiWqLOCKQrrmGNNmnS2HmGsUoXEQiNbTy24JbDhnki3ScybBCgEritUjf3FDN3JrOsZb&#10;cDKebaEbTt1uwkhutvkSXJkvuZn/BhNwbIF4DoFMLZ0Zg3OzE+dwQOFPdyYFFWabDEUC4lWIYVOo&#10;iOzBlZbrUzx7nPg3Vore+sNXThKQwQb6Pi2Su5zLpzsyUjSxZF/nJVCoMSTKCeuKN2vAOR/qJh8V&#10;7qHPbNxqEIyNkpZS64pNhIyycxmt+S94e/u0ArbxaTbPlq7G20P/0LYA2YV73udkX73+KxkAx5IR&#10;nSAFmNTWMxya+Hd2DSfnNmfVM02SIP4+QY1NdfeJdeVoDJluacsvq/O1PQeYjxK389/6PuCqPJCl&#10;c4dl8O376OOehQpG2fvi7x4px3Z1BqYAR1nfxmcyEhNjNyUZuPM8/5bH+GfNTJw1IXLuuIUzmWL2&#10;yWlixHYm/AkfCuYx2GHw6f4YSFYyE4bku57JUrF4xjMmNP0iKInljVoH2fOfm74AEJ4QUA2M1Iqz&#10;RDtTGzCYw16ILCXftZ6Xx6P6WDuvBMHXAsQOQYB/kKUfep6jnhdmzYVcLnRT7Ly7+ekZf0SyAWVK&#10;Ju/2vvqv5GM8mCJhjJrd1TUDqI366k8ju7r7mMdo+34bIMELvxfvwryml3rZyLmwgaJ6HTLH2+yM&#10;XGdkRsa5H7zt3VWzBciT41WJ1FjhZdd+oNEozDFopMveNogJgtFodlwMA0PZ2AaPMlSNt4UkPXPk&#10;PlJBvNKKQd0HKyZeXEb6bF+XgKoy7MOOebRX6rVHxVUZuzza2yOWi3Kqrv6DfOzrI2/eNv4PlJ57&#10;X7HQHnneWAYpsUmdxo0w1/nc/9Dzyui+pm/uwHWbYIt1FXnbgTDmm57b5qbnbR+sUgex0w2VTerQ&#10;s9exz7L/8m7A3EsvnxB8Cvk3xkXJKo1AJsBGbbxfcEHKO5IHvcK9r/7LPa/vAufrkRO0xOXT0gj2&#10;nodFljLrJbW1gS03DvJufQymKtxZkw1WkqC0hLH6kDrnOevyS9MLn2IPWrCQy2Jweu5CZn1bmOD/&#10;7zoL77qt89Kz5tctEwY2igyk9Bv3rYQk6rPsv7zOy5lIIc0N5MSn54GL+1cXVDQGXHYG+Euh91/0&#10;PM9Ekr0xNLdP43dKNiBLSzjL1vNy7BHxoIDUi54XKcRtQRvWux1cuE5/P07UeZgIPvZOZ4OGeboB&#10;sNviOuhswxM0FpJA1xbBQplEscpzCqShzJB7ai+KqArx9sgZn2ZS9WkAduPTtasoQeKaSQSkAU++&#10;WGdqbih9ZEyKZc5CsPPTgg8nSf6BAUMpWx6jReSexCki3/n1nAnHwDjZs4B1zYM0Mp0SjKLMPClo&#10;K4eNC6zdsyqzvpCeZA4V5EN5mJt4xIR0yGK5G3vOuT2Gfq/mLJRyzPlf1Tzu24ZtBKwhHwPZ2s5n&#10;IsFOkSaaTEzhzZwJelg354zcD+DVbkYLJym4U5vnTusYfqg3PavWeq4zYcddbiPTlaw1GBA1bVdZ&#10;2GeUcc/HqtdovanLy/4rpaeQqNYcT5+m0BPSI3o+DAyTPSOGgmLhrnjB2z9RG2PWbHBYjMVL8X6d&#10;R1QmJsXNlvtCCrvlxSCDYmd9LCFbvFSpnb6mTt/+y9RGbvt8xt7YclqAGY2Y/xiY3IubNqQanraj&#10;cA/nJUkPzWDTqsEuyaSKj4JHisPgs5ZPe8DAbo9ctRfG3z3PDN+BjTgAAwp3NFGkcG96szmDdbFV&#10;f4z/xn0ys/DePGZ27hnTyLt2EG3rmTPJGuaJ5KS2+kR6vZroDnbvo6cB8OmT0mJ7zgj+nsLDw2Xc&#10;QA1eRDVhlIWcnAv7YUeFz6yqR4Vc3PLdGQbnYFLnCqu22Qt5wYkvQF5wE6dwr/7E0oEC8EISodp8&#10;i8QAmHS8jcRjGPfyArGOFMx3AaDvk6J6jMMaqifcyzRwZPzrW7UV8xBm4foUpkD7v+ZtprRBZPg0&#10;c06SUNYThHljAwpEOF+FReF976fOzf1XygtVzrEo4qrtLJBTxyxKp0vaweNUNey7ijoavtmbwiuU&#10;WjjP2fvafXIiFCFZ4UpidbvzSKkRmDTCGY+BuQ2FlEPXeSQ2taXqIhNRQjNEwEbJrNq7/Y98ds6t&#10;csS3wmFYcUThYnWU4oM/u68OtcRS8mg/pifw0bPnbhppN4dng7fAJnhN3c5/s73uOigsFOHGhww+&#10;0lRxujwt8E39tZV++5NUowrnUA5xiwUpuiFfmXYqAmKUiTtx/D5SgnN5DyTLQLTampvb+a9n1npB&#10;ZRrrvpwu55mtQ+ccjCIBxdd94oS+OzM1aiI338QJuDTNl56iD9Pz2BOzZ46S9Dkr54tKtI1bCB24&#10;3B405abJwUwPbjnPmZCGGRHUP4j4/mk4kxhTLBerFbcCzYEhOxyAw49JApPefvS8rw7Y2kLvoZ3+&#10;FEHAn4X8ykEA2i9bxd/131x94kMYIdmeA76KGbmd/1Z7aBCaKjgXtqYlktsdKYdfSLwfpEGMhH5b&#10;pGFWjsSOm8w3fQ35LLtpvK1k4DeSn2iqKofEuwR0N8cYiTEAdvIxcZTNlfiLIHCq7Wh6QFO9N/os&#10;PfekEdFUzpP8KCHrmM6yo/b20D0NX6ZHgNU86Xa9N/eibZ4rgccvz8OiKVnpypkYEx8FPbvUFG7V&#10;fVIjjIS1G25U1kNGP2Ez5LJzIDxS//UYSRXPUmJq/x+xsOB5t/Nft2+jYqNecRe2u4qN5VQVoG77&#10;UgU/U31mKz0J1aivXMwjJc5rQHJe+hX4NHlCXRbhaDDMUXwIdLEPTGpc7lVkfZbde0iEc89wTAKS&#10;CIGQLdRghYg2bIaURZwyFO/pPaPWZtycQwiR77hB72tfHdBFWZOf1VQmXlLK7fzXq4kS69OP9jMb&#10;ye16b/mWShkZwypVbNOMKcZgVQ4IBEV4+mITrnElUR7DQR5j78sjcJ//AlsKeBdveaE+71gm5tvr&#10;BdIA2b5RovfmXv5Wkkryqap8dkAC3i/fyCx/E2pJW7M/KGPik4BDLNPd77gFjGlpWABOUzsrWUEM&#10;pDQsLE3q1Peewd1Y0lCV901RFIFjUIFjzkiZLWOPxwws1UbSmhODNgcG/CqRQWQ9c+Bal+n07auJ&#10;0KbPlIwY9+nO+7iatAcnmtATVMmZu+vv+q/XUSxa36fGq3nM7fro/BbrnUaGKqEnFedUV0IhZ7dI&#10;JkmjmIxJx8+U+NCzcqPyXQQRtEEKu2emz6c9HdwL3S0L+Ee6fb6NxlQyuffVf8WcOQgxKfwulw10&#10;XU21JPlefhreDzjFHJjqa/uxvODOnut99V/umWyCdBqQEk9SfJPM0BovSn0aA3sjCRGOgkMpV/rs&#10;FfN6u0+M56yORNUsTKTvp52CwC6XSXshpC+kCPxJqCFPDXmTekRc3gLnZQSSqzlfYQRsei82+PEP&#10;utQ2M6oTy/kxTlg650TZRrq3n9DHkXkXWteyA49rhk/faBze4rqRbeickV4z9sJWhEDmkyHvvE2o&#10;37pD76v/ypUD3+ysgj+pkIAEbDtEQHsrveR+QLXtscqZBXXw5H5CGRx75uSmVIjfJQO7z3kBtuJu&#10;Aj+9D4yacO4Zr/EbQCD1wZ1jLDcXtlKfFEIhATbqWejzVWgQmbSLlccMc7x9dRpx5zyjTqnwN/p8&#10;ePhr21N2zw6942LoJqSiGDSx9O307b9yndFGq+zBXKnZM442C8q/0da6Oodk5O3cOzj0P3npt72g&#10;OEStkVKSPF6381+PUSjX1GaBhKh0cNeZzzPDf2Allyo/idGcM0PvtQFGwEClrdpq6raLlCnEBFWF&#10;KvrsffVfOV7uulPkc8gGCd3wN1TPVNFQ3DQeI+O2TS2N0kfAgJZaBva+NhphtCGF/FHZLxuN9vYg&#10;HubKaRRb+96bV0K2t4cuojWFDD88VbMe7FATBwSt+iFJF4mze5oSDPqrBE7xwPw0As6K9YlP8VAi&#10;/aLnYuPLvYkMxmeQozb3zZ4xY6wrzC2wPFYSk982xS57XjffYc7wlk0tdN/tVgyy1GTleM4cDm+o&#10;jePfdhiFMrkITCs1J6UirF7nw+GgpAZTG99y7e/OU/2XOWxe3HYU77haalPj8u46IWWFGVj1zMBf&#10;nHgqZVPkPB0s65H2JInODves8/CFvMCN7yqqOMzMI5Pa2MzF27hzOwyYkcCf5jAdteeet/2P+x+T&#10;ILkD1xy6XZepe/t1/0mFHRzxk/6ClwpPdfYisbgd1jNDiWwbZNAYek2cg2zKKPKXPmhmRz7CZMUL&#10;kD1D3+3gwjvikqL0zLm29QzJbVmOm2o8295X/2XpD3Sl1oO0uCgSPCfFUmeFOPX8eEzUPJECgkKQ&#10;jHaUkdvqEDhyoIi3+N9P0h+td/YCJ3if+LvHmYFQkW4RkpB/B6fVzHCvlQUBHAXp04TGkkEo5Qks&#10;/HFm556JG9spqVT9Hnak0F2VpODTnFFdXOFvVHQix+2B3clg1c0qBegwKSz0EnWHxygZJf3r8V3P&#10;yzUmTAoFpLMoggBrKSalHJgeG8SJQFwu58wYMHHuqY0laDwUPes20raQS7IsjxnGNjBEkH298/Hl&#10;nGcG7/HTHIJeDLQ3LLc+MNjAXs/5+NGzeTz3K1kSvndLfVLCPinldv7r9lxSaZ+VCgThjemS88jB&#10;pDaCo8rlkjLaiTayylNQCg8e7sfaWkTGyzc9V+Qxs3PPx3eXT3OBVQrKySg/PL7tmZCYJ0WlmNAD&#10;lk/jZEktYgqE5TFBrdRf5qa+7BnuNw+SC4xS0BiF+2g5EnaBMHvm+M6sXIXL0LJyhTt9+6/kDrLe&#10;hR9MWSPjauuZ2KIPxKcIJZI3qxVQaOCNxf4XWBVHFsAh5rtzUljsdaQ9H+PkdEUA5symf6Etcnoa&#10;n8Z2YFt23gaGX4XsTo9nUYrl7cc677uQGAX6QNJ5Ga/b+W+ui6odlaDWDcuWh253XM31YCG+r4LV&#10;qx6M3uQL0DjLdTr2x2jRPrVYVu5cuucjRKj8DzG/p2qk2+eKzZ6K1VqBiGNZ1xGFjOqz7L+SUoT0&#10;yvmpI307WMC3qtx0DOzwWFcw+Kytxz+tJioTwBl/lLX6QQZLujtWN8ZoX8v31cRJXTp6UaV2yFJR&#10;AGAzbNw9AirzVH0iFEKCP2Z2pOlSH+ekblKLXPkJQdPfqEbds4Rpq8zjfMxZbu2u99V/me/nJWHs&#10;LvN9zVlg55qUTIs+56Vqzbe9eex51SJO235RE06Pl6OeIzYHdkftpZINo/a7c86YMpPaT3EFb9Xh&#10;UNLsrmdOeYNaJUXR35tAoPbh9OMdHmOIlLyox5c940Is/8hzzsBL5qefbEC4dJ6XoOfecNiqmxxk&#10;pLwt5QxDFdn8bOPUMuvLDeqd3Hmq/0reXnVckGKKJTXpvIpQuG0zVziofVkFngZI9kJGQut5yutG&#10;894zmDYjyYk44AvoxwY3vDhBiEgMnpkX+5kTRQUMhiwgTL0XQiDqXYYS3mglzqwkAaWl2unxNtru&#10;rxdzJsBnzC3uCA6nPmccfwUFoiCUMvtaz0uevu5lCGvmjrdbUAw9ctOpgL+UWCcXXZm9rWd2kkUc&#10;RWxkm/D4qmdVM3f5O0W1M9vPkgSQFydKklM6ZQ8YCHsHyYLa4I5e5WeobAlx/rFShKoT5zh7FjDJ&#10;j+GgMKbn4xUSgJvshR7JyiqDNHtm/N28A7rzR8kw0v3ldV2oTZli8EH5NsI3s3juqE2kTjVhx5zx&#10;5+py6fZpyul7zirq3c8qIj1AS5IkoAUIjd2vM7A5VOLs+S8uees9g+tyEjq+B3rucwaDJvxAjBtM&#10;W7DB3ZxhK2e5MgPuth2jroUkfup8K0rVHWBiYCCyZ6iX/rXLnsHh2nEtx2lEymbPQo3kYrAUAhiu&#10;i0HJzZJDylgJleXRs/WxkNjCcsEUQSniSqqvGXvR7fx3tgfi4fb04r3rdv7r9sAyjI4gtJ5BHUbl&#10;dqdzBBybaJe94OHaGYutmJB4voh/oAk+Lb7q3IzVh0/e6NpY3iAt/C6WZsjjuQbIKyOMydhPo2U+&#10;ZuBeQUamWxiCmn2W/ZcphcfQUpFhbLY5mENIkgPDEypfaVt9UIMO9IBy1jl63bNg2zZEuQVMN1Ct&#10;nyaaX9Yi5PkdcM2a8y9EaiLm2YlEvN/0DNjIC0k5ISESW88cayWuySzbdvkfxPSMN8E7LKXmes74&#10;01z3in+ALuu7fAj7ZEBMgSzMVnPmHGHrB4eBoRAy8r5nTnxbVtinqvC4zplctALCkASpqnzLYyQO&#10;j93zfyB07nsGJQMiweeIbnRp1AYIw6eTwxTb2rQzgJFCE49dBXfmXXcP+XLibaJeQhbmu4iZze+k&#10;0nATDEWcvpEE+c3bOW4YIvMTL3uW587v6mawts6wNkgUD+wJ/pFebn8ZoT/J19t1JgZJKRWTk4Xs&#10;QiqCRNkzClSm+JvDSHck2p3jnqCKuzlzqzNApKC27NzQNerT6ECi8FhImdAbtTGXyssnH8kHXNFx&#10;nZvVUu9Wz4RhYEH37E/Px6uXr96+mzMa14RFVGRq+bREqnt+xLVUp6oeywx5sauUZuJ1np6P2bOy&#10;kbyQTxcHWP8ZRa/Hl3NGksxY3sM9Qs5ZXcuhYoObJGFTOa0HD4gX465nasogDUzORyxPkTyLCnJ4&#10;91Af3RXecj6+7BnJVIHuGnVRW5U2Z5DRLqH5WBAH74yXHiOwxHNXPW1bYRB99B+orWpsPt3n47s5&#10;I/3Q9kztx4blP+D29OMHbyNKKHKWj8sx+ejZ+lhoIxxC6L7+6N9cAb+jh/f2crZWe5v29OJ2/uvv&#10;q2yXvQw408oecjv/dXvwW1Z+J4Jn+f5RHqHKuOAfcXwFedphKrFb7FCguOIWOIkaTUm5woA9KHfu&#10;Waaoqf7ELgCZKJvtCWwjMjVdR8Jw3YsjoE26ASCEOwKgW+YotLhl/FQ/VnrQK0nHfoowvj/tOOBL&#10;FcNXvaWWI+KmJNI2aoqHEiWt0ijE+sKNi3OFIyVGjF6+5dITB5UGHhoLRzlSelGlfgPHsTakIzFs&#10;26vVxaYoIYTRtVWyQazKzIluEel9tio45+2IfFIY/FalUMazg60qntzd4XiZWLLs9oEm/o2O6/DE&#10;Sw8XwAQW0B9WAYhGRtTfrLiJC4DVa/oqnkvfEgh8+N1sEWs+Yyby2JtTmcyTyEi4vrbsghpyLdDd&#10;2rI63iJP6DJeH7kikqV2pY7zto5UwYLCB3TVLVzibGm2w5D3C68SlQVpbFGEO3xTY+Vus576FldM&#10;SodskJQYu0zA/YOhUCJjnHFtYDC4dxHQIGHhb9kZMYF26knh5Qrfg1dYWaG++gp3MCRpnIV/CHar&#10;txEq9xsJGx0rwpN6SmfykmYMphzRNTA8rX+Y5QcW7zzn/QRDLbdPCuTNj/gu3c1ciKAVIenvHs8d&#10;OYZKk5UV1zYrxzoftYh/HogcyZWRMCG4VwxMPQcEYXq+DrDLV499Ut/1LC8dFmVwcGGea7nwSkxV&#10;5vAY9i5EUMGOL3vW54qcELsdbOxJRF49FrlXyanH8k3luP34smcZbqU/jQmu23Io6PXYny6SMFL5&#10;af5fPasAS2mjxDu65AUojQ+s5vx8TAS+otEiz723iGoUxAFr1I9Po36rDP4nNgBVxI2ufvyOw4jU&#10;uULSSY/kPkmQ+vuni9rjko//d891lwQ9PxYSb13hr1CLk5yz5/aYWOe9IknADOe1z4UnZl4VmKck&#10;eQwM/KqysHIx3lG7Rde1O/uu4pxE7ctP8zA0qJqz8hGmnIXRz9L5KD1VqdIBjUOODRqU6jHFpMog&#10;mD2DUa2Bvcw3IZCCZ9WflluwiQqZjI5rTXfQ7BkEazkZZAK/WGcO0UpwOxyzwo1a4yE8sR/S4PPQ&#10;enLceBReaNEccAuuBVRndywTLeDjZiHYscc7CACgFXrTMa7wZt5JT8oyqipSLOTDXGEovwQUiMcY&#10;MxvISCCakp7lunv07HM6LVggQ4VbRYfOG1h4y+381+2JJ1pHESgk3HRL+yMHy9zwrp3GVDFKcysC&#10;Yd22FuXdcDZ44mzqF9KZxaDUst99OjSVRGt1TQd239T/R9mZ9dqRJdf5rxD1aECqOw8FlQCjDflF&#10;MATLD/Ijm8UaYBZJkLS6/e/9rcy9M9fKe6pyXQsw6/Y5cWKPsWNYEUH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YSFpvSjIMWMdr3/&#10;+7c37/hYLfq43yw+0grjj264U+zMH3r3f/dD+vY/OZjLnvzy0zyiP41Jvfv08eNXNuQ/WOiff//w&#10;9sfv/sv3b+SlRqV987c3qMvU3hrv4S9Hov/tRITjwU/fv/kVIsXmhwh9QfQf6JHGiSfy+uqckxMB&#10;+8WCeTznhIQNTkzlnJMTiROP1zknXsKdk/JHH4rVcyKwdip+eM6JJ9w4XVGs9Ol8Tk5EUJPSG8Xq&#10;cbl3Tqoxd1/skxMpfIodcj4nTrJx4uw9F6vnRPWceIOMEw7aq4KTE7FPxLSLOaER7JzaE+FE9YlA&#10;QO2cqMmKdDg/EU6EnYMv7/p8nwSZdFb0fC8uVFDBC59iw8tvPA4dOZfPp6VKAtsIxQsXRjEvv/P0&#10;IyW7tGDlREs5Q87SufDzS096NwCSgpUTCStNTljBym895hIWQcHKiWBFVutzwcqvPfYffvdmWk7F&#10;FUYqFaKW/nn7FmNWECVqeDlVLZiu/erDSzGDYg2dCl70crgr1tAvPwU6ACE0++VU/Rr69Sf+pfKU&#10;xbycSvMie/t8XgpqbleShAQAQ8U7ElSksSF1i8fxxq8/wWEa8d6czyuoiE5S4uipmJfff+HbMdsL&#10;Xk4lXjyrBS8XADgr2LCGl1PBC/2s4eUSgFABT3izhk5FLJH9ani5BGAJGWFzNpwKXuq4WqyhSwAU&#10;VHAXxZlXzvZ2ehU2xe9Y8HIJoNYU1CUszoZTwUvtXgteLgHURAP3fcHLqXpeLgEwSxBszX45FbyQ&#10;88X9khdnW3kef5IXijMfVEIaUPvjfA2pjuO8cC/dFVp1UIkXPvSCl0sAdesmBHC+X5iA+wjXu9zw&#10;cgkAL7yODS+nqs+GnIu2X3r0ijMfVD0vlwD4IgHiFOdQDt5thNhNaj5U7JdLAHjhHmt4ORXWMO9e&#10;IaMUtNlGyH7hJm7W0KnghdwoZJSw8sZLrUAaXk7V83IJgNGF4tCsoVPJowDO73y/iC/avCgFgG1z&#10;fr+CCl64JYo1vAu5gbohxfzUaxJUwrqSVFnMyyUAcBOw8g0vp4IX70Ozhi4B0KMAZjS8nKq+y0Ri&#10;bL8I9IF1LNbQqZCHKDfFXVb8Zz/z+E8BZxS8nEolFShpVOyXSwC5V4mJFbycSrwo4l7wcgmA0ksZ&#10;kYKVE6EPEc1vjoYLACKQVAArWDkRZvmi553ayqqAs+3W2lWiYOVE8mygfZ0voAIQGyvyYwjan7MK&#10;IjwAhBCLM6h8o51V6WwIotrZoHDMxooQDJercGwEFUgXMs8KFUrwN+OlJLXnYgmdCl6qAlbsll9+&#10;Ej44UMXVUg3LbYRKBQdTUfDyy8/zj7O9eE4USXRePAyFuiZEw0ZFEJ0IT3GPg4p58TAUIkM5Qzsv&#10;odAxok6frqDSfoFML9bQrz+4LsyoQr1WUHUboc4hxRULXn7/eSWvqEpQzMupbgCU4QM45yUIwjZC&#10;gphAIgpeQQUvHrziHD642MCFii1f7FdQsYY4KYqzIdSjzUtYgmZeTsW8ABQ383IJoKQqUnnP90vw&#10;km2E8ALhWpiUYL92KpKrcJUXdzmocImiDRV3WXiKbYRgOoENFA9lUElGIRGLc+hyg8RjUOPFEjqR&#10;1GTQSwUrFxuAsBTfOZUawkRta6EU5EoaCjO9UbVvchDVbzKJPjsrMgRwsRezcqJV0yjOhdCT26zQ&#10;n4A/n7MKokV/4nE91Z8E59tZgTN9KE57EC1a4UPDyu++2gk2tgnIk318i0OOp/V8Vn71ybChPEGx&#10;gE4EK1xQzV65vMBIk119ethBDfusCNU/NrNycUG6gFy156ycCMkEKq6ZlV98rH5FXc5ZORH3Cl4N&#10;K7/4VJ2oXMlCH23HttYxlL2yUS2NyJrD7kR6smRTn59Av/ggtqm4UCygE5ExJZD6OSuBQPZZlZI9&#10;iGrJ/uTSYkGyFm9+EFGiU3ntxaz84qsHVPPkg3vbl4JZqdBFwcovPll9KKzneyVM8rbqsOK9alj5&#10;xV/7fBWsnIgFVM5nMSu/+PVeOVG/V37x5atq0DpPTnSD35ncvWJWfvFV8qJx6pKvZ3ulZJTGOaNk&#10;ym2HwTny5hd75UTEPvCKFQquUh92VpzaxgUfREqkB39zvoDK0dlZLQkK57MKIuClilYVrFxatMfi&#10;2YnqY6Gc/W1W5KFiFxezciLSLUkPLtQYIZqD1fNDwcqJYCUjq1hAv/g4m8knKVg5EYh51TUpWPnF&#10;hxWlCApWTgQrXKXNCYyLT2sRwUdOlQvl+G/LTpbTPfyKacXNJ6bw3FjEAt0HL/KdCl5x9al4onDO&#10;+byCaklLa06GCwxiCor2F7ycivVTgsT5vPBL23KomRup1efMkozaOiTpF6sIMii44ZJs/KxJxv1f&#10;4Cqnapo6Ru5bff2EI4iLebppSQY3/DPV3FwMUHZcRTUbbk5GahUVmKp9c0mgomxYhQ03J+MJI8e/&#10;mpsLA2qfk2dScXMyNA4qFhdPC3gk3zel0TcKdpIpD1aAnOKUuEBQ6fYOu0ZS73644MbcCtNBnXZ2&#10;Miyv58qdnGS18ksSWnADzlxhyoIMbnSvaFYygJ409wOI2pySIMMIw4hobkBAPTnI1NZrbneQYV3i&#10;92pugNKqtmdDxfYx64v7FmSr56taSRcK1IsiRaji5mT4AwhUVivpQkHZ1FQ2bObmZIifztFB5NpX&#10;Etet3N/nUjnI4AZ4o5pbyJI73sXGsQLEzgYJEptTUu2bCwWyKNR4q5mbk4mbDOJzyaWE8/1MyuH+&#10;UIT3luz/jYyVxK1VrWTIElK8yCNo5uZk/SkJ/OfikG0M96Wysc2tvQGBAOV240or3ATXQdbfbpWw&#10;2AaJ5Hqsos1LU42NrJdcqhGykSGVSUltzmSQ9VJZXe92bkoSbUKYtMQxsv7FUV6/cSOe083NyfrX&#10;NLCgKlZInZniBgQZnj/KohWxRdVW8LnhbmgcB0kGNzxyjSxRNSJfSapqVDfAyVhJyl81WpCaHRo3&#10;9X2szqSToXPhLGvmFphQNDxiVo2cDDJxI1O3kMqBCgXpStCgkZNBBjcQys1KBi6Ug0Whs2YlgwzN&#10;HBun4hayhP6DVOIsboC6m27bjdWhRPxmJV0oqJET5VYbbk6mQhwUmGy4uVDAWlRz0Yabk+GpwxKu&#10;5uYKhrpPUEWh4eZk2KackubtTlwpXhny/RtuLoKw8qm7Xs3NhQKVI9AMq1PiZHgHn+hC3eybCwV1&#10;NADi2MzNyfCXkNrTzC1xohR+qWKC6ttlN4DabGQtFHMLpCgQnQqjQ3NHZ0YViu4CqNzvdksJUFH8&#10;p1jHoCLvlWKEhe8O3TiYAUxrjn9QiRmyvFnGkAjUP+kS/AKZSvtnyqE0BzJApuS0UAa6UROSTLet&#10;cjupddG2a6/gFmRwq0LHGIfODTcgJW+bQxJkcNN2nxs4qjCzz22pK1OdkiDrVzIkghK6eO/PDdNA&#10;qZLORSpdoyYkeFTd9e6b65ZkXAEcjcVKJn4UCFOFBVH1P9sAlbSsbkAiSKl9SVHPYiWTjMQ49JJm&#10;bi5KKI9S5Uws5RrtbD3y/jZaQoBIcTmRKtDMLASQ+sxXj02gSFUvqAFbYSz7puH0vu6WMSQCeX8V&#10;Dv860aeodsQqm00LiQA3lqRZyCTTrlXcQiLAjfpBDbckUyZkI7bUd92PFqprxS3JKE3dpBrirQhu&#10;VB1rwnsHMuqWYZgW+5aAUlyTFTSUqr4+SLhRBaDh5ioJ16ZcycCv0j/3EX234eaCRJn53SlJLCpe&#10;aJp3N9xCJtT3LdGo9X0LYClvDRXaigsQVGwZVYsfmqm5KAH4qgU5f0hVddauDb7TqiZFgEthht7a&#10;MEtBgsO1KeqB+8zGSLEvELoNM6ciPZdqc43UClQqRVCrUi/8tg3xBr2CyFSxZwExJSuVooLFzIIK&#10;Zs+3182THSBT9GqBM84PSFCpjAjujmZmLkSA0lBxs2HmVMJIkknQMHMZQmwPm61h5lSApSia2ByQ&#10;gJrioKqy5xEZfkBU1qcBE7MCRnaHd6QprZBU2FALtPpc81c3sk0WEKOucvXRM41K5qGS0wpmLgvu&#10;lD9f7ZlToRqzJNUBcVlA2FhWXnH0nWoxRav3k0q4toz0BqmCKEElZp0lGrBTEoo6ZkH1CmauUHDy&#10;+b9iGROuyrMkzez8gAT0tD4gQdUfkACfLke/sZ2Cqj/6tLbYDwiu4w4fEFQC1xFXbZbRJQgCBD9M&#10;s2dOhaNOjQ0aZi4LaEVDleKGmVPBDEdFo8sFCFU15SuYRVDBDIdntYwuCyjri+u4mZlTvWLPXIKQ&#10;+0R8oWHmVKBAcK42yxhQ1Dv27L7RroIK94uq+xYHJMCoHGDGWMwsqHg7SfltnpjAsJKeJfPnXOoH&#10;lSoFdS91oFip6wBktmF20EFIQalm5hIEpz2dDxpmToWFRlfs6oC4LFA8opIg6vCwKRPYdWhXFTOX&#10;BZQkxNZtZuZUqHKE7atldG2C0ilsdcPMqajbj6HbyEaVVd8WBKAcw2yYOdUNwd6rBpO+tAQxZgTk&#10;GstTjUQ2KpiB0C+WkTQDI2uXManqZVwq4m9jvFUuX7GMSVUfkKVe885s6SFyvmdJVR99XN+2jBx8&#10;ksobZk6FhHuqEmWxdpxZaVMnVW1TL3W0t2UELUJqc7VpLkJUmxdEzPkbQ+DNpiZulXMiycStypdV&#10;9zi7MyT20Zah2bYgo+RApe5TMjS5tSvpZPjzlvz8UxWcwJZzw4qnKkUzNycjqI8HvRCQtAQLbvSQ&#10;aTCKSUZuBg9vxc1tGcwtGs41+xZIVsLslDss9B41arZTgj6tAimnukiS9TdAjen2+wZElCrRDbcg&#10;o+8bQLLivtG7wLjRZOPxtuIWZABG6C3ecHOhgOJJdbUCV4Rg9EGCNayCavjMnQw1l15mzUoGmS43&#10;F+f8vkXlU+ZG4ZPqlKQswV3clMThYfK54R+tULoHMvUgbxD/yMXgBj6lkpNBJqAJ7Q6KlQwkK7eb&#10;7W5enCDjZtNjq4g9obzE3FTUrZElQcZtw5VbOEYwSYIbjeOIa57LkiBjPbg5FbcQCrxSFONruDkZ&#10;Lw7KQvN2HyCpAB0atyCqqi0JsC5i39UpCaFwR8OzxvblWQpuqIVN7An/kJGhypBS1cjJIKNZB69w&#10;NbcQCv3cnIz4WDu3kCVYiOW+Odkr9i1kCQXHeU+bM+lkWKSLE+dcKicklYgEb1XBLciuMewrvzhA&#10;ujglxEMrvSTIkCUdsgIvUXCj3nODCEgyNF6yWxs5eYCkglyu9i3IMG3V+r14A7LK6R396h6a+xZk&#10;mhtljhpuLhRkOleOVpbbNoBUUHpAV9wOsgSRV51JJ+OUCKfbzM2FAikX1FWsuDmZ2gyJrLhvLhR0&#10;kLmozX1zMu7bvTKTC24uFEiVKWUJvd92pbeXJQlJJcmPNqnF3IKMiBvo0uYNSEwqrZ3Jam64uQgC&#10;WkHTu4pbyhIKUFSyJLCscCOo1OxbolJZSapONnMLvWTpudjct0Sl8t6DC264hV7yQPYKwvz8TCYq&#10;lSZpdBpuuIUsARSG8Gq4uVAA3o6u1ty3wMCi4T3jsGq4uVBAmSSlrYAhoC7FfaMLclNSl4QtI1u4&#10;NQGHJEOWEKKrboALBU4//pJq35xMbnnwlMVKJiqVd6OCPSBQbUnovqy+qA03FwpoKUBVmhsQYFbs&#10;Nyyq5kweUKnkhVT2W5JdgZRrcnFJ/rQl4fTfVl1AjmQq6lXtmwsF3psH1rK43QGChRVwoWolXSjA&#10;TdGzhluSUbWxie9REzpWki7oTebvkYxKpbhZzuVkFkYlLUe9G84t4QMZikkTSWfhYm5kqzbpEwcy&#10;nCVVAXwgzs7timbADQ75QIaCR9GUYiUTz0or1KebAokGQsgHqYIMlccwgank88h8ON+3JKPhHaVu&#10;mrmFXnLFvWkKMpPBE3N7QCYUwDd8b05GIWxFdIu5BdkNGaSV9hrAVEwjFWVtuIUIWqL3jSwJZCpP&#10;B/i85r4FmZ6OKg+LNbCVhNvtbdMhLMng9qDCCueyJBCtmEZqtdyspOslmLO35Cc33FyWwE1drhpu&#10;TiY8SWdRBTpVrcw7v3KQAZURqLuYW8BTUZ7IV21uQJChPNFPvTmTgU9FDaWWeaNPBhm+aDULaebm&#10;QgFj5RlgWrFvWXT1lsBKk2aGF9lvALVdCO423JyMAChGZhOjCojqNS4dPR3nkivIsIuUi9WspCsY&#10;xB6okFBxczI9OFUFIMoL5UryBjc+8yCDGyVoGhsniqmiFBKCrm5AyJI7epNWcdMowqrcBNKhm30L&#10;WYJjX6WzzuVk4FSvKQbwWHmeggy1hGpizUoGUJWnlKpUzdyCDJOWaGtzAwKpivMbq7M5k0HGViMV&#10;qrmlLHl6oEpPsW+JcCWK1kXEAqtK+Ad/dCNLggypTBp7o3MFWJUXB2neyMkg48V5fqoASE8uFPSa&#10;dhZVkMHtgbzO4gZEnVVcttiL1b65COLtpr1io5cEXrXXuYIMAbQ03Tm/3VGiFXP9obNxguyGEnC8&#10;i81Kuo2D9oo+Wd1uJ+O5oalIc7sTsnqFJKl8QUnWphygU9uLI6tPgIPz1zTJMOfwRRQrmaBVeWwr&#10;8FiSIe46+y2wrjeILZ7vZm6hl6hNcFNtBUCJryRA9KpBy5GMqh2YtOc34IhbfZB4LfbNRRBuFvLR&#10;G1/QoQjr85NqoRfcQpaAeMIUbuYWCgaGGB6yhpuTcU0RCtVKhoJRewwDJyuTtvPOJHb1loLU3e12&#10;WYJ4pVJ0MTe66fqZRJTgfDpfySQDX6Lg1vm+YfcGt/tHlSk6PSVJxkMFvKHwqt1GBVdMo6sq1pFk&#10;PMLMrbgBmGsxN2CXTcOMJBO6R02HT2/3bcBeKYrEilT75iJIZh9adsMthAJuD4RJs29OJvOhqpaJ&#10;58FXUqlgjR2QZCpVR2ylmZsLBfUdVFC+OJNOBlr5ma5PDbeQJXSzreok0PPSlgSTlhT4wsbhohgZ&#10;c2u5OVnPLXGvgik0WcCIfBskWeK3giae34AAsOKcFmGxb0EGN8Dpha5MFQwbJNxQJ5tTEmRwe1J5&#10;kWJuIUvwYFC9rJmbk6nwK7pCw82FAq5wcMfN7Q64LNxkCzfcXCiI233j58I4tA2AW3tKQpYAH+ag&#10;NCvpZHDDq1btmwsFTslzVXILXHPMDWBi9XYn7pW2ePgVmrmFLCGOdtXgFEjNt0FKTt7jQjqXk0Gm&#10;qJ0uzvkNCAAr3O4VtjvnFmQLt6aezG0AWMUNxaTh5uoM3Ghf09yAALDCTWUnGm4ugog93OrJL1bS&#10;hQLcrqq8Djx9tt3EdsH3VHMLWULS23WTikblVeemTMXG90pqqJGp4hMd75qVdDLVJcFF2aykCwXE&#10;FppCtW9O1suSqOAKngv8ZDW3lCWtphAVXLmk8mM3KxmyBKWk6naAKyD2jfzexmeeZAwRla+5AQFg&#10;BfUHxrDZtyCjMArOiEZyBYBVGMMKi00ejS0JSchUrWju2wH3igTiKJ/LySAjfRYQUqMrB4CVh0Me&#10;6YZbyBJ8Oo/V+xYAVj1TSiso5hayBLwBGmxxuwPAyg3glFTcQpY84OhqPL23ty4UuN3CbjRzc7Le&#10;6ogKrkgu5tbIkiDrNbxbFwpIZR7Gam5OJjsAqdDsW8oSYXOruTkZRZbJEWzuWwBYeU2pAdJwCzJe&#10;U9mLxdwS94pTmVBmcUqCjJWkz1NzAwLAyr494DdvuIVeAnYPX1czNxcK3IAr+gs33JwMTASQxuaU&#10;JO4VzYlFabilLFkhpec6V+Je769RMBtrMch4cdTzsllJFwrISfatuW+Je8V4wBJvuLmCgacdvHLF&#10;zckoo75UgCpW0oUCQXnegOqUOFmN/MYZYI+wGglUWOwko6on7ppGLwkAK0F5Mi2aFyfIMPl4hZt9&#10;CwArRdvJ7Wtud5DV2QjIbl/J2zK3L8nk6aW6W3EmE/d6CxC1qRl+G2RILdyT1b65UCAkKddyIUsS&#10;93pFZKVBNBJe9ZW8YSWbPKoD2RWXu1vJkCVqptRkIwBy8kGicfGgNvvmQoF0RPAG1Q0IMvCr1NFp&#10;uLlQIIj2XHUEoJFozK1ER4MwcDKOSdWp6EDGQlalJTmBwY3OCg1O4UCGMOl85gcAK7e08oYmmYqW&#10;VjpXAliB6ghQd24HJFlboxYciq8kAVDgoQ23IAM8U9XBoMZJcAMLXNk4SQbsvMrcBR0Y3ABrNoXv&#10;DmQUvtOSnL/dgXulvAVmZrVvIUvgpuJrBbcUCqBZKqkccFlEEIUYq7mlULiHqtGCogIsD0dX0PI2&#10;AayYpuqIXNyAFEEcrcqnkABW4A1oNAW3JGOQz5W/JAGsgDCUNnc+tyRD6UKnLE5JAljxX1R9yKiq&#10;EheHyhQNqh1HvpNxuPDsN3MLsmuqh1We3gSwMkTuXMPtIILYt0afjIquKlBZ1WAHrupLcg12pqkV&#10;QU6YkxGjR3Q1cwuyK3zYCIVzWRK4Vz3dauBXnMkQQQAAKnQ0xVFibtg4lZUfZJjqj1XHG0oYOTdZ&#10;D919czK8k3BrVjIBrHiCALkVKxlkdd4iHY1ibjhMqhsQZNjB1HlqtNcEsOLU4VA2c3NZguCigF4j&#10;uRLAynv/1FRLwUFrS4IlTGPb5jVNACsKF6KymZvLEiQyD1zFLYQChUKVxHB+3wL3is+cx7vatxAK&#10;VOfiFWi4ORmeJzp8VTcghEIdEQvcKx5sFPNqJUOW3OPBqF6cwL3iHOOdqri5UOgjmU9OhjeUaF+z&#10;bwlgxYWNz7bYtyBDB6JFduNVSwBrHRMOMrgRompudwJYaxRSkBGBfniqXtPEvVK8gd6XzUqGLKEG&#10;AIW9itc0ca/3VM2ufHhBtuxbdbsT97pwKyqdAXlxOalT0nFzoYADg5Vs3reAy+LSZCULnDkJUDZI&#10;VBnKZzSSK8hQJ+9Vff9cCwoAK9wYZaNPBhlzI/mnkSWJe+25pSwpuSG6fSUp9c/TeH4DkkwVVugh&#10;dL6SwJOTW4dCSjJuAG02i/uGShfcShRSkgE2eOTuNHNzoVBjnlBDbJDCwpOQ03BzBaM+k1yw4Fav&#10;pAsFuHXIOIoRBTedyWpuIUu43VWWJBWRndutUo2KzCbupZHhQSLaWvi5kuxa1X2bjDSKZgc38HSN&#10;5Eqya/wgVf3JuwPuVWkdhZxMMuQkb3dzuwPASu0GyvQ2siTIrimip6fjVCpTqDVXErWreN+SDG7E&#10;WxtZEgBW5kbEu3jfeF9skKykKJu5uVDQSj41FXwI9ji39sWhwLeRwa2LricZOtdV5Xm6CwAr943a&#10;FNW+pSzB8UdoqzglLhSYGy9OdSadTFG0qm8RDdJiJcm0aCyqJOOUPBFvauaWsqSVXAGX7SVXAFjl&#10;reKNKzSFIAMA8KT2i+f7FgBWuNHGorlvQQY3UpualUzcK038Ko8hETDbbknlqiMZAREje8XcnIxT&#10;8gheullJFwpwA+PZvAEH3CvY3AbNQjg953ZNRn9xSoKMZF8KHjeaQuJeMd5Q1hpuIUuAuFErvFlJ&#10;FwrUhUEEVXNzMgKZBPerfQtZQqKRyp6c+oJAM9gG0DESf0nFLWRJreEFXBZfEOCNaiXdWOHhRipX&#10;t9vJyGwCOlDYbxx4WxKkFlK52bcgY2483s1KBoAVbvh6K24hS3AFAQUrzmQAWLG7S4sqyPCqAUSt&#10;uKUsoZh2k/+GeWgbADfqxzRaUOJeqQ5VcnMRtHJrzmTiXql6wjtc3LcgUzfFTpYk7pVaVIJwn9/u&#10;IMM2xWNYzc2FApKLjKhGliTuFUn+2J3JlCXyszS3O+Cy6Fx4Z6q5uVDgfStfnKz3SngArau4bwFg&#10;hZsqnxT7FmToXLzdFTcXCv3bnbhXCnzQaKWZmysYcCs1vIDL9hpe1HulDAx3p1lIFyUqRdX41Ci4&#10;6gKIwiBNWlNSwUuJleeaa4JX4VUZwUEFrwo7TP0inxc5LpVCElQ47lRqupiXyxBSJUg7afbLqcA5&#10;IVcbXi5BCMMgVhteTvVE7lSD40Vj8TUkEbZJe04qaRTVvBKyyqya1EFiJzZCSiaBtS/WMAGr8Hoo&#10;ygPh709e3TkMlGu9X0GlNWxQOeT72QjrcxhUj2SZVPZFQFWpetTdr6B6BGPfnY0wSkhVaEJRd4GK&#10;hZeK1J/f5YCpKsUKK/lc+QgqeHWaThZnJS2rcq8GlUoRNDhaIgN+Nsgt4ZUt5uVUsKpwCIDindcD&#10;vBpFIKiQ8lUXFep1OC8glU3f+aTSrKqzEeBUqs/dNWAOcmRshPDCzi3OYUBT67scVP0ahtxA364U&#10;7kDB1mcjYalqc9e8lUFFqYPHphoucBtbeeoi4q4vznxQUYqYws7Nfrm+cYMIaGCzlGGzEQLsBVXR&#10;8HLN4YbCqJXJEjBWDB0lwZ3Lw4SjqmxcY4wFFdkIaklV8Aq5gVehu19OVes2AUUlURj4UnE2gkr+&#10;i+pdDiAq11+473PZG1QUqX5uUMeAvuxE0Whe2JKCl1ORP6Ju5+f7FdjVa6zL6mwklQKmlds7oKvX&#10;RD4bFDyV+305kGxPDSLrLiCo1CcQIq5YRZc311eywapldCEgV06lZgfc9RrEkgouFXvmsgO1rfJ4&#10;B9iVHt0cxeY+B/yU1ajUmyBSwz1JnGJeLgXopVypHAF0vVb54IpXQE9JdGjyaEhd9ZOID03AnPN5&#10;BfBUsJzmIAbRNXktnQ8z0KoA7ipXQBCRQUaIujn0CToV/qGRU0kFNxIPmkUMKQBMpqkHexcAV0EC&#10;rwlsFzsWUkCVlBsLIoGq9M6hb2fDLGQHsrRScbKsK4X7iWw3zFx2XFOBqHLwJUwViJii2sUyuukB&#10;GgFYeCGCA6UKzoW8iIaXCw/sDqrGNLycSuGF6uAn1pSa/ZWkCipay1ArtZhXIk0B/VSKR1Khonfa&#10;WwJN8fZXAcekwgLu4HIBT+X1e2iyC4FQugzmQoNpapYxxQc6VXM8Epx6JfxgxSzEx9U1OlxxFhOb&#10;WmsDCTLFL1hZLQeqVs9JjGkr8g9UrQaXEFNFTJr3Jalq3TSAqdf1nQ75USrdFC/xM3wPHKA4jEnV&#10;GhP3AUpVJY1GW0yq1kgiG9zn9QSAoNiwpGqNP4qHGa8b5tUcjqRqjdr7wJW2Toikap0QxCt8XmjB&#10;TQ+NpJLnvUnbImvhyKs6h07V83LFA9CAgBun5hhZ8TZCMh2pfHUu7CleblQ9L6cSrwamBnLOeGE9&#10;Y1k183IqYJrk/xfzCizp3QM1zoqgB2aUjRBemH4NL3d5wovm4sW8ArZK2JkCgw0vlxukLwuQe342&#10;An1KOEyhrVOdlCo9thqgmoFfN7yc6pZO602ppfuAnhLaQbVveLmqAryAeE4zL5cbd0Agmuwboje+&#10;GrQ2q+TGtUsA1HoqDjfzcir1JGWExX65BECtJ/uv4eVUd5yNbg1dAgjG0FRrQwLaGpJRdNekuRHL&#10;MiqyPMlza+blVECNwDYVaxi4UVKqK4wk1QdshEgR5XOd71egRsE5gmIr5hVUbBa5iQ0vlxsC8jeW&#10;M/FKmxfQW4A/DS+XAAILNZXFyKd1XupqUvFyCVDLqECZ1jIqQKa1nA+qWs7fhAR4IheokRtBhWJO&#10;795mv0ICPFGCoDqHTkUxZFVyKM68SwAczwLvn79fgS7FrL+ihm7ByyWAqjE0OHUqT9o55FEGXFrw&#10;CowoCbxVkIo+Qc6LHoMNGIHKz0ZF72+F7M7XMKhIY1C16vM1DHzonUriNfsVVJRTqIAPPPo+L3wB&#10;TSXJpEKyVUUyQfcYr/pdDiqyEasC76CWkhfl8Zr9cip8j6jLzX653KCQBlpbw8upliSXAibIw+Pz&#10;AirenUOn4vRSVbCZl8sN9eKsdNFAkqK/ci8bXiEBloy+Zg2dikjc7V2zhoEHXVqHNfsVVPACo1nM&#10;K9Cg1Fd+aMJ8uJJsl/Hukyra8HLNgfqD9Oco1jAQpMADqrakgIpthLVuE1T1XQ4AKRnChOyaeYW0&#10;kYxqznxAQeloQwGjhpfLjVr2BhRUwIxuv1xu6E1hNc7flLuQAFQNaQBulIryXdZbWa2hyw1uShUp&#10;pSaJ81I5lGpeIQEo91XZlQE7RY+idF2xhgEFJWTBkIuzEVRqYF3JqICCAh/Fim0OfZLJzm4WMbCg&#10;wOIeq75ptKu2HQPgUpWmJwXLqSg5oSqd56pUkql5byMSAw1KYyuUqWoZXXbgrKxSncgu9pn1exZk&#10;9Z65GKDsENV+G0l1gJEq3f5ceAQeFFQiR7/i5dKDHauU3wOKlLpUTb1GzAxf+2vwzI2mHYDQVyyi&#10;Cx3ScqpFTBgpIWDkYnHugwwxUHkeAhBK7BI/RyOqggzPQ8crpMAV02rSrikCaRtG16AmuYlQlBEB&#10;miKw0hzEIAOKX3liAxB6TRPcql0BL4kNUTXvGzEVgFCK0z009Q2ILDurpRnY+V0OPOgzTukqIBBU&#10;FFGlMFEhNwIP+gyioBK+QUWcuXOOBh6Uzmg3TfnC+6AiDt45R6MS6hNZaE0R8/ugIk+DVORiDQMP&#10;Krd5g2YmqciOBoKNNJaGl5sd9J9CSywkVKBIlVVz07wpgSJ9ACbYIIwp/GHzwhBgOZp5udh4wGiu&#10;pGGgSAHTVShtFs1GSGrpY+VQCSqSj6vaWJSDM15gnqhY2OyXU1G2XMCWc7kRYFB1q6r00aBiCav+&#10;XTSRs3kRHnmsHGBBhQilrWgzL1ccqPxeIYx5CmyElNqpqkMTKjMqAvDK6D3XfIMKs76qwUiivfNS&#10;d+jGyRFUOG8lAc7PRoBBcV4IhnQ+r6DiabhvKmrgCfF54WyvACNBRTNrwdSKeYXc4MxXQbBAkFKD&#10;QK79glfIjQfwo83ZCAApNjMSseHlEoDkKaK4zX451Q2CvltDt1OA7qoDRHE2nAqcDrnezbxcbjw+&#10;0ZGhmpdToSrT76Ph5RKAugNdQDvAo2ADVTy0OBsuN55wclRyPguc4rypgioJAyUIXgUSgwpAIYm8&#10;xbwCBkq1INocFGcjqBa7t5FRgQKluPhNk3V5H1Sool2gI0Ggqj5ZeRGD7IFNbu5yYkDl8KlQbUEG&#10;Dp0w3fk5TAgo+B6cFc2GueDg2auc2YkApda9GsSeC44go35ndZcTAKowXZMDAbjBnyJM2EbHTvwn&#10;qZtUMmrm5eKGwmaVCZug0f5suLgpzwZLbYtBU0A8FYXwTTKETZMl8HAAjSq3tjiHSUbGYFPhBGPB&#10;54W/AQXsfL+SjIZ5jYP5IUCjwPZBgVfzcjVFNdIL2Ut1PJ9Xv19OVu+XCwDUIRw3RR9lEsdsiAjR&#10;xn9IwVIjEmpfDeVO5UaSkTTb1LZCJDmvK6pDdLycjMKZzbv8EKBRXqJHUguaebncwEXf2ET4u2Ne&#10;1w+V4ptkIJ6b94vcFOOFn50hFtMKqtK1TEDUWKmtYRMDS6q1Ot75U4mQMF6PasLR7FZQtaooT4jz&#10;QhW9qZbQqSg8XZnLJJA7L8zKSsoHFWEYxZdO1Q2yTY3XA811mqhDUpEBiXXT8HKxQTIjMKHmGDoV&#10;HRBRbhpecf9JterW0KkoNnf1WM3L7z/ZSZR8beblVCThVYXO6Php+6WioTx655I3qOgFd9WU4MZw&#10;cl6EEJsqZ0lFE5r7psgD9UiTFxZzMa+gorCySq+cn/lAf4K77aR8UHHiKTXe8HIJgNNRSuX5fgVm&#10;lD2vXA4gjmwN6fajFN6Cl1NRGVb53cUauty4AbnY7ZdT8f4DNm14uQQgF1Sou2JeTkW/T+ovNbxc&#10;AgDuIZm84eVUj6xgU24VjdX2C15XjcshqQgtURK2mZfLDSrRdRp2YEbbAlaA0XxerGDj3kgqyoFX&#10;GCl8XcGLqvHNmQ8qKqRfN8WXqL7rvOjsjhQ9P4dBpb6bV0UuM+n3wavLL04q7CF12Du/y4H+xPUN&#10;rrWZl8sN/IAoDw0vlwCYDlVPMhQgWw1iX2CeG14uAYhkdxZsVCBti6gwDx8hucWNiAoizmBXQ+Uh&#10;0J+AbSoVO4iILnOaqzV0uUGCSuMgokKTLQawe6o9Nmcj0J84KqvnK4io7nBThTjAltsQgfVUam8Q&#10;4RWl51ZzvwL9yT1pCo3gjLcBsl+gkqs1dLnxTNWK5hwGZJRzSL5kczYCMyrXcoF/IYsw5oWa0tSR&#10;oFarkUlCNSIqiDQvynMWciMwo1rDIkKP4mQDFC9dy3PZG+hPtlkl7M7flKB6Rs5XsjfQnwB8q05I&#10;/LhNjOtF2m4zrxABxCpoHlPMy6l4UgCNFrwC/Ul9XiBMBa+ggtdj4+4luddWg6pygO8bXk5FFdCq&#10;QBFviPNS5fnm0AdVrUcl9BM7pYmmPARVrR8mYPSe4j8FSI9ecrYa8ML0bc6Gyw3UDUryNPvlVLWO&#10;HbjPawRHA5wDM2DzwjcHJqiZl+sblKHCLdLMy6loZK1yGucyKnCfuL5JYWx4udygvwkFDhteLgFu&#10;wMBUPqLAmGJIIUcLXgH7JHzA/xXzCiqgSCQJN7xcAoBKrfLbHwIsSjCFWFvDy+VGC7d5CLDo4o9q&#10;dICAfeJYAi3WrKFrKfKzNRB6XF12Ux7ID6x8ekG1XJRqXi4BUG2uKp9eoEXlF23ypYkY2LyEI+zW&#10;0Klqf28AP2m4ouzW83c5qBY/drWGLgFAtFd5AWQ42GrU/vkAfhKfJ17RzMulTR13COAnLn2cgQWv&#10;oGJ4TUoRHcJ9MdDYbpvOLkmmKFGzXYH7FCRYQzw/G0Gm6FfFywUAlhRx40a3CbgoUb0GDYBD09cQ&#10;PxtBjmZeTtZGKwMtShQWz2jjPwwyMLCPjWoTuE+ac3UFzcBR2nKAPUIhOlcBAvepNrZa+uJsuL7R&#10;PF2B+VSjE4CpDR+XGaqk0Uwp7/4zZl7FysnwvjazCsQnWRhgXxpWR7LqMQnEpxqlV5mcD0FGsk1T&#10;UQ+Pnx0lkHbP4OaK3QoylLX/T9kZNMmS3Mj5r4y9P8DOqsrMyrGdPei8Rx2k43A0tlwzakgjRxKl&#10;X68P1V3dgOfjljt5mNfoRgQi0hMZEQ4grMPXEfFZhQK9Y6+hVshwvNOI+MRhHHfrBHuowVI48ZRU&#10;rO5zyGm+lV051QhYdm6JYYE7+zJjeoZaleZ3DjZmvVA79mWoUR3A+nJJxCfxQ0681zbU7Dns739F&#10;l1rZyySVtaknTtRJ+yLuuimRzcIe2PEbQ41adU4MMdkhoy++ydbOa6hRMM2JBSRQo/dF9FvVqnv9&#10;NZlqFU1huPkR8Flr67p81+hrLFDcvvqSgdS+N28FNeJEH6trZ1zDb8AcsJ13xjXU3HENv0GdtcNJ&#10;/KLIXH/MJDw738oR8EkGJ+F5zjdlqNVNyRY2+rKB4sRwXxYOu5rr5yVOlPI71i5vqJmrUE5a+sRT&#10;96QuiXiJ+alGbIlTmGWfcaL0VRmtRl/d3VQFLuNQmStyxrhInHFORKeaPYfDAeA1qtC7Ma6uxtmL&#10;QxDtEifK2sbZeU01cmCcdRTMSZ9Dbmo9nPdrqhGF6BQJ5Aq10Rdz6FxzNtVY6TiHQ9zRMPoimspJ&#10;aJtqtZw3fNQ+40QJA7BKSU+1OyeixjqK+//6uDbW2A5DNNUOthzOuEbEJ9miIMz4plAXoZvIms1h&#10;e3EvXYuuFudoQ9Q4YrsYnh7+WToj3s54m6capRYd7otMytEZFZcJPXrtOqYaR6KWT5xhn0TBWgk+&#10;ONxuY0WYGVEpHLh0LarccULtjGyoXbg5x3pmw3vUXUzWGz0qky4sBSwXPC625+oWyGwL+sPrkBDr&#10;rH/3US6UBV99NJ1p7OuOqpXgMMxE9PdnRiY9zLTT2VBjn0PY/ctzon2EjFKHh5E5K4+pxmVHTnzP&#10;PqI/yYclLsjqbDoeL2+fk7wxjVXl2VgrihpHsc7CdB/xn7WpshKzphr8/mFBf4SNUvIaT2yNrHuQ&#10;C9B3jsKIw+zTyIHRm7Mdm2qUyq44JAONw4PQWRU0eu2IR7VROgPGTmfdFbCOIAPa+cSM6+zrBmQP&#10;IN0V4FBJ+HNe6hlxytUeV2cPvY8w0OrNqgI61YgCI2LSyIDEXzeIVFn0Wmy+fmpDra7u5OYj47GN&#10;UFDCHh4VeYzehhO5EBfjnPbhscfYIF2dk6qpxs0UVIt39ksjiJTIHW66c/ZmQ608uJXeQTTBGBun&#10;BNZqf6jRWxUOcJ5bdyRMh9tbV6M3PthWb92T0Btxoc7CZ8SSEpn0VqFJr/3WiAut3qoWtoHJ7oHq&#10;/hKKSzi9DV/CyfriZERS8L097jo5Kf7EGFtfV1y2umnM2VfPkFK7txEdSiIVtKszk0MNX/JWH/vX&#10;YxvxoZW2VSu0189tqIESMGn1NnwJoU1W+UKKqvbnZr8BI0b0wv3yeGZnbGMvVAVTLa88okTpjdBo&#10;67l1F7RQF6zieo3n1p0CvUE8WmPrapCij6sRjd6GLynqxjkJZGfXn9vtgqO0UNKdAu8bFIKzSB4R&#10;pgsbNuJAnZnsTqF6q92X8QZ0NXpjJp3v2ygxSm/Uc3G88lCjN8x0UDICRn2UDLWFtXXlBrxGyQg0&#10;9d+AocYbQICqg5IRNEpv5ts91AhBuL7hXo2xdaeAnzQ914g25duNT7B6607B98oj3hSvTG8WSrpT&#10;YD3/KEH3+g2YdU2vRAhDRRgz2Z0CvRF+57xvI+Y0mMnpS9h1OEWNCGjtnovLR4oyNcbWnQLPDT/p&#10;fE1HtCqkTiXkOr3NdcmVdYnzxRmRp7zdhCU6mBxBpIwNj+d8cYYaX6lHqtbrmRxhpLzdpA07KBlq&#10;3JHCF8caW19g0Nuj4OPrN2DEn5KhSF1Pq7fpS944YbHG1tUWtg/MioGSGUxKATGrpCIfz/4GrHX1&#10;mYPJGU7Ke1OVTo2Z7C6IwhKwSVZvw5dQfo8Ond66WpWY9E4KR0gpp7QEDjrv21CjN47krbENX0J8&#10;COV9nLF1Na4pJtjT8cojGLXWoBwDOr11F8Q1r2zfnN5GYGmFzHMKa/Q21BZqWhGraLwBIyKVsT0C&#10;Pl9jcqgFYxu+xD6dGTGp/nMb4aXM5KNUkjG24Uu4eNE7wxtxqcQEPoLujN6GL+E8vyrVvf4GjBDT&#10;ikCssq5Gb8OXcE0OR9FOb90pVG+E+Du9dTWCnalI5uwDRnQqvRH+YfU21iU1k05Bc0iG5sxBCSdP&#10;1vvW1eCyXJR0p8C6HM9l9dbVIGI4aHfe7hFyWtBiI2A8t6EGj8vi1eqtH6I+Lqi22KIRqwqyVqw0&#10;MDnDTqsqt4WSocaqhEt4rd66U6DQBZUGrZnsahA4RFo5b8AIPeXmIeLwHT5gqLF9JgrQGlt3Clzi&#10;yB2fzvs2Q10pwV4LjNeea4SfQl9WZRMHk92XXPi61bGm0Vt3CmynWNNbYxtqvKR10Gj01p0CvZEu&#10;4JxgjMhVXAIBQxZKulOozGur9t0+Ylc5nIRWdMY2w1Cv7DqsVdBUW2oR5KzwZiAqh9/4LgMlU41t&#10;B3d8GM9thKJSt9wd21jOcGACie/01p2C/9xG6CuVUd481miEo164sbYewOuVwlTj6Onq1H6kPlT/&#10;mvIx5dYZp7ehxn62EqNev28jJJVkQA7bHZJ2qrGgZMvu9DacAodjlStqzORQY7FMlUant+FLoCRh&#10;/JzehloF2Tj1C/cRmFpuixWG09twQSxMiJF+PTYqe3WUkJ8Cj/C6N1UjkcP5dkP39N4WYgmdqkKi&#10;duG5OVw+Js3edrhrZ2xDDS6/0tpevgHEW4zeeNxOzLOocXxhVWkmhm30BrXr9TbUqGRKdTxnbNMp&#10;kEbnYPI+QmJ5R/GURv4dfzTGRokW565oUaO3AyrZeG7TKdgzOdSojcFddk5vJ6fgPbehxiE2q2yn&#10;t+kUatth+EmSF/oD4CN8OLtF4qS7GqX1rgRTvPTKokblj7qr6PVzG2GuHI1xi4WxwuMUsxtJkgGR&#10;rk5vwynQG/SWM7ahRm9WFi++oxsJ/2kVshc1sprMsQ2nwDL0cOJBqUDdjSQECUrAmcnhS5hI4gud&#10;mRxqrGXero4vGUGrLOhvrE2c3oYLYqVmXZp+H8GuxAlWwpzT2/AlXJ9jlXyjBE1/AMSOEYjn9DbU&#10;iCStQBHjfetOgU83RXOst7urcTXQbpXOI7+rjY3eyKZwxjbU6O1uFX+lTk7rjcgxtJznNtVuBLw6&#10;JSPvI+K1qkWt1vs21eznJiGvxKo597NBifQpgRLGeRko0ZjXy9WpCcAR4eht5VIyYx9AtF5TozDQ&#10;G6te4w0Yahwh8cIZJ72wq6M3TvGcOpVTjd44nXHWJSN+leMxZtLC5PQlfAOcmCfugOljg5E8HK5j&#10;qjEhdGehpDsF9irEITm+ZIbLQtJSZ8nA5AxgdQP1+cK0KamjdiK8nN66L+GofbOulIQAmL1Bblm9&#10;9QXGwkLt7tQXgwAYvXEW5ETqEGjc1OiNosbGCcZU46i9yho7M9mdAqkjBLBavXU1euNYzfm+jVKo&#10;RE/CGzm+ZKhBWlyqwPbrr+kMYCUtAzrf8FxDrUKjLW7xPuJeOfcgc8qayeFLWALVdt0Y2/AlZAxb&#10;daVZPjZwVTA8nJjT2/Al5NpeHb77PuJe6Y1Vl9PbDGCtPYeFyaEGuUuahfMGzABWqAdcnoGSoUZv&#10;tc83ZnIGsILjup399f5tqDGTfHGcM4UR91q3fNY1hEZv3QXRG99uq7fuFDhnpMSss+uY4bIrOxyH&#10;x+FGqgZl3rfKjXbG1tUYGy+As6OaAazExFTREmMm+3IGz8WhuTWT3Sm8J/RZM9nV8MrkDFnvW3cK&#10;fHEo1mv11tXojZl0vqYzgBV+pmg7Yya7C2Ima9FlvG8zgJXI3Cry8bq3oVZBMEU2vfbKM4CVUvp8&#10;vZ3e5roE0oglttFbX2Aw+dAIji8Zca8kDUE/OG/ADGC1PddQI1QKr+ygZAaw4pW9M4WhBoXAB8ca&#10;W3cKBDeQD+JgcsS90huPzeqtOwWK4x/EjDso6Wr0xv+dL84MYOUoyCqrTbGp5l7pDShbz607Bar+&#10;sF90/OSIe2WnWFlizhvQnQK1ySgWYr3dXQ1ekS+O45VnACv542/WF2eoBb11p0B8FeEUzthG3Csz&#10;CZXszOQMYL3h75wYQ6ppdZRwB9ndWpmPwqskLfKJc963oVbhVeyhDZTMAFbyCK3rh7mBQsa2Wzvh&#10;EfdagWrEHhtv91Ajq4NXzvkGjPKrdhWg+1BjJnm7Hc81A1jJR7NuVaI8+ZxJF5PDl3BrYRVUe/3t&#10;HjVYGRs8uTW27hQ4sIXbcryyhMsSZOvE0DOWNiV2paiphi+pfZ/xBswAVjBZC4zXMznU6K1oC6e3&#10;7hQqJZmAIqe3rgb8ebudNdeIe+U8gW+A40uGWjC27hSIuOGs3eqtq/lf0xH3Sr0+7ky1euvLGdZc&#10;eHPrufUFBlEpXpVK7t5uUK71ZF1V83r1OuJeK92XDh2UDF9ir15H3Cu97cRdOr11F1T3CiyLcxq6&#10;D19SHyqLgR5q7ytz51RtBrBW+Tirt6EGSki2c57bDGDlBI8cDWMmhxpvQF1fbaBkBrC61RYJYByY&#10;dH3JKLhKipJXo43KHLM3VkHWc+tOgZXC4Z0rj7hX30/OAFbiJ6tUwetvwFArP8kux3lu3SnwfSMy&#10;znnfZrisj5LuFFgFEXNmja2r8QbwCljPrTsFjnnZGVm9dTX/dGYEsC53npvluYYaQdWcPDnPbQSw&#10;Vg2eup3nNUqGGmHOlER3fMkIYLWr91BXu79vVXLcitQZca/w3ZD5jucaamSxwUA7KJEAVjIfLD85&#10;1YietLLtKLzcp+SNMzwrKmKq2RFWM+61SCrr7Z5quK6iEV6vFGYAa91NZe2ERQ12/WL1NpwCwbJW&#10;RRH2vf0BUEzYuqKOD9NQI7fPqZIsauUVrF2+xL1yQGkxK1OtkjI5aHz53A6Je610HGMfIGoEfBDQ&#10;5fQ2nAJvDWFIrz3XIeGyfPOdt5sUofHcCEJy9jiiRt4uGzhnbGOBASStTPlDw2U56bJmcviSC/kB&#10;TlQEOUJjSorKt1AyNiuEj1W5z5dfHBKnRm9sMp0MUA52uxrlC2/OXSuixtL85nAdbJh7b2+koDtR&#10;SKLG0TfHfw5Khi8hjYcsJWcmhxqRMxVUbbzdY48Di8OC0umtq1VOeIU5v+5txL2yUqiIOqO3oQZD&#10;CyFmnJccI4AVV06IibF6nWqsgm4V6G+MrfsSfDlncY6fHPVdWeHBgTq+ZMS9Vso7e2FnJocLwidT&#10;B8AZW3cKrMy9M7xjxr3WCYYTPcZd6O19s8/wptrjvMTrrfsSeuM01PFcM1x2rf2D9QZ0X7KQ2WSx&#10;fZwQtimxT2d4m5taFe3DLTso6WrBTHanUGVvayP2+hswqsOixfGMg8kRwErt4MKy0dtQe9jonJcc&#10;I4C1csmt05mpRm8eb0oIY39uvN4cTjhj62qghBMMaya7U1jg7Cos5fVzm3Gv68qhrRFnfowAVk5e&#10;uTbCed+Gms3lkys9ZvJKRVpjJzzViC8hS9KayeFLoK2rNIgxk12terMuP+YS8j42qthydY/TW1fj&#10;BIMTesdzjbhXqk9aRQDIHW820pkX0EiR86ZGX5TBcEbWtYhDhf1xvqUjfLWy660l0NCqwg1VzeL1&#10;MmFEr3Lq7vnIoUWZAqh155mN4NWq2Gq5kaFFGPablWx9jJDXO/diONUZp5Z9wkU8eQMIx9DWpdVT&#10;KxhZdyJcMEaIjoHGGe/KJp3aaA5AujPgBMj7ZM9wV6g66z5umm/TyIWLpKJZQ+tqVe3ECsFmrTN6&#10;g2OyFghDDR8C+K3XunuDhW1bcfGvnbGEu+IOnOMtVn99bKx+3pyrfKdaVXLhLk8DJCNudVk4YnfS&#10;FbmQpBlJb5zSGOEJnIw3Ne7kYa3lfESHGr15IaHEro/e2Ftazn+ovYeEWjPZHQkLO95Sg8Bkc9eM&#10;pDe+9Y5DnuGubJyrVt9rTA61YGzdlfBqPzhdo7euRm81OAeT3Smw2eBc0kJJVwt6G76EnEqW5M5M&#10;djV64+PmOOUZ7krwEdEwTm/dBdGbiZIRt/oeeuH0NtSC3rpTsOnSY0TJ0hubDecNGHGrXOH6Vtly&#10;rzE51IKxDV9SmRKWn5RwV9crj7hVAj24bMp6btOXmGk4ZNo2FwS9wV04ziJ5qPE1reWd8XbPeq3E&#10;CLJ2cJ7b9CWcQFgL1xG3SqCHd70VOfttSliXPD4dr9fkI251qVBqy3MNtfrgW6WHj1mvlWJ2JII4&#10;Mzl8CSl9d6cADBdXtCkheeTqHV4PNXY3rPAclIy4VWaSvGLn4GKo1QbMKtFOre0+to0FhrWeHGqg&#10;5HGW8xolI261FkFExBnPbaj5m9IRt8oCjw+qg5KhxtvNTDqroBG3iucivN8aW3dBvi8ZcauUg6dm&#10;sdXb9CXuwcWIWyW0kKJE1kxOX2Imfh4jbtX/mg61WpkTump45RG3ykqB696tsQ1fYvem4a6V+2m8&#10;AUONb7e5nhxxq3VzydUpSHEMNXrzEj+PWa/1cZ5jja27oKC3sS6pioLWc5NwV3c9Ocq8+kflQ423&#10;20tEIxmye2VYPm9dMtT8N2DErbJ/40DNCNQ/hlr1VhEbr78BM9z1UrkLzuH1UKM3vjjOrmOGuz52&#10;i46fHGpgspavzti6U3jfCVu9dTV689JMKYM2UVI3ehm+ZKhVb1Zxm2PErXKCgZXOcxtqPDcvXRFO&#10;dYyNF8cpyTLV/PdtxK1yzgXzb81kd0H0Zp7Mj7hVlk6cjjl+cqixCuKYy3nfRtwq55O4Emts3QX5&#10;+4ARt8phGYXYHEiOZcmNsFVryXXv64s6r7VWk0OLIoSUf3HWCaNaK5epsX9zRjYOS3hizL/hSEbQ&#10;KsUKainzeoc/tCACGJnjI0fMKpNhVT8iarS9oX6MxwhZ3Zl8iwgYWnTGTtF5ZiNilfsyrBuhyBPs&#10;IyPbkEJexjMbAatcf20VtSEyaXRGHUkncZCaUU2NO6lhpgyADC1K0MLmWNPYfQFsCqcJTmddiy+v&#10;O43dF+AZOd9yOutabNng0p33bASrAv3yO6/fs6FVZS1r9l+vfEaIK47Aqq9xDK1LMQAWSTpCVTmw&#10;8JibocV1sIzMmMaF28IbHLlOpdRezqOoXajGuDg58ej181ZunrLuyhA1gglhTo0vKHrdIaz4LCd4&#10;UdQoOlUXS7+GCXrdJdRNb05FUlEjWJWPjddddyWwkMR5W8+uq9HdpUqqvHwJMLO7BQLabs7iR9To&#10;jmdnOGX0umOgFE7VCnCQ2dVY13k1h+muL0nWN0KBvO66Wl0daSVO0V1fXnD1CI7PGl1Xu5AFbsVD&#10;013fqNy4uco5mhQ1vh4c8lrIHEGrV77LzndneRtqFGtlPWO95iPY9Upo7cWoWUJ33Rmxn8VjG+UE&#10;0etehVQtq/S2qNEdKyhvdN2rcBRnxdbSXVerq2+tXT563T1cCSRy1nmixnkViVfWaz4CXokJtQ4o&#10;6a47I/t6CfS6e+ArwsVLzns31Opq97tTbYDuunuoCjBO8ICoVaVREvscFz1iXrkB3SqcTnfdq3CM&#10;dKdErdVd9yp46Er0Mlz0CHrlW85n2epuhq9yQ6CT/MbCpC9xku6Ge6jXzlg8011Xoyw/3sEbXfcq&#10;3PvAmaMzmTNcFhbIql+CmcM9cCzkLfyGGgGs1Ii0vggjhJUrm6zLf7CyOyMOTkgt8Lob7sEfXVer&#10;wghW9Admdq/C+nRzErdEjdhjKHoPKt2rsLOwqvrTXVerKkouVLp7YItmXaVEd12NpQopnUbAFXrD&#10;q5AGuhqH2qIG9QpjYvnMGcvKeaVzPMTR6/AqOEyO2hyfOaNZIcmczDS6G16FFGoOsqzuuldZ2Lg6&#10;KfN0N9TIDWSvbHXXvUpdLu9U2aS7oVbFdZxyH+gN97CS4mEt/KYaYyODxRrdcA8kgzr1iLFyqOEb&#10;uLjU6q57Fda05nZyhMNWSTEuVbK6G+4Bato5Smd0Q40Lr9lmW90N90B3TrwQ3Q21WuE42Qnoda/C&#10;B+HKTsZYq0w1ynJbxchwkcM98Ay8926qVX1tJyOugpfbMU5BxQnkVDXuLr058VDoDfdA2p5TPkLV&#10;CCWnYr8DlRHeCpw3J4iB7oZXCZ7d8Cp4eocKobuhFnTX3QPndk78Fb11La4ZofC1N5fdqbAOc+Lm&#10;6K1rkbtNUXuvt+4cqPfordhvXYuUS56Ateq7dd9AgL1TZIGxda1KuSTLwUJl9yhU3DRR0rWC3kaA&#10;axUnMSJHl7ehxU3zHFBZu/IR4Fo3xhvxjvQ2vNCV2HyH6kevuxM2It6iYWiVz9s9lIwAVxy6Ux4G&#10;G4czgQ+nxKqDkhEXu9XVdc5nZ2jVHUnmzmAEuG4s24xkRsY2fAmVPzhysMbWvQIXiDvphfTWtThn&#10;5d4cy5eMAFc4QadIHr0NX8KSlBuJrLF1r+D31rVI8GSJ6I2tewUfk12LmWRslucaAa4rhf6tY5uh&#10;xdi4j91CyQhw5ejZWwkNLdZrnEt6Y+u+hP2At8wbYbFczk1KkeUnR4BreVdvJocvoTTGzrGgwcCM&#10;AFe2/U5sAaulsS5hI07NW6u37hVYGjo5JrU2GytR6GOzt+4VqDzksT0zmtb3yiMu1u9t+BJqmoBm&#10;aya7V+Bkz/NcIyyWbzfrEu+5da/gP7euRaQ8XsHykzPAlevdrDdgaLGeZMNijW0GuOJLrE3c0Ep6&#10;676Er6LnJ2c0LesEAkoclIwAV7+34Utwyexsrd66V6ggD2uFN8JiWZfcqM5h9da9Au+bc6kA4RJd&#10;i2D+axVpM/zkDHC1UdI9UK25KkPX6a17BSgeJxKFsXUtIjIP685H9LovIVTbfAO6Futyrjbxnlv3&#10;ChQ/89bKowosX9MrYSbOTM4A1/vuxBdzuDWOWgjepQCR1VvfrXDTvLdSGGGxPA4S3SyUjLhYfLn3&#10;7R5abFWJgrBOmUdcLEj2WM6hRW/MreW5RoDrlS+HtTcdWswkz83rrXsFG5MzmpYcq2IxjLd7xMXa&#10;b/fQ4g2g4KaHye4VKpzEm8muFayVR2QsrLa3yx9alVHBzVHWTA5fYo+ta1UeNzlMTm8jyrUuM7NW&#10;ClOLS9zJobF6677E721oEWtBZKHVW1+X2Jgc0bGsgvCvXm99hWF/cUZ4bNJbX5fYvmTEx7J9g/uz&#10;vjijnqvtJ4cWedwEkXgz2VcY9qnaqAJLfCyRAV5v3Stgofd9GyGyVBF6FEU0/OSIduUQ27n0tBI2&#10;+m6RzTokl/UGdK/AuYdTtYjeuhbezuyNOLhuJTNpMWOitkMC4WBfTyXxOL27YsacSBBRowCdd44N&#10;c967IyrOWlKK2o5jcGrFwN50d+JSAlNr2djmWIs8FjFtcBQet4LZphYLQ4J6nM8Ap42tt927a54Z&#10;6VpghHprztabs5beGycvziduatEbgU0eKrs7cY8oWdY1G3EndR5hvQPdMVQVUmchxHp19AaWLXIY&#10;z9D0YBKsQ4ypVYkLVRbOeL9nmKu5qQImzUbubWFlYj23EeXqHitwSUjvjeo5HqvPgxp6VTrwNcuu&#10;WhxHeG/3iHHlDMM5e8K/dRMJIqwXx3ls3ZXUsao3tKHF/W7eGQbI7Vaa61fR4u2uLHVnbN2V0IoV&#10;yMn3rNto7/PhDpqeu36dWjgWkru859adgrtfhE1pNuKi2XZ4r1t3Je5ZL4cWozdi4Ky9MOdGTQ/n&#10;arH5U4vzefPLPSJbCbzxXoChVaHNXg4BHl+G5kTfTi1WYDtJ8c4LMOJaqV5kxWmTJNtspHDpzkrN&#10;eNtGVKvLv7H37Z1tvAHWmmRUga3gBuegl0197+xy8MG3RtY9Anyw99ke4bOVgmZRD8TmdhtZJlvu&#10;f2gRJsrtbtbIuj84NqvcLN+1rlWx0uYzm+6Az6G1AxiRs5Ujah3MsN5v88hhlVVJqLYJTY3vzN0K&#10;EaWWT1N7hKpZYxtquJ7Dot4Iu+u9kc1iZQBONWowWhcwMiXdH1BwysvIm2obq3+LMmUp0cZGyAaV&#10;uZ3F1lDjxKkKtRlOa0SxXtjMOpW7mJLuSPB1xI5ZvXVHYoe4E0/VpoStRt1v64ytexJiNlanZgVj&#10;62orxIO3SxwhrEQo3L39/VDjGr+bRSsuI4KVm1BMzzXUWFdYF1RhVHcKF05mnOpWokZiqZVLj1r3&#10;JaRdEErkvAFDrSLwreM7giwbuCgswwVcVm9djcrQJLk5mBzRq4ToeFkXLMKbkbf3W0aMN2AErxJr&#10;wKfbGlt3QThlYGKNrTuF68ZGwuutq1VddDZ8zti6U7je6c1DyVDjuh6L6COapz0AgnRIALNmcqhx&#10;U4B3TjKCV+mNfYvVW1+XXLmsxHxufV1SURtWShyeqk/Jtu2enxzBq1Ryouy+M7ahxhro7p0BjeBV&#10;CDtuDLF6my6Is3nrDRjBq5SYNNdcQw0Ov3KjjDdgBK/WGZzFBSxDjZ2zlw3HyVR73Fzce71bfnKo&#10;kWZmvgEjeNUuS8BxXTOSqNzt8GayOwXuuiPC2kJJVyPYg+Qa67l1p0AlWKqnWb11tSqWYZHPFNps&#10;U0LaN5cFW711NRZBF+/oYpSC5dW2aurW0VQzcrlzCGs9txG8ysE8G1pnbEONSp1eQDvr/mYk7BSR&#10;2FZvXY2RmqvXEbzKSa1Xj4BvbjOSuqekBDuYHCGvRY14R7xDDRfhZWfi85uRlA/28henGu6VRD3D&#10;TY7YVdLgSaC3Hlt3JbcdGtnqrLuEgyLDF+tgZkS8coGWc599EY9tGjmEo2qFh/+uR5kfK5OQ92T0&#10;Rn0gCC2DBhh6dXphfUpnHVhysan7bPXWPQnpwt450IxcZZlm0qVDj4Iv1tndDFy9cgrN7tmYyKHn&#10;0okSt0pRBs//Dz2OQC1/PINdqTlu3fQIB9C3N9sGUWe81zNqlW82dLI1jd35XLwQLq5D7eC/Ub7d&#10;+2gPvX1bLCcyIl3rIns+4tbIuvPh/IloDWceuzdgz3BQrsXqbeiRbG291yPStWJ6KGJj9Ta8T50d&#10;WWPr3oBdNJeTWP54xLpu7G2czmbIKkdibO+doU09tqRWZ2NVEXTW9YRp+8PPP/77//i3v//+r//y&#10;848//4l//KH+9cs/fvuQ8a8ffv7t33/69vatfvHXv/z9h3/89O2Xv/z229//4/df/xuHRP/368f/&#10;/vYNdZpE66OZ/0wZs7ryEimz5unKl0gZ39OVr5EyvqQr3yJlfEpXXiNl3vWuvEXKvLpdeY+UeRO7&#10;8j1S5oXsykekXNESXZufI4wpyDKUVRTE6D3DWUUoDPUMaVXBa6hnWKvIg6Geoa2CAoZ6hreKDRjq&#10;GeKKth/qGeaKhx/qGeqKju/q/JygrqjyoZ6hrhjzoZ6hrsjsoZ6hrujpoZ6hrgjnoZ6hrijkoZ6h&#10;rkjhoZ6hrmjeoZ6hrnjboZ6hrojYrs7PCeqKWR3qGeqKYR3qGeqKMh3qGeqKzBzqGeqKnRzqGeqK&#10;bhzqGeqKPxzqGeqKEBzqGeqK4RvqGeqK6evq/Jygrji4oZ6hrri4oZ6hrliyoZ6hrtiyoZ6hrmq3&#10;DPUMdVWMZahnqCuCaqhnqCvGaahnqCsuaKhnqCtyp6vzc4K6InmGeoa6ol+Geoa64lOGeoa6IkiG&#10;eoa6YjyGeoa6Ktsx1DPUVR2OoZ6hrriJoZ6hrliDoZ6hrmiArs7PCeqKDhjqGerqoH6oZ6irk/eh&#10;nqGuTuCHeoa6OlMf6hnq6rh7qGeoq3PvoZ6hrg6kh3qGujqZHuoZ6urIuKvzc4K6OgQe6hnq6lh3&#10;qGeoq4PaoZ6hro5sh3qGujpMHeoZ6upYdahnqKvc/qGeoa4OPod6hro6kRzqGerqjLGr83OCusqP&#10;H+oZ6irhfahnqKsM9qGeoa5S0od6hrrKMR/qGeoqaXyoZ6ir65GGeoa6Suse6hnq6gqjoZ6hrhKv&#10;uzo/J6ira4aGeoa6So0e6hnqKtd5qGeoq+TloZ6hrrKRh3qGukovHuoZ6ipfeKhnqKsE4KGeoa4y&#10;eod6hrpHim7XL0GCu0fS7WwgQ94jjXY2kGHvkRk7G8jQ90h2nQ1k+Hvkr84GMgQ+UlJnAxkGH1mm&#10;s4EMhY/E0dlAhsNHLuhsIETiibCIGQtxgZXCGUH5RFogyBoQN0iAfNiAOEICvMMGxBVWPmQ2BHGG&#10;leKYNSDusLIWswbEIVYiYtaAuMTKLYwaUBKj0gWzBhSJ8BpZA/I5rqy+rAFFItxG1oAiEXYja0CR&#10;CL+RNaBIhOHIGlAkwnFkDSgSYTmyBhSJ8BxRA0psVMpZ1oAiEa4ja0CRCNuRNaBIhO/IGlAkwnhk&#10;DSgS4TyyBhSJsB5ZA4pEeI+sAUUizEfWgCIR7iNqQMmOynPKGlAkwn9kDSgSYUCyBhSJcCBZA4pE&#10;WJCsAUUiPEjWgCIRJiRrQJEIF5I1oEiEDckaUCTCh0QNKAFC5FjYgCIRTiSzQJEIK5I1oEiEF8ka&#10;UCTCjGQNKBLhRrIGFImwI1kDikT4kawBRSIMSdaAIhGOJGpASRFqdIcNKBLhSTILFIkwJVkDikS4&#10;kqwBRSJsSdaAIhG+JGtAkQhjkjWgSIQzyRpQJMKaZA0oEuFNogaUKKFiV9iAIhHuJLNAkQh7kjWg&#10;SIQ/yRpQJMKgZA0oEuFQsgYUibAoWQOKRHiUrAFFIkxK1oAiES4lakDJE24RDhtQJMKnZBYoEmFU&#10;sgYUiXAqWQOKRFiVrAFFIrxK1oAiEWYla0CRCLeSNaBIhF3JGlAkwq9EDSihQnGQsAFFIhxLZoEi&#10;EZYla0CRCM+SNaBIhGnJGlAkwrVkDSgSYVuyBhSJ8C1ZA4pEGJesAUUinEvSAIVpJkdTgqwBQSL1&#10;ocIGBIncFx02IEjkfuuwAUEi1cfDBgSJ5EKFDQgSL1QPzZ6CIJFaVmEDgsQL1TozCwSJ5NFnDSjH&#10;whXzYQOKxJBjoYysvAshx0L9SG0gRKImh1xCjoVLUNSCEImaIHIJORbqVakFIRI1SeQScizckKYW&#10;hEhUjoVS/xkST6kiIcdCZT4ZQsixXE7pIiHHcjkljIQcy+WUMhJyLFT90DkIfeIpbSTkWC6nxJGQ&#10;Y7mcUkdCjoXqqzIHIcfCbefaQPh11gSSS8ixXDSFpATRh0WTSChYEDagPjHkWC6aSFKCbAjqE0OO&#10;hTRpfYzh11nTSSjinA1BOZZLyLFQMkiGEHIsF00qKUH0FDSthEukwgZ0nRhyLBdNLSlBNgT1iSHH&#10;ctH0khJkFigSQ46FmwgUByESlWO5hBzLRdNMShDNgSaaUGQnbEDXiSHHwsU3Mokhx8INjtpAiERN&#10;OLmEHAtVPNWCEImadEIJtPApKBJDjuWiHEsJIiBp6skl5FgumnxSgswCRWLIsVw0AaUEmQWKxJBj&#10;oTicACnkWKjxqg2ESNREFO6oCOdAkRhyLBRtlyGEHAuVZ7WB0CdqQsol5Fi4k0gtCL/OmpRyCTmW&#10;i6allCCCsiamXEKOheqUOgchEjU55RJyLBdNTylBNAfKsVxCjuWiKSolyCzQvXPIsVw0TaUEmQX6&#10;dQ45FopZCQ5CjoXSztpAuGPRdBWqmYZzoOvEkGO5aMpKCaKnoBwLt++GDahPDDkWLiiUpxByLBdN&#10;XSlBNgeKxJBjoWa0DiH0iZrAwmUV4RDUJ4YcC5e16BDCr7OmsVANLxoCF+xOC0qQPMZr3TnX8xdK&#10;kDUgSOQe5LAB+TpfQ46FgqI6hGydSHlFbSBD4rUuZJuTmCHxWrelzQYyn3itC9BmAxkSr3UT2mwg&#10;RKJyLFy8muGgbh4bFoQcC7cPawMhEpVjuYZ5LFflWEoQvUzKsVD+P2xAkRhyLNxuoJMYIlE5Fsqp&#10;h0NQJIZ5LJSLlCGEHMtVOZYSRI9ROZZryLFclWMpQWaB+sSQY+Fyc53EEInKsVzDPBaKAKsFIRKV&#10;Y7mGHMtVOZYSRE9BOZZryLFclWMpQWaB+sSQY6FCrDyFkGOhwqw2EPrEU6mukGOhoqtaEH6dT+W6&#10;Qo7lqhxLCbLHqD4x5Fi4fUnmIORYrsqxlCAagnIs1AYPG1AkhhwLVcx1DkIkKsfCvQzhEBSJIcdy&#10;VY6lBNlT0HViyLFclWMpQWSBcizcXRk2oOvEkGPhGnXBQcixXLWcVwmyOVAkhhzLVTmWEmQWKBJD&#10;joWbRXQSQyQqx3INOZarlvYqQTQHyrFcQ46F+6tkDkKOhctGtYHQJ2qJr2vIsVyVYylBNom6Tgw5&#10;lqtyLCXILFAkhnksV+VYSpBZoF/nkGO5KsdSgsgC5ViuYR4L9zAIEkOO5aocSwmyIahPDDmWq3Is&#10;JcgsUJ8YcixX5VhKkFmgX+eQY7kqx1KCyALlWLhoJmxAfWLIsXBrgyAx5FiuyrGUIJsDRWLIsXCB&#10;lg4hRKJyLNzaEw5BfWLIsVy1KFgJsklUnxhyLFflWEoQWaClwbjtMGxAkRhyLFflWEqQDUGRGHIs&#10;XIsqSAzzWK7KsZQgG4IiMeRYuAJbhxAiUTmWa8ixcJnwtKAEyRzclGMpQdaAIPEWciw3KJVxtl6C&#10;zAJBIrfJhA0IErmMKWxAvs7cQho2IEi8hXks3IGmk5ghkYtrtYHs68yFxdJAyLHclGMpQYQD5Vhu&#10;YR4Lt6bpEEIkKsfCfaHhEBSJIcdy0zyWEmSTqEgMa4XdlGMpQWaBIjHkWG7KsZQgskA5llvIsdyU&#10;YylBZoEiMeRYuNtQoBxyLDflWEqQDUF9Ysix3JRjKUFmgfrEkGPh6nCdxNAnKsfCBaPZEJRj4cLp&#10;sAH9OoccC3fOyRyEHAt3DWoDoU9UjuUWciw35VhKEAFJOZZbyLFw3bfOQegTNY+F61yzISjHwq2p&#10;YQOyd+aO0bABRWLIsdw0j6UE0WNUjuUW5rHclGMpQWaB+sSQY7kpx1KCzAJFYsix3JRjKUFkgXIs&#10;t5BjuWkeSwkyCxSJIcfCjefyOoccy03zWEqQDUHXiSHHctM8lhJkFug6MawVdlOOpQSZBfp1DjmW&#10;m3IsJYgsUI7lFnIsN+VYSpBZoEgMORYu5xUohxwLt8hrA6FPVI7lFnIsN81jKUE2ieoTQ47lpleq&#10;lCCyQDmWW8ix3JRjKUFmgfrEkGO5KcdSgswCRWLIsdyUYylBZoF+nUOO5aYcSwkyCxSJIcfC7dfy&#10;NoYcy005lhJEQ9A8llvIsdyUYylBZoH6xJBjuemFKyXILFCfGOax3JRjKUFmgX6dQ47lphxLCTIL&#10;FIkhx3JTjqUEkQXKsdxCjuWmeSwlyCxQJIYcy00vYSlBZoEiMeRYbsqxlCCzQJEYciw35VhKkFmg&#10;SAw5llU5lhIkFqzKsZQga0C+zmvIsazKsZQgs0C+zmvIsayax1KCzAL5Oq8hx7JqHksJMgvk67yG&#10;tcJW5VhKEFmgHMsaciyrciwlyCxQJIYcy6ocSwkyCxSJIceyah5LCTILFIkhx7JqHksJMgsUiSHH&#10;smqtsBJEFijHsoYcy6ocSwkyCxSJIceyah5LCTILFIkhx7Iqx1KCzAJFYsixrMqxlCCzQJEYciyr&#10;ciwliCxQjmUNOZZVOZYSZBYoEkOOZVWOpQSZBYrEsFbYqhxLCTILFIkhx7Iqx1KCzAJFYpjHsirH&#10;UoLIAuVY1pBjWTWPpQSZBYrEkGNZlWMpQWaBIjHkWFblWEqQWaBIDDmWVTmWEmQWKBJDjmVVjqUE&#10;kQXKsawhx7Iqx1KCzAJFYsixrMqxlCCzQJEYciyr5rGUILNAkRhyLKvmsZQgs0CRGHIsq+axlCCy&#10;QDmWNeRYVuVYSpBZoEgMOZZV81hKkFmgSAw5llU5lhJkFigSQ45lVY6lBJkFisSQY1mVYylBZIFy&#10;LGvIsazKsZQgs0CRGHIsq3IsJcgsUCSGHMuqHEsJMgsUiSHHsirHUoLMAkViyLGsyrGUILJAOZY1&#10;5FhW5VhKkFmgSAw5llXzWEqQWaBIDDmWVfNYSpBZoEgMOZZVa4WVILNAkRhyLKvWCitBZIFyLGvI&#10;sazKsZQgs0CRGHIsq+axlCCzQJEYciyr5rGUILNAkRhyLCuUysigKEFmgSIx5FhWzWMpQWLBphxL&#10;CbIGJD5xCzmWDUplTGIJMguE7dtCjmXTWmElyCwQtm8LOZZNa4WVILNAkLiFHMumeSwlyCwQtm8L&#10;OZZNOZYSRBYox7KFHMumeSwlyCxQJIYcy6Z5LCXILFAkhhzLpnksJcgsUCSGHMumeSwlyCxQJIYc&#10;y6YcSwkiC5Rj2UKOZdM8lhJkFigSQ45l0zyWEmQWKBJDjmXTWmElyCxQJIYcy6a1wkqQWaBIDDmW&#10;TTmWEkQWKMeyhRzLBqUyv84hx7Ipx1KCbAiyTtxCjmVTjqUEmQWyTtxCjmVTjqUEmQWyTtxCjmVT&#10;jqUEkQXKsWwhx7Ipx1KCzAJFYsixbMqxlCCzQJEYciybciwlyCxQJIYcy6YcSwkyCxSJ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IkFuzKsZQga0A4&#10;lj3kWHblWEqQWSDniXvIsezKsZQgs0DOE/eQY9mVYylBZoGcJ+4hx7Irx1KCzAI5T9xDjmVXjqUE&#10;kQXKsewhx7Irx1KCzAJFYsix7MqxlCCzQJEYciy7ciwlyCxQJIYcy64cSwkyCxSJIceyK8dSgsgC&#10;5Vj2kGPZlWMpQWaBIjHkWHblWEqQWaBIDDmWXTmWEmQWKBJDjmVXjqUEmQWKxJBj2ZVjKUFkgXIs&#10;e8ix7MqxlCCzQJEYciy71gorQWaBIjHkWHatFVaCzAJFYsix7ForrASZBYrEkGPZlWMpQWSBcix7&#10;yLHsUCqD7StBZoEiMeRYdq0VVoLMAkViyLHsUCoyByESlWPZQ45lh1IRC0IkKseyhxzLrhxLCaKn&#10;oBzLHnIsO5TKnIOQY9mVYylBNgTZO+8hx7Irx1KCzAJFYsix7MqxlCCzQJEYciy7ciwliCxQjmUP&#10;OZZdOZYSZBYoEkOOZVeOpQSZBYrEkGPZlWMpQWaBIjHkWHblWEqQWaBIDDmWXTmWEkQWKMeyhxzL&#10;rhxLCTILFIkhx7Irx1KCzAJFYsix7MqxlCCzQJEYciy7ciwlyCxQJIYcy64cSwkiC5Rj2UOOZVeO&#10;pQSZBYrEkGPZlWMpQWaBIjHkWHblWEqQWaBIDDmWXTmWEmQWKBJDjmVXjqUEkQXKsewhx7Irx1KC&#10;zAJFYsix7MqxlCCzQJEYciy7ciwlyCxQJIYcy64cSwkyCxSJIceyK8dSgsSCu3IsJcgaEI7lHnIs&#10;d+VYSpBZIHvne8ix3JVjKUFmgeyd7yHHcleOpQSZBXKKcw85lrtyLCXILJBTnHvIsdyVYylBZIFy&#10;LPeQY7krx1KCzAJFYsix3JVjKUFmgSIx5FjuyrGUILNAkRhyLHflWEqQWaBIDDmWu3IsJYgsUI7l&#10;HnIsd+VYSpBZoEgMOZa7ciwlyCxQJIYcy105lhJkFigSQ47lrhxLCTILFIkhx3JXjqUEkQXKsdxD&#10;juWuHEsJMgsUiSHHcleOpQSZBYrEkGO5K8dSgswCRWLIsdyVYylBZoEiMeRY7sqxlCCyQDmWe8ix&#10;3JVjKUFmgSIx5FjuyrGUILNAkRhyLHflWEqQWaBIDDmWu3IsJcgsUCSGHMtdOZYSRBYox3IPOZa7&#10;ciwlyCxQJIYcyx1KZbA8JcgsUCSGHMsdSkUsCJGoHMs95FjuUCpiQYhE5VjuIcdyV46lBNFTUI7l&#10;HnIsdyiVOQchx3JXjqUE2RAUiSHHcleOpQSZBYrEkGO5K8dSgswCRWLIsdyVYylBZIFyLPeQY7kr&#10;x1KCzAJFYsix3JVjKUFmgSIx5FjuyrGUILNAkRhyLHflWEqQWaBIDDmWu3IsJYgsUI7lHnIsd+VY&#10;SpBZoEgMOZa7ciwlyCxQJIYcy105lhJkFigSQ47lrhxLCTILFIkhx3JXjqUEkQXKsdxDjuWuHEsJ&#10;MgsUiSHHcleOpQSZBYrEkGO5K8dSgswCRWLIsdyVYylBZoEiMeRY7sqxlCCx4FCOpQRZA8KxHCHH&#10;cijHUoLMAtmxHCHHcijHUoLMAtmxHCHHcijHUoLMAtk7HyHHcijHUoLMAtk7HyHHcijHUoLIAuVY&#10;jpBjOZRjKUFmgSIx5FgO5VhKkFmgSAw5lkM5lhJkFigSQ47lUI6lBJkFisSQYzmUYylBZIFyLEfI&#10;sRzKsZQgs0CRGHIsh3IsJcgsUCSGHMuhHEsJMgsUiSHHcijHUoLMAkViyLEcyrGUILJAOZYj5FgO&#10;5VhKkFmgSAw5lkM5lhJkFigSQ47lUI6lBJkFisSQYzmUYylBZoEiMeRYDuVYShBZoBzLEXIsh3Is&#10;JcgsUCSGHMuhHEsJMgsUiSHHcijHUoLMAkViyLEcyrGUILNAkRhyLIdyLCWILFCO5Qg5lkM5lhJk&#10;FigSQ47lUI6lBJkFisSQYzmUYylBZoEiMeRYDuVYSpBZoEgMOZZDOZYSRBYox3KEHMuhHEsJMgsU&#10;iSHHckCpDJanBJkFisSQYzmgVMSCEInKsRwhx3JAqYgFIRKVYzlCjuVQjqUE0VNQjuUIOZYDSmXO&#10;QcixHMqxlCAbgiIx5FgO5VhKkFmgSAw5lkM5lhJkFigSQ47lUI6lBJEFyrEcIcdyKMdSgswCRWLI&#10;sRzKsZQgs0CRGHIsh3IsJcgsUCSGHMuhHEsJMgsUiSHHcijHUoLIAuVYjpBjOZRjKUFmgSIx5FgO&#10;5VhKkFmgSAw5lkM5lhJkFigSQ47lUI6lBJkFisSQYzmUYylBYsHypiTLQxI2ITQLTWRoREHg+JCE&#10;VshykSYyRKIgkHxIQitkyUgTGSpREFg+JKEVsoGhiQyZKAg0H5LQCtnE0ESKTiVelreQeUHhhM6Q&#10;e6GJEzpD9oUmTugM+ReaOKEzZGBo4oTOkIOhiRM6QxaGJk7oDHkYmjihM2RiaOKEzpCLWd6UjHlI&#10;sndE6RiaSH2nEjI0ke20UTihM+RkaOKEzpCVoYkTOkNehiZO6AyZGZo4oTPkZmjihM6QnaGJEzpD&#10;fmZ5U4LmIcnQqRQNTaToVJKGJlJ0wsqM/TtNpF92JWpoIjsLQuGEzpCroYkTOkO2hiZO6Az5Gpo4&#10;oTNkbGjihM6Qs1nelLR5SDJ0Km1DEyk6lbihiRSdMDWCzpC7oc+T7wzZG5o4oTPkb2jihM6QwaGJ&#10;EzpDDocmTugMWRyaOKEz5HGWNyVyHpIMnUrl0ESKTiVzaCJFp5Ylo4nUdyqhQxOp79TSZDSR7oqU&#10;1KGJ7CwdhRM6Q16HJk7oDJkdmjihM+R2ljcldx6SDJ1K79BEik4leGgiRaem0dBEik4leWgiRaem&#10;0tBEik4lemgiRadSPTSR7tmV7KGJjO1B4YTOkO9Z3pTweUgydCrlQxMpOpX0oYkUnUr70ESKTnge&#10;WRyEzA99nr7sIfdDE6cve8j+0MTJd4b8D02cfGfIANHECZ0hB7S8KQn0kGToVBqIJlJ0wvsILkIm&#10;iD5P686QC6KJEzpDNogmTugM+SCaOKEzZIRo4oTOkBOiiRM6Q1aIJk7oDHmh5U2JoYckQ6dSQzSR&#10;ohMuSNAZskP0eUJnyA/RxAmdIUNEEyd0hhwRTZzQGbJENHFCZ8gT0cQJnSFTRBMndKZcEef3gouS&#10;ROjk2PXURIhOzsZOTYRfdg4wTk2EX3Z2macmwnUnW4FTE+G6k/XaqYlw3clH9dREuO7E852aCNed&#10;wPPURMgVLSeuqCQZOk9c0ZJyRcuJKypJaMUJnSlXtJy4opKEVpzQmXJFy4krKkloxQmdKVe0nLii&#10;koRWnNCZckXLiSsqSWbFiStaUq5oOXFFJQmtOKEz5YqWE1dUktCKEzpTrmg5cUUlCa04oTPlipYT&#10;V1SS0IoTOlOuaDlxRSXJrDh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skV/eHnH3/5x2//9vff//Vffv7xb7/+8vsPf/7p&#10;25+//fD7T99+//bD33769rdvP/zxp29/rG5//vGvP//+p4+/rX/+8H9++nbZblx2x1j/VP9eLiuH&#10;5PWn//Mv//vX//qXh9LvP/zjp2/L7Upm/jtK+SOqAD/PGr/+8s+/TY0LF3+/H/leNkJiPjmV5989&#10;//vXjx4uXK/0fr5bf3/7jHx//t0vf/7L3399DOSrzw/d9Xa5fEQDXNYrRN/zBfz6y1/+1x//45f/&#10;8uv/Gzau2PgRvYrebXsv0MRMvZu0Ltv6ERrFr6md/Gj269eEyn58pi/Ye/06Wxp9fbfnGzX+PtwX&#10;uhf+9/GMPiaD27Y/Alr59VrU5fsj/Pg1Gh8LR37NJTCfZ65Gz0P3O00T3PjuCGiaMT28yOeYCwcf&#10;7Ay/DsfMdH8cWDTdr6a39XkK+73Zvt05VXgi8Lph+PNlMsZ88CA/db/znNf1c1DX6/a+iP807J+i&#10;az7Z/wSf2227fuLswqN9shZf+Hyi/AN62+36LMp4WS8s6J8az797/vfz79flI9K1/v7y+UV//t0/&#10;t47KanV9THF2gIqJfZIZX8bNgb53SR0tHMZTDQwOBFPXZ/lgdy8Y/3E163NKqXCxfLCu/Ha/fa2O&#10;Xz7LA7h/cDioUhB9vBmUC1g/X6vzb3nBv4x66pYTfd3tvt8+jrmY3+14J9w/x0PhlI/DUaC78r/x&#10;uuIHn3cKvr9TT+f5ut/Kd7h9BA+jiwt6wP7ZMXTWVtk57w8PYM+nAFWFYZ+//qeO4gmSDzARrfwM&#10;d6NP/N5zJfH8u+d/n39/I+K8+4zn+J5/N8f5qbU90/zphQ/E4+v4NbL1un3O+I0ZlznlWX5Qo2Vj&#10;qzP58lnCe9Hz097ygNI01zl/HCZe1oKnTDlXHX1wmfwaT/T82MxRPsf+MdplIfP8+bpsl6/7VZ5/&#10;9/zv8+8v9PK0EXB9fnCffzd7e2rhuz/498u63T7OYT/nlLOF51Vy/Jo5nSNjK/FMo+DXfOWfz3H2&#10;NX969sxt7J8978ypNM2kfQ5/Xz6u6P0yjM/h55Qz/V+b9tdPczl4354zy4XI7x+Gz6aZx+cS/bJy&#10;q+37Brb9mnF+LFO+fm35BNgPmn4+o+80fcWaT8P4ug0PyWLrYev7q4t7+doKvh7zpabws+mn7teg&#10;Dn79aRgv8HwY14VpeHoFrld9N+w05ifSPp7wdeG79fyIdq3n3z3/+/z7C47jc2aZqeca/Pl338XR&#10;tV6Nd0aYx3UCyvWKGe9rc36Nu3t8Fz8HfmXKP5/Ihlf4/rv5/Z5ZGH2cWIP+p+5X07f9me5av2ZB&#10;MXz8df2MPm+/Ps3p93te12ekSNP96nm9f317vmMYXv/zC1Fv7dNbz76es/58OvigTy3nadZn4HuY&#10;ebY7e3v2wh1KHyffPC7WqdPHXxF9fpC5JUc+AVfeio9dFAtthvmAsTmnjOnzy0dp9/cc+a855f34&#10;BArO5/0wvv36un2uI1jpfEWqvH43GeTzUjO2Suww5tflipP9XLtT5uo9zOCrZxZVn0sjvlJftLnR&#10;MyP+SNKk56fuV9Mdwd/5NTuczxn7/LU52xc+wE9/hD9+P5/7/6SdC3LkOq5tp9Rpu2yf+U/srU1g&#10;QwRFpaX7oivCnUeUSIL4/3jMjCpW5szmMclvJVELJPdm/tDZ1sxIjs7qPoA2aBNMFi1tfSy9o972&#10;Wd2c+UN2sD89+PFso8Er0aX92ChUIEEdkNobC/uF2zyRtTJFPfMZeV8wgSJtLmpZNCeYPzajZzbR&#10;3dszcS8UTr+LMtpxm//wX53zmdxfgKQOY+Y5nXf0X8lJ/keXzDqpH9ntjf2Seu772yQXVvWDqh5f&#10;MAeHZewDToKe+fsyvEoTq4OkRPwn0zNQB4fEn9EAmfGReZk8tq55gra5qHdLBX05NLDIyvnkcf4b&#10;41EtD8KXjWBHk4ftQEpDK6c4YrSAjYslhVJlHMOKiKiUd/0fo0v7Fh14wj5R/5VrxT4qeJ0tKRhX&#10;mRIoEKH21rS43IstS7G7TzR0rj74BH6dzpV/AUZpRGBpV/m5CUDyI2iVbMoHcugX9lSeB0pvuvkG&#10;23MzFkxvsKOR06Vh3sF6bdkTVgXx07T/QoBWmvhh2htDEvG+ONisz/zAqpLHBWwGXT3Of3M89saH&#10;XSdf/31Kmr8f/4Muk2j1JRZoZcXf7XvzLFgPZhxfiKaF+PFMYgTE+Wwfo7nVY5hf5Qb+LVK/KEix&#10;ff0FCwqF0vhIDB9hnrzhi9bki0H1xQGYXQLN34J/32X/VScBx0p1m3e/onH6MTOGqWU9zkS5Tme2&#10;8wUrSjc45zhEZJxLn+sN7kgnzeS3j6+fD9TyPNlL3PlHkwmr7nhp5MB8iwty31hCoud9Vn+Pt7jw&#10;D1XDXkTNEhk6BRcM8p+sCWDZiKNhdRyPv/AApXmBpTDdo95x4drX/PP5goMlsgk5bNZcw+UHd4JZ&#10;qWTgivPeb548psVPVsx8QFPHTSged31qP/Bxa1JyGxfCHYvrCBBTgrfCzcHgvrAwursZPJQ/MZ6i&#10;T0R4yyDlNjz5n+PpTNF9ov4rpoWtfpYowJn+arrbLx4FAxq/5Mo6/z948ltmfxIUzc77D+2JZYYo&#10;kATyWfb99V+xWzQj1Yfnq4i2/mE4qYG8cTBymOWVR94eSVAdbduvnHZ2iZ6c2/99swUv6qwEoEmV&#10;B0Oq333OSe9IXS4Xuz0FOOht6WazuEGksczcSxy+NFRYaDg1TzrTFsjgSVmUooBFqZncw+dpURLN&#10;64/Qx71pcW842LXRpaD5cn7V6RUBYRCZk/+TR2nvszDxJ+kA3kIIHYzx0MN2wEEDIAKTZ0LNUtRr&#10;1TqAVkFdykjDT0wdTBy/y4yesE/Uf+VacdTaRDtkfk374mZX856ThOVO9nIMPpSgP5C5+Yec2JF0&#10;7Wnh/O5KiYC08KmnP7zrReEqCH3wFir8gNo2o7/Qy0NZrA/D8oxjX4zsQManh1IeQCZkNCWYNMLe&#10;AVn6u8/2C4dRV5F+IDHjJzqXfMSTtnApNfpEb8QOnsFMCcHdw65sDrwXO7hVYPG5XYXduvoLqy21&#10;DVKGO05r5kJihVlC7CD0H1gg3KYscyZfXYGBzgss/ZSj74v6QFJaf8DaC7PoFmLAW3zH2McXmks3&#10;bVBafCnCxxeMuFsgA6k8rYzsPY/o5xXU94MYtQWCfydfLXwUolvLPD+9Otc+0TVi/ANYxjuFyMqP&#10;9h4xvtE4LJU+IT+8GdPRf3Pa9m98oqu8GmJ8M9pOw09JSmuhy5obRQWo8A592s5TbLs7i0StRWEw&#10;wNCtDMhvHpuLE3f5jiXfQgy0nC/LLOyNvJSlPgyOFcc4L2qGBdwEqIXOfWO3oLIZ76e8K803247g&#10;DGR0YEsDWV9Q4u1pcZhYGkjh6GCEPf4zkNHkBdLp5C/RadntpfaudA97V7Eofyoh8sBHC9CkHl7I&#10;Is4PrFvkRG7Uw/zXw/99O0by+cU+35vP+IbVk3twok8FUX16/uo1ZX1QJKvg93gXP9xHlRlcbYW8&#10;A1wryfd4Q+6dOLSabUMTH7QtwE7KeSDnThQfNJX5tecXb8Grs0s0ZB7nnJJngWS3yOKDzony4wV0&#10;5IRruPDCc1L+1wN4Jhv8q4pmGrYEfH1yC65s9vxCc4BX5btIgE4a+BpQnlJEHFztmBlvWa0bDRp8&#10;vkscYAxX7XnPikM3ouQxCqIXRnQkpN4xMx4fMzCQVQHy+zPj6bBv7SDp+jS4I2EXh4EiuQQzuaYR&#10;wenHwxd7e2Z8ZC+zzk9mCR/SMTM+1YI2jYK7ZHz9clYHf0TNe3DOv+jqXvUXZxondcwMOy0N5MTx&#10;wb5PckFiz1/gdlHvDQzDbYETO9+FSrq6RqSVTyc4iZxkS5ljYVCGuSQOjenO3IbNfR3BoV6gRSVr&#10;fGEPdv30Bcstb/fXSScjiEs9kxeGjAw36i16fuGNKbkNZKWQgiO1Kbjxt4MHcpxBgP3xRyXRfGEK&#10;HFmhf+/5B+FWB4ll02UOOaqw6lL5UNk7o0FKHD7LZ6omySNScvOcycgIijz2rIhUPbY6eTzGvXgs&#10;DNF4X8zKHv0tBZkNvpqWRIzou/wNcvksLO4bJbn8tErteEBVaEK+QBQXHKp2P0jmVXxwcBJZXgsa&#10;fGOXs5h8zGE94J6wy7KKv35R/vpBfuP3tyjbOHNhaljfObM8WQ+grfC0+Tbu6cWVRQUJt8jmnqHm&#10;vDugzlk5nPW2GtU8gDZOCxkLA17kAC6hCzyyyubyY+WpNarCs1sc8I3zYctJZN3Wqk+xGrIF5scc&#10;ZEdAAjlHiit4XppVn8u6SXKvL7J0bZ2h6GfEBP7jcf5b4//9q7zlysx7Mx5dJytW4O04ZnwS/q7/&#10;+vvgt/lhg5/H9d34LdwRjgvIC76QAAG/stY3RyoPpG1QFvgIW5RSYw1hh4gEom1abdCYYIdLjvFM&#10;P6MQDIrP8hGc/Dyvbw622NWGdKEQrxtj6RlXQCUvwUJqxkIC3yi42YNCEQP5fWa58/3787+ynx9y&#10;QsIDnxWFOTPZn9cn/5LhnFn0zwdbLrH0kPtjg/og8Xmmn6IYDvYCiJszb8QSAYva87XEM44nVhN6&#10;+LZRSDT1qFXwOP+t8dMaZV2b33rclnaQqDhMDTQ4bT+uH3xfJT52O/vnws8PTprD1WHf1F8Io0Gp&#10;IZlAwVWLAI9sNHzBlRfVnXDclznR4f45zey9G0bKonAEF2H6RyIAjAFfsteI0y+stYnf7WHKJWcV&#10;Uzs5nxDHZCkZ5GeV8RexWjvDTgtn/mln25kZfERIN4outqdz8nBAw5Abbf4iRJwmQZIjwev7pyk0&#10;sdVxOGyKQrBzi7FjZ2cw83iMRlnRUZzlwVNu7hlMKK0ODrHoR7DgSqLBe4WJ0vfMWVni4K1Ca76/&#10;Zy4Qr/Sds+fsBXZLDxwITiRfBzNzQiwD6XL5mMOwbOwnu2AwBpvLwj6EWqGTTRi5jv/CxE2miMD4&#10;DbfvNL7PlnSipLIs6P74xHYIr18dF/eOlVz7hOwDaMdj7C2fJn7lqb/s37YFeTCoGAkVamO6SY4T&#10;A7PGQMOf0UU9MlEEm2/jPLk6zUuPFoZSERCS7UDEKzcQcYXvLNOjaIoSJwdyfA7+G5BF3Sqmx3DY&#10;UaKbh711UR2VJZw9Lpl892ptOLWo70hwCFtOLirPGotbx5/DYMt4XSLi9GG+n6cxIddpPC0r8vS2&#10;63mze1r0KG9rkAv5+8eFY5e7p80SyOI3yDF+fzQf5BJUePYDb27B17vw34QWNuC30ZyCgq9q9OJx&#10;17v5JLvOjlMlZYe/AsBdbQYjjlSu3ItMarMpz+W/sbZPFu8sAjxJrwdLUylRJfchBDKm9mZtekNG&#10;/jiasZu/AP2LNV3jR9JCaA3exI4nYQNyh6zfUh5YY6c8/q7aHFjvktHIY1xbflsZCwZgn6v/8kEj&#10;nawjyY3aw+vE6j7lag7MxBqNoIG5IdVmoFValIxVYtxOR/LePaeCGMkHeYuvLIxiHd/2R4DSs3jc&#10;fmcQiBkE3lCZDJOIWkAORTTlUOd+nCOOsAe+Bd79/XAkAMOWf31moukEc41SaTgeML3C0b7LawKE&#10;M3w6r4kDQoYleC8JEA+hXUvEZ46aQ8PXf+P8sHyQC7l+Iqu4VBcUvxRBn5+ouymx8aAcTPhYWt9l&#10;kjy+V6uqWJWZVWmIYQ7KrRnwxJSJdpP1lAi2kQ2miTcwV9sn6ltELziOiBVXFzYP899cH2dsDkYB&#10;JlruCpGmHPgl3jEslA7c8BNh/+UaZ4hwSXv5hAXaPcXU5N9tN9W3mKdHm1ArhWhpS2EXGpUbQX+o&#10;WqqbTPg20SHMDXCDmxn2ifqvnHbo5PkqhnWPDWHlVGkV4RRc1tqPj7A/xeXxYLfyXJhBgTm9Xldm&#10;nV2uSqcJTK5p0ROdi/OBVHrtMWe7WzDSejvGI6pK2w+BW9Mbdoqq6ufdwqscpQBO011/DYm20yIa&#10;TSc4YpWiNH+Y3VswqypsOVuVbPlsQcaLBK6O+HjXpXiFeEBt+4OT46uvlIitjrR+/dlw5Sb6rCkf&#10;LzHor/pvYuTVhj1sD2FgaNG1gSHH7qesvRd+yY9s79HDg6VOG1Un4Ywl1/1SYNC3bVsF2LsMx+Cu&#10;yICK3ir62/fXfwWISAwunfYTgyUIz/RBOKJ0RCw3MlVmbJNDxbD4pDvAg1Rq5HbFI4aNtXwYy9NW&#10;lGyahuR4Lb+tCxH/+y+QHA2v76//yt2iiZgzHq/WbuHH9tl8ElQKjbueItdM8MfTe9OSUWHDYbNb&#10;BNqxnxOQUeVN8E/PFn+YFVtKJb97jinMDpkbCEdcXtkfEyehTB8/jp9iBI+nt3Yrb5f7G2C8qxZ+&#10;+jDsxPdfIYhAmnbyhAlI2TEVwMDG03vTjvK6fBV1ruczNr50pttxKvku1BTC6d60cjp6xQTce0Ca&#10;SFtFKA4BY5QiO1uacfBWPCgPpJ5C4yWnXxghDYykiYM1+WGOoPdFoLSvGp2QB4KqqgO6tVtsWDhc&#10;fpjTi2Rc70c6nOMxKml7NbrFf/NjDneYOPemRcIbk6n4XQq65kWdNRq5mcyliK4cZS+dQfRfwS4+&#10;f0UFsdvNtNpOnvxmWlxM9kEdVtet3X6RFOXgCD6cxSIjKawK+tTbY1GzcBu5UAQDiFD27bOdFUOc&#10;Qf8tlDkSdvLkS1XyyZN7UjkyaEPT1WdNo7HcTfH89aFClkB/SCfQBRB5mP/m8KutedjuCDu00P8a&#10;nbyHdKOxMpxvHSH+1He4gV5i18sGr/A1m+M/RdiZxMpo8CGRd46dkehMiKX7kkHXckTTXpDY8W3M&#10;QZT+OmKAFgCPmDk+ikPFN5G+2Y2mFnVlL/bTvLaFiU2R5B886YVCTNguF35YnMaQQCS9YfNWb5zr&#10;ztbxGEoGHKkjZ0fku9XhKvPqSAvAbf7X6rD8rEQKOeQ2DPbsVXXI5J6kYiTvff1HoV83kUl0xN0f&#10;rAzei1bXDBIekwDox1hnDyQR73LfX6AVThjkzvJpPFsp0pFTaFhNKGAjsG6/DaZU7ULfZf/lPX+r&#10;AcRAaBgwn15mxnWV5jfnR35ro31yJHnbe57xps/Vf3lmUL5WDafv0T+SZTC9ktJAGBx2M0HIDsUq&#10;D0Lk8mAiu3nCfa7+yzPjFXcUWTl93Y5GpULN8Kchtm6f4Hj+Qt/PmXHrXBTTGNNyTvyDeGH9lpBy&#10;wcjTeJwZNZ60OeO8x/lvfZ/AeMpZNM3MQpsEwQUk4CZ+C99DD1ABCZoQ+DHCaz0ijAjrKmhhSu27&#10;qwQpHQ8PYMIDcRwVDuZopAaDd2ZI4GX4o47HCNqiFyTBA9Was4Va/GmloHcvMso2OWRjYRDESIyf&#10;VG9ojbPz2xhsEWu8JdB4l0p6v6s888bjFyYAB2uuLh5TbWAqR2MOT9jNmWUM+l3e5FDbphrjIzdt&#10;fQz7SZAolgqe3T5n0AvuHeBETVbR3TyzeqCYs4EDqvlqj0nP9Z6xrgjP7Ge+dKWSVUMCTsKcELTK&#10;xmLth2TbUsYXxoG5OT6Sn67+81m8BQlQ1VWGS6fwsz8mG82z9rn6r6RkqouRPoYYqZKdIxNld0QP&#10;TERD6kgk3pR2P18BiR7NPH/aUvPY1B8LayB5uOf27gacfxzGxRl3+L7RMOBFSLKEOZoY2sYtLMGL&#10;7bINgkvIjX4YpMY4K0iREsJTDbtxSLtzDcEQ9I0L7G76f2IJForzkYaGg2+kEQ4FoWn/KAtBle3t&#10;Masp2YvVXNHHBWK7mXEXkZiXDBLxuAS7cD+gJuVjFIqetfNB2A0OnI/x24bEucfFiOaL0GTsYBqP&#10;0qK2KeCZ5iIqKZ/u0CaZBbGSb//3+r5wUCxyVdnzBUil3vqMPK5DzDT8TRGwV3oWIhQquicXytqo&#10;GmobIbkidRvUPWW2Jzb2ufovzzzTP4GI7jlCscf1ZyDgserebR6Dz5ZQWJZFB32u/sszk/ORHjq5&#10;JghwLyh3sLX/sGYiCHowFxoWlWxk3idyVTX9mUe2ZYkTLRDA/H4NcNbMzMW2Ay9wRquih8O4h5Go&#10;f5LDAyN/ca8sm2r0j+UYgvOY+YrrdPi+4VuqUTXMFf0uOj6km/HUp0S7rPQ+vUhDOxq6eZz/HuOL&#10;XlVwGdoS0PE4//V4AJgOYMXjj0Cix73bzQ/sIbHvm/AbHCpO4no3+CQzRqREBVLw842abcvB0KNq&#10;jUieuBeyjgV/hyMkqsHJCEk9JmpszRWej4tnb3l4BQkX/KFwO2MZSX3GMo/z32l8auawChTxQU0T&#10;3DuO1FuozcbHM6pz9phNyQKLyI6dwV8z0DdR8D1K+ETlsZ6FNXZSXlH0TKIUf6TafMxMgkRRfwmN&#10;mzMDHORuSAViwEEDx6dRIY1UFHQrQ2TmtXjPHehFaPC2MajDt/8ytKF+45HS4RaORx4iImcsjDpd&#10;mrl0hkhKXdWWkTgJ/O7zHRWXOrmAK+T/xbu1Z7ZcHVWBB7Ku7Rmsrool5NRVg4TtnnH/KVo0HI6Y&#10;Xar7nsGJ10sSPx6fAvLwOwSjkyLIj7iA9kILkqXl9ab3S0U0PM5/81yEarZLSStB10nIepz/erzq&#10;ErwnVLKK/Xmc/3o82RWJzHhs0cQsnz1uCzmUcctWrDdS8TrkcKpzaAE5LKZUQetIabEr62cAFsGs&#10;WNhOSnkFudL/UeBLWCPfItHbvMrj/Nfj8XElseC+5hpIc2CP898aL3dcfv9bGP0e0oQ7FCqJ9eA+&#10;LVnr7+4hh5LkGMJRZ3uAhjJLSC8+iom5pqqiYSVvwXdDPOw+hcMR5GjKT0PiaK4TtuMRm7JgiTL0&#10;5CncByoKjrdB2qtcVO89YMpb4EHCFJ+LqonipD3Ofz0eZHSUBJvguKfe4/y3xh8FTKiWh6blcf7r&#10;8Tii7Fn6hFuUleJxuzPDBlCz/9w7gQmwaoYcaKaeGePM6PRKO6z+GD3D/A2tSll/f2M70phoaKZI&#10;qmT4D5/Z61f2gheB0IpF/CFj0WpgKLkzGA1E3ZaOiCFLJ3ZG6w7+tcfUARIXyMe4qS+SgwzbPAMZ&#10;M6nnoSIp9zXh4XH+m+PRrv/nIH2r7fS47ZmpxCTlfzTUaC5XUJFa/AQXepe6o8xHikjCwZU7Q497&#10;EDYjxY3aSn9a0cYFpqjOTvZRdlWPS4M9BCOSSmnsS1lsQqfvsv9KSKEJVsrvuZuH2HSl6Y664Q4S&#10;6Zy1MHKSyzrsc/VfnhmGXqtWz8vm56HwhIC0wUlGegg9Mz1SYUn/SnGhGHhx9j5X/5Uz4yCqRvGj&#10;Prxvijxj9Z8I2iQTKXKcamaq6/Dc+zHu//H2SVczpnlOdHuvF6aTXq2J1tbxcw07Ir88vB7nv/4+&#10;VZvOJkUfIjDxnkJohAFt5i5wEr7+oCiaiJTmQiolueR/fB9J53A7YiPdINN+tydDq8hqsQQrV9bw&#10;TGKwKxkOcTK4bQIodTJN3mALXmiUC+T++/0ubYbyc7lQgtd6nP8mpEd9xiwTff4et9sZCjDpfVZv&#10;JIUbzrFYaDiPQ4GSxanEFSpq+xwi/jrtbj8zXAlXULx7Slv5+B+V86V3qYNr42pS7xSribfBq8qj&#10;73P1XwEp3mVmrxqrpp8maQnM7IWBgj2uzmPUNb+Nh+IBhRMt4tN+l0hDJ2FqYcku8KYqacZ4RGCd&#10;lr5+XOkRJwrf7pm2WPL8DHjRUUSHOmEwD8GvRAOVGSzQJvJdfQVIEKbXeeJin6v/SmhzDV61olGS&#10;apchaNyY4J4ZM3cFCfzGEuiIv9/bs1TlyjNGzV+CVVTkVf0ZhX/U2DSQ4AtQO7QBMTzIuns96K/v&#10;0tSVu4VEXG0HmKFgQ8rj/PcYf9i5MJmTjdNn81uz8SzruFOtQsepGkoX/llgSiakG45FKM1r7HP1&#10;X555jvBhZ/bkLALPKFbptAOjcvuFwbALdToWTLEd5OG7BVNyNfMc8btiR/xhNyr/vVwLsxfdsN/v&#10;DGWn/BWbNII5SIhgD+Py2JkyBYK+FIjM9OR7eMpxqChmQIVIfmYY1afxe/nOZ2QX5NJJVy097H1H&#10;c0b12cJ0u2e0Mo4hZibPZcnTR9kkjBUkgH9KuU+NQma/P7rek1p1pZXD4XNmbLDwKx971n1t6ZaT&#10;1723D0TXJnCaC1Ne0BX3v44/4lJTpGHA/B+SpGyMS58mPdNcffX6R5wiHFaT5mDsSkr5c/wbj6uC&#10;G1lkQw2MUi7yTK9Xh3/H2AsT+dPixwGBjZT7Z2PBG6fdbPGFQ5MvN6BGRgu4M0sR5LCb06N+soj1&#10;MfpZsHoe02FnIPI9GiGpRP2ScmbW0TQwEjfJC6pPS/FuC1MI0P5XFnYVV1tOkLf+pd3KeqdT8Dj/&#10;9Ylv1/g3TClJqp15bUUJoJoSq3LjSqlpOwN3XRarcjZKlBJT+vm9wzVqvNIwlkNPvbFCzl3jGl5k&#10;rMixJN4QHsUbhof/Gi6kEiAHa3wQ8wSX83gYvsfTZNN44nF9b8csx1vgITBtuAn/ro+Cm4smSwUT&#10;kcucE8/tA28UsungDOrzt+QtMS+qfH6aWNCihiiHwTkzRE1k6Qc0+y77L++ZLDHHi1XmH/6YA3co&#10;zHJImPqNVdElfYeL02JhytAu70Wfq//yzHiMHQsFWFJbG7TxsFuw8P/UA7k/JiZppCY7s3xpfS6f&#10;t+ckTuIzQholD5jwqL9dbxGFNH0R7Fv0TyzA/zKrDGWRpSxoA+918Lpx/T5X/+WZlS6Vu0Ql0S2h&#10;DQjYOGaHKKpLjzvoSt6iOB2EjRjrfbzAE24NCIUiM8AOvMDQ8MGrMn7dMwasM7EozcmmbDf59JT/&#10;QAiQQ+p7xlpPq460NcLNHS+wtiCm3DOMraRSh2//ldDGzVCpFXhPUWbazFA8IYr4NBSHGrU8PhKH&#10;yJRAsd1Ce8FIEoIrusZHUb/yLY/zX2MEcsj5XpiRP8WtPW67szmnhMYo2evkOM35uPDPdi+cOHrF&#10;wglWoLtsd7afGavHGWbq6dZ9YaDokUdDZqPcTw3BpywcOt4dSfB9rv7LkMLCsbzHgEy76NgzaYpm&#10;fIjp1QAiXZZwUXK2Wbvrc/VfnpmcayMKUkGe6LYpdmluTsOLTOo9FsaqnbVwX9NgpG8Xkb7H3hY8&#10;2q8Ua4pITagG6N8r+Gf2DggXk5+6Wy7fybdhEaFY3KRy1GdnD+L7AvU7jEgmMtNEz6MbSH/cBKK0&#10;79xt32X/5dORU8y6ARxiYSD/JoEIdqoMuh3etG5Uu0e54JS6ljDFcYXfrH8aw7hEGkFnlPE28yQv&#10;UVbxDTzYs7pf5J6/Ma8Xcx4JZucMoR1CsgsVzmIG7/U9mxuZDnwCO5hRmRVsZ5K15lg+F0zUly0y&#10;GGGscRq/P03cUl8RdVH9Cv6aDjToOjuL4Jnkm6swQQcxS8c0Dvl6D4NRh9zFYRQL9jiYrpKpZE+c&#10;hUvjOlzmR64dCSQqtA7o9F32XwmpOdWLAN5SqsKnjzw9dfYPRbT4i/qNWTa3PKE+V//lmaccP7WH&#10;W2wo/Bdu4qbWqEQD2mGgcFUGEeHXvG3tJrRxXJqnYmuqU/JMHLi96OMRyKZ+9+ueVfLhx2gzF9ri&#10;fs8kuFgFpixXsY4281Rgs8kEpYoLzSsX9jAHTd2gKrUGLaGHv1Ue9rL29x8CGgKfF0Yz7srt1k0K&#10;rwc8shXEyAm3fHr2ZOGQXeQCpVREkmLPiqLFwu6d8+TfIy7Du50V4aEgzDo+Tc+gc93C4dWEZ40M&#10;uttURb1m9YqUM3fRtQmgVDkqy1JjsRnaNDypuwNIyM8esvf2jOukKt5IzIBK+qehcccLYWdM3h/D&#10;1DJXSf79vPHr5syoc0lVqvIg6Wf5NLGGOEgeM/PyWCnsQVU8dluSmzPThSy1M0IH+FsXcFLKUUVz&#10;hI2Xw1CWvmtMoM5HeU5ofbqrTTqPRAfw7nsmqOQOB/Qywfe9PGZh3vPc/KXzjkW2EfIhwSLnpJ1e&#10;eRs9zn+TzxJutm8NuelgCpD1uD5bviVXfHokCVjTRaTvDI9+3cB2VDaXXJh7ML3pZbSfGQ9rWovE&#10;yqGkZWbFHnP7pDikg+KYGe7sKAsC5Kgg7HN5794tst5kgWPiqMTwOP/1eJJjUGzGudN+RDMGb/A4&#10;/63xKKV50oxXV4X34wmZFAwqJjid2fp93SydeAiZHe1VPK7v3quS4ywZ4CaZDCd7NX3iJOgs1rAX&#10;c0oXiwQMgN6FjbqfGX3HfOZceA3CEQE0WZFvuYhJMQgX/bGKJ9eKso32rko1G+ttj13DXtilauL0&#10;ggge2Y3qJpdSWNPUDg4sTihwmQBdkvU5J1L2pyPjR0blzZkbl1J9Vd9zY4DKa+6PUVOq+p5jCfl9&#10;c2Z8WOkIZ/fIkwXaUJ1RiIY5UGufGRilzsKxcc5j3TdnVu6rwcnbr2VTeJld3InfJ5uOH+eM/xXM&#10;CL6ObhqRhZszE1U37W7SakeJZ+I2lT2r56eVlcLcwhK4N7Oiwk5SwDzB1G3g1G2dFlakfGKC98fk&#10;jqXnH32H27TG45szg50W7mSdLm1b4UhVTAnLcHlAQZsScchuQBt+RKGLuWnnHf1X8jC8qTJKdFIE&#10;l2ltsGwKP5udEsQWk1HXzFLfk55HRfUTaBNw0vXRMfOmVAV3q81k0hXWCC0eFvIe4u2Wud932X/l&#10;nr+AtuNe+PJlrMw8DD8DOQ75afltO7mD6yqgHOs+Arj3zrlZXajMIfcOcM42GwS70PNc1aXbLStm&#10;2XfZf3nP0HPBC2mznDP4WsVQJK4tfUswY7Gv86wIjSfXv7lnTGqHvKhyB3od2iCgkVf+jGBSB0iQ&#10;kj4MQjpoeXr75syzV4Ao0EKw0nSMYXg7l+t5cYdiuica4JlTkcHtmZHsFQzYeK/ngkYV7yyMBt8e&#10;GBoYRtNbsfj7M0/+TsoG1mJy3ECuHMBbr1uH22G0GBJp2dDn/Zlnrye+vEXj5dzLyTg8rcvM8BbX&#10;DY7I55OZkXN2UHLxwMk1ygmYYHUDy4KALVb4Tdxsf87WBJOecAsrxWhwAajpyCfyOP+t8VPAknM5&#10;abxbqp3zGkjfyBqIIo72WHfidE7VHiuf9wKmb/IqyDZyHgKZLOndgvquo8kUctmjJbgU1Rge/mu4&#10;aHzk4Ysr/T1eK0q+P1a0ejLfxMa51Vqxs3Fm0MHh5zt2sz0Fon0u9EEFRbB3GTmnIyg6t3CwOZlB&#10;yuEFTS1wuXzL4/zXcNS9YimVUFcltINyPW67M10Qj90RWIxAXt3c7TGe/5ZlL42ysjiOSPmJN3sF&#10;XumU40DHCa6gWVb6bjwZK6co2zK+Qa7i96zK47aQUOq3Q1DoBx9LqKF9lMKANxkp44wd8elzeQUJ&#10;CfDRVQrglZy0CyTe4DIKDFI5cZmAU+WHH7i8zPYPS6KwH/X0j7oNqrWIWBe1wLFWjDp9Hz00MRAH&#10;sKi0Y+BpPKHPpHxlXES8azqn0/gjYkMw49AEPK7D2tiG9VWrIkT76tqHfMh+vKFdlPJf6y5vaPdi&#10;5mO9+MxWe3UGLxr4GhmYxSVFbFeWsvfu3VLrx433Qc+YCnh+/zgDKNhcA8l5inhf7AxZba4hjraG&#10;5ebHCK3OLhH+7i8urM8U4RPX2M+MguzEMDq1JC845KHihbmwT6qh1oVd0Uyf6w3VYci6gTO8klp0&#10;W1oH1fVvmdKJxlgFIbmdZAGdS62b1PH3j+lqkTLvePsexPDFHe/CpBdVs81Mrdirk0d7XAC9O/O0&#10;KbKZFld5WxhaWW/ih8tgWnfR7d2ZyUVJzkXwI7F6gvbxadW8Ljl43OSm+wFTJoLdD2K7M34QBiNm&#10;vZwz2QBWXqKMrqMBMigtDqW3VGZdx6n+yxiGxWDK2Ci5JAXZCUWSgZPDDpAImXPPGCd4G5Jv9Ln6&#10;r5oZ0z83RabGWnOCK+54DCdbfPhAwdED4iXo7qaoPlf/5ZlxEdg5scntoIIP/hIHeSR7HXsmQayS&#10;l9jzk7wFFe06bWSTKkMslhLtmJlbAylA7GiAN8OeDxKDyWW6D20OuXJ2Cdr8t2Tsz/ml5E9lkV7t&#10;GavFNd7E65QC9GDm/m5WHk6fhusnCuFrkHE04zZiBrRMkFTW0z16RqQpnW5QJJE9WEn/NA6GOkh1&#10;jlysIPyJRgOOQnefhkzsONV/JYbN+bhHztOxZ7xjJhtNHKHs6fGhH9NCRKJpN/Miw8GtqjnhtNOO&#10;BlIe57+mgnW8scnjtjvDJePQmrp0Qz4Npiq1MUyPxKfaWSOtp/yCoJ/TFeWgWBr/kRzpJpxUCJGK&#10;uiyMXDD77riYLLvZ38MjzgfNPfAIjxZxqr7niQmqsnYVlYTDS1eS4bI/zT20yXW1R+eL1LrVgiQl&#10;yE6unUSSsWqxIVXRJ9zn6r+MHTKSLc3Kgj8Oko9Z5FA0hn+yg2R+DLQDJDehPc2s/S25XeTCHDMD&#10;nSWDk6o9hzaQ4OjtT6CNAWwxi0Sh6ceyqekxBLxkWM3yn3RsWm/p7bt7PnQHkoUz73SC9qQ+oqou&#10;SWez9tC0y36y1/opJcOEyQeCo1FljgorP7RT84TADsY7FY3xqjiJnXqU/x6jk3wYfeS8edSbdVFg&#10;k2YUjgn154h5jnX1HeZ8UoFCZMBlObP5FDGWnb+EJ26pTSH7zAlKxOuzO9etEySUpdJciRocNdkT&#10;zOcHX4JrBnjxKAYDqIdS9+JNSvSPK7r6zgyr3CGJsJkkIPFYESOP8l+PJpErXI5Uh5PW+v60WM13&#10;JOMx+nxa67en1ZMut2JC34XXg2IXbAn1fgXHW0BO50Nq7wM9tx277hHsOAEOB39HJcgiqDqfGQdx&#10;M3qHfWcLVLTBsCd/CPWjRbylD/LM85Y2Rh86tL95TR+kT8n9IaxTHVvVjPxBH7gi4ZrjLeq2u9pD&#10;JjORu3youwwboEjShaHGm2SMjYf36EMZp/lZKAubFogUiKFEJMQgHmUj9zkJqKYJDO+46jFqWJkD&#10;EBoKHNYq/4I/qnRqoIxWc4W3pzXh4Lwer6DjhdcDxGP36uiybFDaSDAA0GC5yYBQkpJW/oC4547Z&#10;iPARRY93UOWJ3vX9vMEnOGcag2TbZ8LWGzlAdhLh/JiJio6TH3JZF3tPRYhMKmWdL+vadYOTLRKk&#10;iaajjMQJb9TLJVmncnPDcWikItlHveEG5HDMsq2YrZ9P/5XwU5eenBM7ae0LADrmUcpP13EVAyXP&#10;+Q0v382pwtqMKXLzlq6rm/ZJ1jN69dgKImvpkUac2c1ZZLAUB+6z9F+JlUpfj30S10471uCjQMTt&#10;D8g0VzBnXhDuTxihYDuuiXvAB3AlYdXqTdpM8pX2WSLbSeqEsIlT94cj+DXehNkFDd3jPcQr07un&#10;wMNyZHgZ4GP6rPouoKC0SdE1bTXI+I53780qg9IfRqXjdGcIyqIICEoCLmF1vL7V6h76z0Tp07Sd&#10;vCAAxddjJ1LjfCoetsUBxZ28Dh1z3z73dNiaI6VG6ddtD8O9PCYkkCkU5elplbtpMWrdmo8Jlp6f&#10;xPrt88SS46znSZHGdrKR1yk6vT3ncKXHagkbdC1M1StBCqg81Ps2+QQwHTLhvew4eWuf02cRLOKt&#10;E/ymrdBKg5Y37eEBBOzejLef5vTRBkGTZWMvNi6sLPfjHY/yX4+uBB5SRQ8ng0dtz0236QaKSffo&#10;ahRWHn6hBLAU/bYfyCyRk4z4VJBP+9nN+ZqRcFT2zN8lmdqda3Q/bGpPxcUUZcgFq4nThR3qLSdf&#10;JKCczYoUn9c9B4FjHua/OZwGCdS5BN3JjHOVvof5r4cj7hPVyH7PtJbLUyKvuuxZ+JOiNG8Xg6TD&#10;OtRiCAySNPjHaOgwTuXgjNNStsdBoW7SLk2d1GBkQmndcJ+SivRRNf5sDw/2Xg/voYCSEOIYSdbM&#10;TMg6Y9JW7SPBnCCq3iZF809RBQejSu0+wwBhjlfrpGra9pSqxsamyFFT6nYiBWbok2nx1FhwIJY7&#10;0wDJ3Q2T7HIYdof/LHTUROs+S361V7EvG68Sf3cilwrVFznRnuri9ES7jkD9V5LDJOp2ImaibkbC&#10;+meEmjnDMwHEVCX3dtNOovS8W8z01Hp1g/whaPv+FrKfOFET6R7WXzYnmqB+1hLIzcV4Cxw7axhy&#10;+BmNHqoupFun+brTiSZiPKtTkwr3UEsDlTOlZKP80eolIzbwYzkmZzRAKCStPdVGJ8fMWcnF7Zvi&#10;dKMeq0VD0PdTrfutMi/XVRwaaR3qnTDvU60d8uG1p2iHRwSJpUYJU9T/omvAFNK9MXdkYsWblEY9&#10;4Z7E51VTpjnZ05r7BBBS61bofUkqvbBC+87eWLEokNnEE/NUQQGAiJw5vCKmuaAyaq4dgWrjPcp/&#10;PXqE/LQvsuQVF4ive5T/bkef62Evc+iwO1BwB/ygbVL4/9jFF46z9HnIgYwC825djKbPd34dX9V7&#10;FYciE6XxaM94KOV6fPvtf1Br+B8IDeSFq5NW0SFEuBuFKL/9T9cK9W/3Uw+okvDHHPnOWtlIQi7X&#10;Bo+HarZByIgPWmrj3PL1QmQjq9YnZuuz9F85J37B1Nuw1JfejxSsuO6QGZYUVsiG1jCxIGg6qkBu&#10;6T3TPZa6Brar2/i4yXqOz6ocrak9+GJcb4hloaZId/eJgs9347OokD3plVxRpPB4SBuwpdxA4ZYM&#10;n5CQSWn1ds5++qSHK4t5UBMe3Yqle5T/xhlQ/OUUC0xE5Yv+jSv0V0TW55JpQdjBhHspp1dQu6sX&#10;6nSbxgMAJLl4u58drpDGRulLwJBS165KKeEieZ+6X4W70fiJiaj6dsGDRJa8WOsWrtAb0y0Ex7UL&#10;bZ84hmwabpCXaTisMafaku732U+CvMEnNP4Ht7nm5SjsXEU81qZK4eKfBy/fwZ8NIUP8FtUpOjmD&#10;mPt53euWaj/duNAevtT+bnA6mHvlIvZZFlig3WepNPZCMpxrfqdihNwR6frVp8/f7DMl70GWGgo4&#10;PTsfQFDQcC2WrB7vLTjNvYX2udKF6ElmkNKQUuOHQdNmtYEJCzl9TYQ65X+cYQjJpQOHNJu8Gf6E&#10;w95v7lCNG/LEiEkEM7uG4XF/LEu71yeFZBrfG4hhioicl6zGvun/wdeCttweTvxbAmW8+cd+4PmE&#10;acehYL4jyfXBy/3Ayi3PRt6ZI8eG0Q4nOEuuaIgZqAruUXKSGNltPJSwGq52EwCF2s4a/NKd2YMA&#10;/tqP+H6cD4QPUr3fj65azel1Wfu6H+8ruTqI5p3ApQKBr2EFH/DW6OlfHh1/cwsrAplpKYG4SI52&#10;vBhWZrln2a30nOSNXC5Y8qnP0n/lriYZoJKZjm/Hvcu6EaHzoFkGXOPbdk7yPaDFwb1A45CPdeyE&#10;/XIrZwJARvqylEFRd3CClqNqNjBmu0GzqCSeHq6ASO4UsdsPgkwO+TEDSR/93BBBNLXKh7jGGoDR&#10;b93GdfC9/X62c6L/pNlHUDgrug1DJZcawGdGTOtr8z0VYnmHfZb+K7mfmsckJPH29ksJ6N9EqUvs&#10;czQ7mJGXjGi7P1VmWrTTZzFt5GyUT1qa0PPxRJ3X0pjMAHm0x1qIjCitKQ7xvThWK1wkcrymhIx2&#10;VApxqtWGThkqlbI2CRNddUSufT4lFrLXTvp+Y5+gJ6vNV1G8F8cgAkz1xWNa9DBW0KbVAQYpIZro&#10;9p877RP1XzUtlY7+MA7h5cNgauqG3NkAmrZpf3GeOeJCKPhBniWuAYXuE8gjnWjeD/54PJLxVEiz&#10;THtxrn1/bxCDEL0LPUlwYxm38AKG6k7n9ZZJDfcqDDfAyPH0psPc/AASx0NO58llFupaal8yJkw/&#10;HEyfalhJoL77JV5wdFU2DoxhQaESnQRnh1niBCqiG0uw5RAjx05V0BtUVZuZHm4h22d5czIERWBL&#10;Y9Ecchkxf1Cs2rlkeR2et6DzWhIaMpw/Pon6NXSb4yFn40wo5QTcpxtAit9xfJaz7/xcjlYyzeKh&#10;EazmpIOBC8poYxvs5d65qElQejaIssK9Z5pR//Bk6JzLwpcQLy5zIl+qXCLLuWxSGnA3453J4wa2&#10;nRlKDidXojX2gp7UmrmtINH5CwO7ryDxj1CdUsuEumf8E6JnnihaQ2eTFMujD8eLo1d0EHafpMsX&#10;JTen5wqXhSoq4h2P8t9YGpdqOPmKIMPhqfCoPlO+wyKdUqsroxoRq+jf3bp0PUyDL84i/tvYDoHn&#10;Kx/Fbk51v/Nn4TidNXDBe3VSKLlo9OSOL3ovxJwl/W6hpxq5p2p6loxqC+eQDPwDnXjCXXm5klx0&#10;m8cDXYRYlU0hseDuntAtiQ5rnWQmrmWUrtgnLBlps8OVHWxVRe9EZRhK1K0bfDRVcMY59WxqtDHt&#10;k8YTRIXGnCKcC9/Fbk46SBLCzjeFFe2zaogWnJ6w9dIfhcYOLhsnyn5kSfVZ+q/AWzVPTUYP+RIR&#10;anNC0G6+A5mHWWYgKD3HbVVgf4F9t3CIBFq3H+beeam2E/hUXeC7++B/HYeINaObBYQwMB/Alrij&#10;Lo8Tt1FXyh5vAL2c0AfRKJY8LwjLMSEEaBG4enjap3lDQBUHp2/NhVflJQG841H+69GY2nG0uDrP&#10;HaF258axuV2Jmk/3LDTQtZxNZJ93foOXVAn/AxKImghc/bEf4rsU/8Q7JFqFA/tyP0T5nFx82CvT&#10;6N1+qCF1tplcYFEZbVSjuNYphyMy1PxJZL9AoIET+PbLT9Nn6b8S99X8MBRQOX17bj0iBsdKfFYX&#10;9S2EgbkSMKTqLm+nOMFwO6cSOfKzaH29SIF4tutJ4z61GQ+BgFLpdG6YcqDpFg+3c6LTo9THm5LX&#10;7bNo3ol8pPyQY94egmWpXtLkKjnSrX2iR1NvEHOCjL0kksZ7dvfQqQcLcp4TzC3b65c39/S22yeK&#10;lj3Vh4FkHEI2uNEiLelwabc5UeXSg4OumPbRrX0SAFWlqWAL28eNPn9WrnSbXUriboBXu9E8FbIi&#10;ssjs3pw6pjhP9bnuvAzNz+Y3HbUoHG4LYoV+EydEeXo7NPuvoBXJQK8W8dP7bZOe5rg0EgyVcJ4T&#10;E1AtnAeElDo0gHDaZ+eIVCSqomS8I1vjfSxQnf8yWx117ex77d8mDgRCBsOgVVB1HfaoN4aL3Avp&#10;/MFlj8s8JMEfhgtDyVEbmyE5KXRPYyUxKVS4OEtyCLomwUMFBsabI7aV8/Xz6b/itCid4bMBdDUd&#10;aoiHNUJL5HxIN+H1IWI1FoTn44GE5bNI64ArxnzX0liQ/F+xFZT2RiaU8apdSjxEdx7i94Qh230C&#10;M3tKuWty2YoikF4QiNekui4WdicUeO4TYwlZrU4fQk41Mm+doaFHJVVePtziT9/ZG/xD6XSMY/ho&#10;7+EfuiE3isWS0J4aQyD9je0ELqhAoZ8LCRFOKyKk8qBWj9qjr5fR2tAtnEeQOV/vfGhYsGglY7Ww&#10;zAvvYYdY4jz7sGJTmHvMSbuMlPXUiHZxBBA40qQzU8s9/MMa932/hUU1J5hpDg8Z96Rhiqq3Z9l3&#10;9gYXOFLU0ThVtNdxqqz5D15EEVAdt7z8M6NGtSZLIfwyZ1zA2lMf84H1KJz3pbLSAyvwTy1TEw7K&#10;ZrUT8MyoAB8DxpyogA+klYx89XjWasWL+pwE9bHuxsNCsTo0NXZPXkRr8Cf1XP/DP5VZn7SM75dd&#10;yMMiZqoFYbv1bh7wEN4MnC+/4j38G36SeBNjqdM2pKvIuabE9l2EsjrP5rNHzkp1BE/hybIRXjMG&#10;oV1UEj101I9arfedwlday61d0gbSzSxRqNA+5jln+18+h3bUP2peGSf9UK+bVVSQtvtWhnMgoL7R&#10;JdX0MkD7GtfeJZdeKHvjhiMNTk4cHdhGf8X1kQxM1ZBdT6cEzhFIdaK80LH6CoJrUvIhZ9WYkx6C&#10;XQDMrgyQq+uv9ONTpojeJEuFxd3eJwWtCniON4lDdhyiW4qLpDZ+Dug2YxHkCKIT3Z8T7489B2c/&#10;x+AXsSAqRrt2QmswFeyO1cJLHtwVTbKC2kePN/HWdqFDGE8XJurh2eClHZDzaNFbrjoDWGONk1Qg&#10;EHE5Pgiv+aO3GP43O1g/KQ8+VeQt31YCW2AJiUTn/lY7zOLSEXIIxnqoFllUPtQxeTq1WHq4LB5R&#10;jHGzYBH0g1NWw4Vi+7zZOAUcWBqi5kTFPXVUgq/kQ9jaA+saZUKCdHwWnOyyBv8fMdB8yGf7gog/&#10;Y7yNN6npe0C1KPCK0I83sY56XQu3yzqwA6WtPYFIBzIQCEA+0K/ggdh9MScitXOKqez3h7BSd2vg&#10;ClD6jFaLC5Py8C3VdoxTfkLq0T9Aprr4eJT/WverusGjXBrZ4lE7/EQDs8eezwtik9MPzuZywk3x&#10;PMkzyadV6x6QuCXJlD6XPBPLIa2OUj1ILXDghzDVYrQBjSQYCkyvsj6834QKWnaaq4SKkgInqCyj&#10;UQ1hGjol5W6GXTON3sIQcZ+mkKz07iBGM3btJND9tyhE80Og8sDmm96EO3TvMUUCTtlH+1nCMDg7&#10;fSm4bqmPMNe9c5vqNckG6BILB5BrE9COVBo1IxKpQWl8EX7IkMi9OY9aiv/w6AeECleO2g28BtnQ&#10;93hY1SCqVQxEujWnOoIGWyFxW3GeaSeoFakXbyowcKilFQmaET4bfO7WlHjFHMDGh7T4+4lF2l2F&#10;0o46NS+IrATrk3J3R9nRvTk5wdgm5sdaV0QgOZkV9Ud45hrLxqmSp4mmRgLDfTNI8bng9fqqSiom&#10;2E5bAX5LUauaA+abuhc8kO+0z07MUGPyGcLU9ivxjkf5bzAKaAEyEuWDZ6zNu/KoHekr6yZMMxgZ&#10;jpa2n6mOFK+hCnanzeIQhGXGbLq2w8HYPovnjhXKIZjxSvVP/6PkUGTu8yW2+kfhgdaTMUI8JcIp&#10;FjvBqq8r11OEouxLjmze4FT2vCk5FOXGVoiWZhPD02nu5hzlcPmmqg0axMEpPC4DqrrruNsrOGVF&#10;OwI5CESxSO6wz9IhLldt5njBK/+6tnnw3QAio3/KneZv9plSPB1lmzCBbGZWPAzOntFFyCwz3XcP&#10;Ca9hj8aJ9Vn6L895fJb4bnfX46iwXwp6WFMv1NwukOqNAN7O+V6uHxoB3vpgYrVPjN00tt8oGoZx&#10;7lBXHGXjJLJX6JvTsXkZrYqyOLf7ihNSjBCpsIkrPWh533AfVpZgkp8jfLm1H6WDBQzxP2T38lu4&#10;T09d3BsxJxpHV9aGZhqbUChw0UyHoTje5F6c7B5zb05yNjL5h9jbeo+AcgaD3oiMLiFW+T5SbmHO&#10;ik/exU/i6L7VF3f52n97ZArHVij+XawbkuPTNCaYlIH8e/sk1zH1zm9g2/kKO3NbXby25GnPh41/&#10;lv+NBRE+pdjm9j6BntOxz/bfXJ2kVPWWRkLmWBV+oUM/gO2XvCaBQ0eY3aiJ1+8js1NYmtJ/OLJ6&#10;iO6TdDjM8fv8hlIDZ/4MK79tBZ+zu4Lp+rmuPWPCYzwO2CoZPFSfW+eJbeL8KNWldvDhbrFBusv3&#10;oKIy6HNQzf19zmkkmImdJ0A9TlqjrcPq78FF7oC4+mfdpxXdsZYOBhB+8U7hgaVv9wAf+138Wko/&#10;Stg+dZch661aKNLa0ARSQc7GnJxnKBLGIXpQYu3nQ1Z7H7YkqTt9kaDekhUMqLEw4rNnPyX6RfKE&#10;p+5PzIbUGPBNK5Q4kQOPKlp+8scS4WLvsaBnbl453pwgJg7aaAWN0lk4Z78zCTaQ0piTuSN95xap&#10;/PdLwCNfxOvTZoS3fJoXbxIx5aGNbcplf/800e8xTGPOISFnyKI50obCck7RhAnsSkXU5iR4FZp4&#10;Mic8wSwepr18FgRLzFSsZHnIqfzfQrOoq0b4c2SHW4mcmAeS9KNWeYtTNeDZZY103ar/St2HO6Nc&#10;nQEPBw1n8Ok2vCxzo2Fnb82FbYbVl3FbjCBrTX2WRXdCGroDBWY/ahSzgXYe9SZ4x2iLXPO7PwJ3&#10;KPfKXB4qfGQTm7GwFZXUBcVxfm3PMA7FaPSaUpxyhX1X/VdCEnnn0BvxocbmIArM9JiQsNwy4X8s&#10;JibkXL25PkX/ZbWVQGA6YFlo4zckDyAcc4dst69GTSheaR8T2X0yJaHbFCDExZlgxhbqv2RiDchB&#10;MstDtJCkRHKmntgfYKBTZOvNOkmYqQtmR4psXxDB2UPcXaQh7kGLeZ7BPtoDdLWRpmocdcAWwQ0g&#10;ZyAoFSR9LEKfcdS3GOucV4BB0B03om9pzILtKIXqc+ISSE8nKnZoEjfn3LxZsMVOrM+SKdKxljCw&#10;k6a4ZTgePp8THOp4O3228jWmBR3JFSDYePPmnFPOBlKro+ac7XGK8LekA12hEhyrY03/ZfIkFO8j&#10;O+0TC6EK6aSTt/MEbdBl47CfwZYKFLXGG2hiTCjw4ZhDksZDDM1lTjDMCjsY9oDvqe7T2Aer6edJ&#10;GkORPUplp5WZYcD6HpwnX3IK+5kEsSBUJjb4kNI+O2zx7iXrL8q+h0OE/5grPguadHLA4UgoYjw8&#10;M0YyG1y5+lJ8e4tDloGWJthPs/Kb73jUFuNw1NgwqHnq9JGF6LaxQi9iekgjpRQXfngPKuyMcoir&#10;z5KlVsUEufGaE5+3r92t1Z7m9H4TKkRFqQeM2agoHCjMOx7lvx5N5CidJ4Ul0+gtDFkTZuSYYWQ4&#10;N+RheiUlDfJS1kt/CKrZWDbtnfaznRN/r5qFjs+eOIUKDdPdf04xIublPOVrvW+BCsXpatuq2QiA&#10;/1HUrvvjrUUxuhKK/M39fj6AYoBJqQmtd4vUSFUnjenhfEsuICpu+sKu97Ofk+NI/nVWj9EfbPee&#10;c86gM/UMGQua/P59lv7LNHrQNW7QxTNKuQGuhPHZc8oenqjqZwIQnnA+6C0hhIxYNRO0hPQM7B4W&#10;z6QoNdSze/hJeqZrYYmOvxYmTngl+UqZWEXjNPUiC34AoSoQb855yEClhnVuy/XhFCKMz54NQvK1&#10;1WJY5yl92jyin2D/ledJ7BWTId6EDvs+cRA50qfcsL4gwsC2a+hxeGF/mWY8G9qpwxpo5F6nR/mv&#10;R7NlV1dx7hVG8zD/zeEMpp/E2Iqi5iF4J953Ho665eHk/SziZh1O0TM5CQIxIMPIXoZvocsiphrB&#10;5V4GpWpxAVV8UinBvR6VrLTKbleuiTti9onWVZKC852f5B6IP2GgvmEpyRAXYTNNIOtzGc7keFru&#10;w6ZDIhX6kzLjgk2CQ7IAZ1OByye4xCS2jDIYtHyPOuCqJVjxfizuCbqFkxgXH1Z/h64BUX8BS8+n&#10;7PMB88FTRSPFfJXdLh+GNXk/Miv7bsltJFIY7+L+Dx383m6VdeKTwd/S48uqjKMnbHwYbXnxjMCi&#10;3XuI5T3KJsDsPC5yOhf54ydITz41NOLJ89nSTYfjjUU9K92kDgww+lWQZvkwSfhpfBKRF7dv06rf&#10;XOpx5fi8CeRfObBjxSc/LT5fNdeJpyfnsCxkZVuIHxAEzOrOe9PSm92eKy65X6Il6izgjkK6FjnM&#10;kiIvhJh7FKFxEIhONtQptf9KuuXoCDTHiiGRXjNJrhBpRXEE1C8u2Y3ymKlN/dit/A/7aRdmJDeb&#10;/QLyaJiDeZj/xvoQW2Q8B0Oml84Rg/Ow3aYQUAo9jYXBWLJfkaEFB0SOxrJpVET14Iw581M8e0j8&#10;O1aK3nJnKpI7OD4X+Hid/pvborjLtXy6IyNZE5jicdt9KSnUOSSqCeuKN9EF5Hyom3xUeQ99ZxRs&#10;pE0sNTu51i3sVGaUnctozZ/g9vJpBWwHwHmMVtJUBt4e+scQk8SyCErdRlDZK87oJFNA6NpnBkMz&#10;/x2qQXIueyYanzmLYn9XqcaGuk8H68rRGCrd0pafTufteASYRYnH+W99n+SqFMjSucMyePd99PE8&#10;2NEwarDCafwWWyBXV2Aq4Sj72xQZzPc5k3ee8m96jH/WyISseeAJ+UAm08w+0GEgYmPdPAaN3z0m&#10;JSuRCUPy2cxUqZg9K8TcHS3E8kavg4GI5Dos+gKJ8ISAamGUVuw52h7aJIM57AXLUvHdJJD49PF4&#10;dB9r8kop+DqAoBAY+AUvvZj5WPVxYdZxkNOFboqddzc/M+OPSIFGm5IDd/tc/VfiMY5RgTBWDXV1&#10;rQ9oo7760/CubqTxGG3fb5NI8MDvxbv48g0vzbKAc0IDRfUWfoSIrIIIeEbGuU+ccKFadDUnHlAH&#10;Om5R4IT/pELyT9KngQ8Bz1TTFdnI/HikhjW0waMMVAeEuQtOnuaYs5/HulKleKXmhLpPrli+5XH+&#10;63OE0tOMJCeHnZk/e5z/1niVXntVXJWx8qN1/Aw5dVf/gz/285E3b1l/371X1Q7d1/QddNBQBi6x&#10;MKWGjSDXXu5fzDwjuq/pm2aeyARbrKvICwWCmE9mbsTNzAsdzFwHttMNlYXrMLPPse+y/zK0MffS&#10;y6cMPoX8G+KiZJVGIBNggTbeL2f9SqqHE/5EgfuZ53fJ9euRE7TE6dPSCNaZh0WWPOshtEXAKR+k&#10;Taz8bn5MTlW4sw40mEGC0hLG6s096/JL8zt8ij1owUFOh4H0XJnM/LZygv+v56x81+Wcp5m1v26Z&#10;sLDRZCD4F9kmYbLe3fMhE2mkuSQ58elDouL+RVfvCDhRhjofB7nfnfmQiRR7Y2gun8bvlGgwblBd&#10;Hk9ij4gHDaSSe3Vs7r9MVRMX4ragJdcbaXEILlynvyeJeggTpY8909mAYUpjEuyWuA462yEiCHQt&#10;ESzMbxSrlFMkdsoM2cmp/Z7x52WUj5AyqYiLhKRozIzm//H2tj165Eh29l8R9NHAbldJrbeG28B4&#10;jLENDNaDnYV3/bGmujQtQFLJVdXTvfvr9zpJBhnBTCnPvQZs+3nUNZlxR5IMBuPlRJBGPHJhsqKh&#10;BUn0TIIa8OQFsk3PDZWPbNLJMvdGsGPD4sdEmSIjolljFX22sFDAjVptuS/hrJsL+mzjHKl2swxK&#10;mN0uYVTmyUArj5PTw+AviSHhT7EjY8zAfRf1iAsZKYt0N/ackvKY+btozEIpt/l6o57HddsQ7QHW&#10;0B8D2VrOZzLBUSJNNpmcwjYl3n5W0iNsc87I9QDOfjNWeO/bPsfM8yjrIHKL6+7LNtHdUU9A2nHV&#10;2+h0FWttIoSZhvjWdcYriGwkm13FJfauEhI1LMejn6bRE9qjcT74MFz2njEUFOuyMZ/NNs5siMHB&#10;YqQoxeXrvGVl2qC42bLFbuZCCrvVN536za2ijycUHi9damesqWqtxbZV/83wgQjt9guOkMt4L/7t&#10;Gh7EkRyh7RvpEj7v24n34t/5PhDeeB9Fu9rm9esG1QY86lxwJ5ewCCC6CCRzcuo6qqJfUPYR/9CY&#10;WszF3Gs4NLHXFEldg1CcJGEX4pgtxT/cVUfkpWunb6zB8Zg58SMoj3UFLKcOiqM1wv0gCAXZK2PO&#10;3w1A4IJcJCiyNJ1o8/WIoi9n74VHX1uC6ZUzMoMj3FdYHcku2OWc04LRtXXm7Kw9m1g6cvchPOSV&#10;lsUgcs9iNWr0FJ/h6xeUMbqr0wIbXwdFz5dIRqgLcG2ugKJ/E3dhK1MhpIGt2b6nqDfCCgxpAbbw&#10;04y5TwnNOMGFl3WmrUNUmbAo0Md+qjJV/+q7itxm3IhKRB7O608z5uCMudSqJ4f60b0zIZ8YLWTv&#10;Dse87H9utkGu+zyzwqP0NN47/lI6+/U5IoSOW1g3OEFRWqFuP0qegh9dBoKZ2UHR2qKKA/qrw9sc&#10;3ZJIVXYv7b7wvcidxWN24b7mPWrRtB97/G6neWLssS7azS0eARWIgljTeC/+7e/rhoKu6YkNkaaJ&#10;8cV7h3Oq7Fr3waB6uTRse0GB0EjC0MRwyeAoJ6EI1zYvzHgPP5yNjPNRJZ2NCgxRc6O/frpULhg6&#10;3sjyp7PirbR/CG4dOCZNFaYym+jNS6L7XHUWtaBYsXDe9sTkzFHSI8Wq1KJ/bNnLBPyjSR5Kl/sh&#10;NzHezenxapKICEEElgyOvf40ktm1CPJPoVHB55CMo1SybyCij8LzH+2QkKeQOxCxHSlOKQsQlRX3&#10;vXsfddNsBd5HosLajvfi3/77ZHUi76Wei/OClHgv/h3vMwfttOV9tmZopHjvcOaI5kj2m0yiRppV&#10;OtaMUUX+dLt/fLGy0M/ydjZqJuOic5ZpV7+PRksadglnUc4CzKY/JvuxWNNcXR9OFWYHYN3YG3WU&#10;MfY+R+RAdWw2niSa23C+vgM1791dZXikRUMm43crt+DCNg99TZyun4djTqklV6XD9hFI+XqmCW0a&#10;POnsRdcXRxpVqxCrT7CKJkudKr40/o1vpMC734iFWOLLnaRu61exUS3pYrOpbqMPVWnlsi/VprOb&#10;zxiX+4kqs68KysOZOF4DSup6NICfprqn6iLCAwFOlBwCOKwfJjOu71W0cG+W5+kiSUyHERHDpsan&#10;Khu6YQDb7lNCkr62SEEx4tX0FLnCoUT+DV2kSxR7J31WU22YOlWsevw7Vh/HLNYFvMWIFcd7h3Oq&#10;BkTdj5QqW4M3tFAIUw7gAgOpi02SJfp/8hgJim+svOIL+pdyokeVFFSxUF/fsVjncee8oBXg0ZeZ&#10;qNyCyyuVlvRFUW/OCiMgZhX3KCtKhFlSpOWK5iM9CsNjttXxyI45E/gMCwuYaLfOhq4gczEsLDzN&#10;dw0NMh+DlglNQy/dS1qZCNKCCdzGjJZZ6ux4zIf1Q5Fi5I4cm5wBTXU8D7XKHLhxmtVR1tVEaQO4&#10;6dKNS96DcF9dTd4H3dnsZbgIrrOsZv19lX9G/Qbv05k1ViLeq18Xq896h3kwZ3EONU8UenbJP1Lq&#10;icvY5/HrM/EVzqpo6rQoItaS3R6cGT4/3Y902vgvWX0gO/QmCs5YTEMnV171rzZmDkJciqDlt6ut&#10;pg6Q/F7/MGS/gSDmh6krdjxW7Dpsn8qr/hWcqQEIK1gXJS0IY1QMR1PnjJJpAbrJmbzEADGpwvk4&#10;fhfrHTxxnntPI3pd4SJ9+7QTujCaXPK+cM2L3B2OjB0hc3o77RRHqnlsRQuimqLhr0rIFEHAp4/F&#10;BvX9FS96GRk9hYcVCnP8luVL1/cnYHGrl2tWV9qBxyPDxewxJKi4JGT5dM7IWDP2wtI6QO5TANWh&#10;JkEftkPlVf/qKwcqOWoBiCdJA5YdInh8mD1UbDBry2M1IWsrsl0aeKylDjlzctPgI2ipm65jTnBU&#10;YlGgntcPo5NbcCbWewmMj67e48zD5MRXqoNCKXRYjDgLM56VBvnECIzymM+8ZMyIaMQKXmHP15wo&#10;ZSID+Xu4GLq/aMwYcxLat85v/auvM9boaFYwV2psewXaQlG+wlqr5hyaEeq+dwjDfy22vuwFZQ/G&#10;GqmQKL433ot/4xuFTe1WE0AONfxttlm8dzwy4gdh5NKbpyMr58iwe8MBI8yvhlRlNXVHRdcpZPLU&#10;O6rxrLzqX/17uaFO+cpNH0np1rS9rviKrjKgZthalbMsyjgCNkBo6MDKK8YePF+The/nCpYQ/ssy&#10;R+v74BTmyukrlvcrt1gJfO/xbZq0YpARh6fX1U4c5pRjgA+twJS2OKtl3ePoEx8YPx0yMH8aBReG&#10;9ZGcEqFE+7UVGWLsciYdERplSN/kjBsTtsLcAumxSo9CFmLGTM558x1wRrbC1cL2Xe6yQGnIy4kx&#10;czjECteVrX/FOhP4Dz+MbALXd9XNodapsRgHh4NKEWK2iS2P/V151b+C87xu7VC9E2oZm5qQd7UJ&#10;aQbMhw3OfPgFJ54a0IzpPDpY8pG2nxKdHcFZ5+EF+oIwfvQ+JWAWMjJFCJ95yDbh3Are5UuQz5Aw&#10;DnnLv4OK46q7w9Cohq/q1EVflP0nE3b1CI5XUzo4TiapxeWwnnVFpNTRQdukjYFzkE0dRcHPVyyz&#10;Q864rEQBuvQzv8vBRXQkGoHCmXNt4cyUh2e53S8To6286l9TEysf2XQNxWytte8cFEvd+7qJ8+4x&#10;ue6e31fjp5752+mLZXVIHEWiCCr+75n2x+qdXJCE2Cfxu4cjA1ci26KNjP9ukjZGRnhteBCASNA+&#10;RWmkuj8ZTyDYu8RVXvWvPqdYoKPeQQX2Ne1Ie7rRSIKf5oyq6op4o7IT/bvjw3Zzesx5VkgSOg/a&#10;OWY89KHqDh5jZAztPx57nNPlIwwKA6SKKIoAb6kNSpUrNTdIEIG8XB8z34CL4882nmCgmOCsO0TL&#10;QqYSVx7zGcuHoU4iJzAfm2OedbeHP80hGNYo1hueW/0wxCCinvPxjnPIeJct0nhxW5Z40ni+z1S8&#10;F//G+1wtGTErtfUZWYt471COKEgE/dSXS8ZonbStFrwrSqG4W/hxiBmZ8RGbniuyG9kx50Pa9NNc&#10;O9UV5RSUk8cuZ2JBMSj6u9RULul+gizdipgKIXEmqdXtl7mpTc5If8ggFbwYBUVQuEWWI2FVCJMz&#10;x3evpVW6DCurS0Sd3/pXlw7AmUL9dV0j52rhTAYzDsS9CiWTN3sM0B7gEo/9JaVlkVkAPdhp56Dw&#10;2MeRtn9MkDPq+Bkzm/4Ca5HTM1BlbAe2ZZVtwPOj/dzR49lKIlHv1jl2V+xCchTYA32e0/fGe/Fv&#10;f189ioai1r3IoQ/jvcPVzAeLyuwqqlIpzWjExlmu07Es9ius6EilsazclOTLESpU8Yc2vr1ppDvj&#10;hpjtDavcN4hjWZcI+d4rojMcmmHpDTkClaom0e3DDh7r4oQ4a8fjs9UEowtwJn6UtTrRwdLukauT&#10;2TFiLd9eTYLUw0YfszJGlvoAUGyHGFe/XM2ZBk+UQtPgu5Edy9HsanNkbtJBXFUFbU7Bs+Ho5lgE&#10;rm3c3cUO4SwP667yqn+F3M+rvaANuR9jFkR5DEquRR1z6jXzrb15yDlbEUfbPpkJR4/TUc8R2z/M&#10;m22Q0NF/hq8O2jlmQglztvfqCtkah8PQZh5nTvmAokqLYr+XhQThEMC8w8c4IkNfDGqTM7c0jPjI&#10;fszAS+ZP78WAdOk8Ly+UsGybHOhIRVtGMAxTZImzbadWiD5jYOZtTZVtXJBiyiWVbZNVKNK2uCsc&#10;1HHFBJEGpuwCHclcz1Ne95BXzmDaAv9NxoFYQDUCuJclynq42JvIzAX7mRNFbQc2VUGaem1fQNZ7&#10;OEpEo1XukqcElJY6njdqrN3rC8ZMgi8wt6qyV9Vh+WnOwjC5aOOkcr3yOFXX6zaF5s14sl2SYtiR&#10;i00F/GWodSrIVQZROLOTQsXReka+CY8tziRjoe3zRVabAz//NCAvTpR4rBvPlsfsyI4eJ4fOy5dw&#10;praZfPa2UqSqO84xdBi3fvA0HiNBzZmejzMkgDDZBXYkK6sSwM6Z76/uHdCdq6HDKNJX1DXNNggr&#10;8EGdGuXba2+82SZTp06u25iJ5+pK6PLTNMGPMbNvllsayPQALelTAhyA1Ji/zsDmMIk755dczVY5&#10;g+uK0nFiD3CuYwaDJvxA+24wbU0MvDEDlojaVEbAjbTbV4+FJH8aVVI0mDuAiYGB6JyZvR5fMzmD&#10;ww07T4HTlimbnIUa6YvBUghgmBeDRplDD6nOpJksO85hjzVrRFguhKLNFHkldcVsezHei3/n+0A8&#10;4n24xA6K9+LfeB9YRqAjSK33pA5fFe8dWSrg2DR3nQsRrmoEsbrcTxkfwRG1YvGA9IQbi5xcYmvj&#10;eYO06C4w0IAlDMlGpG1H50ydfXda5hLx4bGCjFV3J7TZrKOsf8VMETEMrchnLL45mEOmpH8YkVDF&#10;SsvqgxqMRA8oZ52jNmcwDlE7BWP0SxUs0CbDW2R63qIQMudrVGpHzLMTyXhfwhmwUSwkTYBAuNef&#10;5lgb6pp6sGWXX5HTC7wJ0WEZNfaYsUejWxX/Abqs7nJ1lopB4Qr0dmpjncFws/WbfIKhEDLS58yJ&#10;H54V/qns4jydVJANIAyli5xo+TEah8fB+R04J58zKBkQCXGO6B6WMttIOz/dJUy5rcU6AxgpNHGz&#10;VNCLF6wzWS8hCzvtQCPFdCL4/HRwRl23YPl8LFxi/24EolcV7jTb0a5SMzEVabev1n1eZZ0RbZAo&#10;8WF78I/s8oiXkfqTfnXXmRwkDVBiUCxkVVItSdQ5Y0D1wvwxZhYWD7x99wRVeGPGIwWI1GnVhLWK&#10;EDaQZnibErnQy2zjLo0on2IkX8EVHc528VoG7RgU934hgsE5fno+zlG+Qe2NGYtrwiJGZir9tFRq&#10;cN7ltdRdajyWG3LBrlKZSazzjHxMzqpGioXchzjA+s8s+nhsjhlNMnN5u/CIwPxDDA6mhN0e5sSl&#10;60wnGLRBTOcul6dMXqgKKm/XVB8Bl4G3nI+9MbNMsou68O5ESP0xZ5IxQkJjMTCl0bhBHY9Nzvg5&#10;czp3vq0wiHH0qyHjorfVQy1O9/nY44z2w9qLr95tWP4Hwp7xeCfb1DvTmqw/HoHJHeewx5o1wiGk&#10;EqJO9Ypb3Vf08Pq+gq3xEcO1h0u8F//G76vZVkQZCKYNfyjei3/jffBbQ1oHgif9/qE+wpSJNn3k&#10;8ZXkKYep1O4QB3zzalPRgRG9ENIyMGC7mTvmLFc0Zn2PXQAyMXy2PbCNzNQMHQnD5asjoE3q29/2&#10;BwqgeuYYtIRl4qn+yPMBV0qF4ynK2D/tOOCHKUaseikIR8VNTaRtVAwPFUqGSaMU6wVhXIIrHCnt&#10;i7HLlwp48qCywNvZz1GOlk6W1lvgOGEN6Uhsvq21uvgUQwnhdC39Z1CrcnMaW1R6Ha3axMV2RAEp&#10;De6aFID4WbL+wwhrDYcTZWLJ4umKJn6LjYt4t4+6LMIFMIEFDFK1bSjTiPnb+2QSAmD1irFB5DLu&#10;9gM+fNloUWtxxkzkcahyVTLPSUbD1bVlF4xPHgvkrS2rE1tkD13GnFQooovUatRx3o4jVbCgFgOy&#10;2CIlUS3Ndtj0fZJVsrIgjUMVEQ5fzFiF28JOvRRXTEnHjM1jlladoKssMVHaiFUa0rZJLIPKbUh8&#10;9ccEfEYdWdWK9a+u0+XExioR+eixh/nTLOKwInDvlpgt3p8y/dtSMHUdeGZNNj46XkQMaq+dqUua&#10;OZgRiB4fRqT1KkR+w+Id68n1BMMsj5gUyJtTfJduVB6IoIyQjN89nFMFhoYlKy+ubFaOdX40lmt/&#10;IHIkj4qECcE151T6t0e+DmCXOovsx3FSe5wVpSNX0CRhYJ7HchGVUDDsq48R74EIGrBjk7O4jelk&#10;ssvBxp7cEqGds6Y7a049VmxqeWxyluM27KdtgFlfbAb6eLzjzJcqTvMf4qy2KcMaJd9RNS9AaWJg&#10;Y0r2j8nAj2y0psePFhGQIQ84vnr306gmNa//2jqDKuIe1nh8mYSRqYu+Rkd2JLdAgtRff3oIIOWB&#10;o0J3WqHeOqcbIOC8W0iidQN/Bfi4T+fkXB6T6/QNSRJmBK/HtkFSq2yrb/LUJLsPA7+qKqy+GJfN&#10;dsmua3dWzih7zL7+0zxsFtQYs+oRpp7VgWYbWOovqT6F7auxtmrAUQU76qLUHg+HYHIGozo+7MJ6&#10;ExIpRFbjpxUWLKpCLmPktWY4aHIGwTqCDHKBL1hnDtFR4EYfkPWYFcQyLJ6DQxp8HlZP/+5hHniy&#10;Tan6xLWA6qyBZfUmU+l+m23EseY7SABgFcam41Rr0UyTMxsaZdx/enVX+JRrAQXaY54uICPBW4b2&#10;HKG7Hec4p7u1A2RIFvv2o9jQ/d4UqOK9+DfeJ58YNopAIS1Ml96//eUvH27/692//dN9KpSUuxG7&#10;djpTQ1BKWBEI67K1aMpGsCEGzqa+QDuzGDRIDtp9QFNFtGGu6cCum5pWj8Mbmw7kbk6Px8xWnCZq&#10;SMIcM2DjmBKpllWOUE7Tdg4pNDnTZWaAB3feNo37+OkQ0b2BC4591I7OIIDHWXGzgS0c1u8Yc4FG&#10;HTzWVWGxGJfqC+7HC5/7SBXN+2JS0d38MM6wYTsPFWqOGWU+wzWsczWnJO5jIfcVkGTkoy8zJXtS&#10;5f65oLKeYdRwmreY+BgUxbtxmRc/vTuwyiE9HntjLuf/oJ2cGcjYsEePk90yHpucycmEhz2tlsGZ&#10;6v9ZcbQ3TAqgdzz2OGtxwgWfXsjkjKoYwjsM9vkYL3TE44c34HFWA8Zp2yryVk5hdvNUcXvOSo6O&#10;7X4pZyyP6bftOcvQDsUsY6uEO/Aksh8Sj80xyxkIXbCXbRIjtNnvan2/q0pEfbjKJmcdraEeiV4t&#10;+xmsD/nN4BwbdqwzWetp83xdtpdTFSqizfGjZPc2HcL3xnvxbz+FXxBsGesyLML0/uGJRGBIS9QM&#10;CIlzrdcAdTGSuJu+WB5rNDFwidn22JzTvFyDdkza1hcspnyI6Hi8OemDs4yqQx25zBH524lUxwvb&#10;dRpZ38fKGAfyMODP5pQ7b+k9F3MqsrI3gXyQDovHYfbPkSGbI3tzoZwqIz/MwXFazp+WnxB7c1+k&#10;rmjdOLW0sS+wzbfAxvjpiK4Nzto/Y+vuzQ8KCFIzgojseXIEpA892qdzdCqYnAkhDyW7t6loRUjc&#10;MKjDIjM5bw2cOi1hzxpfIJw8sHDyMWsVodDkoVG2i338Mz5dp04olR8u4kX3ymEY06hR0PgUblGo&#10;N9aB86N3hbeGS2qOC17aaKlLXpMF9BMJPaL2FnW0XG6Ch9RpR4MQj62gWIN0l0rApx7jGcmCWHyQ&#10;HHLJmyPDmxdEuQk0D5VOq6De4Xn8sOCs8cM7rAazOjvgXIYCUZPhiCRPAEmwpdgXzG8fj0K7ZW2p&#10;QB5qRxCr9tSaZLzbCS5hDzVUwWBL4GakvZDzhrwbT4HwhS1B2SCTdaiJj04fvMYRGFcVW406AiIc&#10;KVFBvatIqbtwqGZwCYJvIufeaA9Jx3iQk7Dp5g/Pp+RK+soLQ8LIbbbovVBUB+PhyI7tdTAXZOpC&#10;Li6dZFyI8Dk5eRawFBKlTjltiwys1BgteY84T8AudrnwJpnJCSd7NpsaP0zj8zAc9p2q2EB0sYyP&#10;IsJ0wSSjmcII1G22FVHEcIZfdjTJ7Nu+vZTGuCDhqcxd6CE6qvW2JGO0nCtx7srdaOMZT/MuUDzN&#10;P3Zfk7UMrx6klHoQJGX/Gp08dub+KTt+bCD8npYOtdYWh34AtRVkr+lq7v+IKyHVdFXogfxRyPlg&#10;y45o+UGPLV0Zw8KlgG8BWXLADMgWURTVvCa2ahEQMSrgDuo84+5bgeNiA3FdgTBS+YcBkoas0vAS&#10;9Ex5yhUZobEVYWkLZI1WbV7DMpmkITRknKOXceqlOZ8KVt42EM6vOqf4o8WI7Oet0FHVsST4G72d&#10;YUugtwQ2AGeNZoOKKl+QMiFcTUVA/2LyiQ2/OMeTJpljvuVux1MBJ7sOk8NygSQL7TlWj1O+BrMp&#10;V+ACwv5RZForROWVALDBlkPjgrAuFS7DHtINizUbR+WcqhI3nSxbuaYNSPULRt6eXoYZl8UX6pxP&#10;RzKyrAK7GPFzeSU1vc6FagMNQs+77tdbkqwbrQJRRk9S1aamDcRgZqNfFGUNYesy3jj4KLTgaD6U&#10;5Oq3vQQBHAXzdBfUdzfxj9fi3+Y6cxiPLrzCYQ2VFK8d2S7S8nGak1lkPfOgMDsHCIwMPHiY8pSZ&#10;jtOCywena18Z1b/6t3Kahy0GHkI33qW51AWMkWngqO+9JWOf6CLO8Euv8Nwv2CdkMN6GwUvQqjdp&#10;HD8MrDTsbGZi6XhZPoo91uRqJzkx2X2cVP/E5gJ/R7z020tIoUEkXGkoiWZaXj+cS90409I2oNU5&#10;tkoJtk6Ynv+FP59dNotuGOwZcQI1nDzHcnnEVtci9vQucHPwhIWtLkjs6Uihzfn/8gKj6VQKps0v&#10;axJboo+zMqpzyQV00RG5EsVrlbgtAN5PtDQCmo5jUYdPo4mucjnxdG9H+UqJd9ObnCXsreOvPGTL&#10;gdm1G1UkTE6Rb47/6EtFOQbqt7JFMLvtRxyEpPAFbLea2javAq/VM17nQj8TgaUAr69zgRh1i4Za&#10;KM6T7ZN38n04WrZwP2DUYoBQXJ5GiV2vCFBHLv6qT8HdtINaYdEOZLTYIu3j6gi1Eq8OHa2IAweu&#10;7oEsQmZLdc8c7fhkiy2OfEREVOqnjGrSXVQsBR6Us4ky18pW7U5DpAStvmBtpTEHqbKOhS3hoZhk&#10;wl9LqxymKZqnfEukYiP1rYMx3e1uJBTb8dv9sSiCet27OmGNkBFYddfy64hij6UgjPgS3+53oJsf&#10;ux+GiCEn3z4Lqa2R2bYpGArigNlqslje+IgjMUYFRHM+lpjak6LRGNSYDgp3UBZ5/hGxqEbVVQvs&#10;w86wMgr2bYa5DZ0L6dpX8o0gEpavXF/HD2wQcUkRDTCW1yuvzgOzvnsbpEe3C+eStOqu426dK+ZI&#10;bKwMCu0Z+xooAnAfZ1AYQj38qmtKsdWWr1wGxevXDRnA65zOm1ifrVQmwpSohjQ6ff4kia1qqOm0&#10;7KEC4qgyzA4HdTiXKNBuPlD7JsxdnS36MTdDmp4/zNzyFABkl0i1222egaVwcCOkKDZhBonTLxwI&#10;q4VcVFRgc+ISNy/qSBmdjgKkRxgaxNfqgBGiATg/zHiqVidbFKNl/hcXCryQ7nNon4yRdsEZVlaP&#10;IPG6tqx2TCNnTTUcEdGAqFy8tsTPe31EIh2TrD7ssbZDaOZTFqibM5eKFPf9cSBuE0VQdJVkfLMe&#10;9WdzMI1lbTlJOyqGEnR678ZGq6Jb/2pKgRshw3QDsE/LsCzHpAhD0xLdX/wnFqTjnsj/xDWdlhRj&#10;x3SnjWsK6H9beGKkhT0I6HBJTNLNr/tdIBKZaV+E3zK2vi6cTkttBhs4JIlo1oJSITzMfG7LghPU&#10;wTPWOHWral/QSRmSwh2TIUYHD5nP+NoLeW6z0r+WMRcxUTO1+Fnkq4nJ+CDejq+97NZuDK4wFzlq&#10;iZhkGdK1tDF9vFY/KD9kt1+ggBMlLesEGU9nWfogrmVZum9g7HWcoTRiv1LAW885t7jwQqUknvwP&#10;sT+p6l/CtOiJ2NqgVFRr3myQuiPrcUhXzrAIdM/0sA/jrfi37WO6KNMAcFt3xRGb6mdU8VblFDSB&#10;3SYnzLVaxTFDPnEftx/EZVsuEEmSjf2j7rjn49HG6vKFidRvOktfGF/avq28LTRT5xBvHY5n7lQ5&#10;H7UZR9pvKrCrR3JaH9ww+WtH4znkOaVJlmB1s5IcYtmqv18SGMwR+LQJplPjV2TiiCeHQ2heag6I&#10;UZaf1X0t/WdR6OiYxJOQV1gerIaqdo/GGXPcVgK7NIwkjkPQsJ0m3op/4+3II1LJQXpvfftoPCor&#10;D8kYXxVqCQ/mOsbDXq6nPM5MD9PIdRZC/Wg8Rzwx6kPlyyutvhnWUQRKdJ3twjM9pCfFJTxZmr7i&#10;anzQIn9jnCxqnwS2uwp70rqhVSM4YeuPREN/BlZ+WbfDWZl86BuL7/iVj8Dr5cwvD+fnk6K5pPxK&#10;FwyNQ4lrMYozlVaC+weX2qv88A3rGW5mHVn9q0kpO2+c6WiKGi5IE0eeD3c3j5MjI05m3DSctj6r&#10;lUv9q/FU97W+wJMyVv/bD9m1YXFexpOTIHQMMQFp+yRU+SEKfemknSi5NvyCkzn/rOa5iIksgD4J&#10;gC+WesZEiTrs/SKskxlFF0YGmSX+Tx5n4klQe0kXs4OHNcAeuY5zpq5g1XGycbqvrt3YYnZfPcnY&#10;R7F6c2OntyunLivEaoemYDhFieMDjodDAQ1BSg+5UK2dDd4cTkpCkutVo3Oa9kdrGiGzS27E3xNz&#10;bnAsVYWZ5DPtiXmUjHHO3UQGpru63jjnDmZ3qwNE5sk+iNOGrd4iFoMn8du+DwljE821x5lUiqo6&#10;q/FBvK5XeajB2tJui/hwnL5crsfvHPKs8on+jVORu0tp/Ndp4q34t5/Y2KZ9VJRmygVlPk7kU/5B&#10;l0/a7Kp6IM1hOrGvAA7USHo6d4HQ9fSktW6cOXFAqhlX26ljaTYV1Ywp2jctgdgkKyiDr1g9h/sw&#10;yecLlqaMM6kOvFGCnnkS0ibFzOoRE2ucmRLM05IvmPqTKN2aw0gPhx3l8UyUO0MVEyjcu72plDUv&#10;ziXWZZOeOpv1r67jks5mqy3jnDyZ2I6FGos9v5Y6TmoL/kM8dx4cwtgzbqQt8Au3nw2eRLEiFMKd&#10;jb2VpDe3c5wch0uRfvpZAuWCJqWNlB8Od93imSkVvyhymx8q2lLGmaRPfdAGRruuYP1rd2ZNypi+&#10;tFcOHs5dNh9a4+SsCY2Mm7JkWJLS3UfMkh4iTqfOlK7cJp9jH/lNrsw+8ItZH5pW2M0RDq+zWf/q&#10;OppxdrNpH9hN7iCIdgGKkgylOAn6YvrRlUv9q/GcPUrlAelGrvSzys/1c5L8g0rA0kNGFmeWyvnI&#10;7h/NbT2FCGD2u/Gw5DBy45yLt+Lf9m346B0zcPz20XiINIYaI6AHyCt/MviuuEkSlxoAaNkUpM2j&#10;lQYxMh77J78ibnG6o1O6IR3bAh85Su/YlcIUl49S9mIkRMnJx6TU4dW/2gTRNDzwOEK+LBgUYuNR&#10;LQNbASYL2xRqfoNt12LC1n4k+x/+hqCwNRKISR8pJOK/K6B6Rna5j5e43KHMHA2V8ypy5MIH1ghM&#10;CjVzWfqKHUfvxPSOD9qNs0oeN1b2O26RArL54XPGW/FvWwYkOfx2TPEJi4m3jsaTYmtcltXvqw+B&#10;UTA49h3htLpwKYqlovgLdFpSIaBGlp7Ccue7sQd0HbMjC0tSeJgcAnoc7fWjcSazl2pMgS+SCkm6&#10;G5DaEjlLPviGO/J1d3IF6WGr3H3imR/iii723LQhZ45rJytH40xHH+d79xpiPZNtBUhOF+WlD0r+&#10;MO0qZvq0cql/9e0/rRWQ7v3OjuBJ1jMihJxIKsbOPInGRJSCL79gH6JU4ozaJ4vwueJXCZM3KzG+&#10;B9cy4j9SEf5q/h2qrXsuyMvSh+jvhLzrAXHM6MoyfSsVytODr3NZ/wrFGncz4AJimNZzYkt+LCHd&#10;GGYyu1AdunKFabckSFZjnyHiKUhFWbDNamw8kcwWnh08eT8oL/OSFfgKX3fnCLNb42f3HmuyICll&#10;URcwd5xpp2BvrLCWaSSin5b8ZwoV4F53kbbmFks/FCrtPHR6pc2Ay8dkb3PLxqV+LD/M/qh62fma&#10;b/r0FM8v99RiV/VdRPBG4p0+Z2ppos6XHMvTCMTwUbQ1/SgOVCAKiKIoP5gfjq+5VnawJe928xqn&#10;Wdsh+sq+8dRqj4pPfhCaeCv+7W9vuVhNMV1OdBtQffloC+bRbE1B0geDhAELs/0caPJ66/1MuICm&#10;7dcQ7MZyxJCDrQctSYQtpuFM+4FtxLzLszcP63dIUgNjWgyn2fCO4Fa7fSi2NFuq25O05FkMAHy5&#10;nkhRJcQF8XCVSTY9QeSoO9TBcJpQHFDIXR7htPfAedFrp69encS64ERRurkmYOFJNimZ5SpNGtGF&#10;+MnKqGvoaawT+6LpVv7gZBejYPjm+nBY46jntwMpVrnUv+JUGHAgMGYvuBEtyeQG2ml2Jm4TfT7q&#10;Q0zxeEgKdpteS0hkX3eHhoKINwsmh0cd4KlrBBaewKZ76QihgX5BoMcT4eguLMHRfh9jCIruuehD&#10;wXBdu7CS0O2uAU2Rdd9i2+h1NutffW5BBPbKKvbQDlHKz7bpo/P8AusgC67qFWkD0j1KI7o8CRIG&#10;jJUDt9+CHuPEHCUV1X4WndVMpPEQi65DJdE3PUlmzS2nVpT7oNXUZinJkG6h6NuGSqWuSwZPQhIx&#10;TlBfF3inAhZ0n4xueixf4TmRy0Tm8YDLQ/1PfRKIhbdd5o0TGeqWGU0mMf7KzzKzPXatNpLVmkHK&#10;4zJ0wG8d1uHxnNhvEE1ESQpP1G23QAnLLCUGdFQLfUXS/ZKbWhJIHWHCYik85fG0UxLrs6P7x3oK&#10;T9/mlgjTJYWg2zHTf5bQe710FBQ4UepNbuUSLNYMXkG36QSvvSA2BfwVnd5+FiFq2YYYCiBnqib7&#10;Q3ILZRJAfgHc7g9RxtvD3XqGrm/aAAaBvVUfbCpp2p6Ot+Lf/rZ6sTYLjh50/aYBOMRbR/pGifmu&#10;47huo2MKxnjwpmKa9PXFWqKMC2Fp46GA4ILcGxg8Ihedkr1c9gTN6Knp3x4KblBtQi6comdWfwiq&#10;ZfugszkU+L/Jl+KFI04QsxL/9jkEE99VLOoXTMcy44dziCPXNdKmm4pewdaIWDo9T3pNXUywUuO9&#10;0oKEPzGbzq1yqX+171QT+m54AiLQdfZJf7KSkbEC09gvyhg8kdJ+cGFj9Ozcbg4PeW53P7XZJ35f&#10;b4AXhrkrOs7YXsQ3eAph3deAqMmY1cql/tXHOWveUN6Ll5Qr7ZCV6tsjuRFtJHAuiL57HtIBZ3Rl&#10;e0ONTpFPKiqxRbZJQEMvVx4oDtWDwThp/fTezW2VOI4/QsrtB1nVE/ksNZoUS8eo4jeP5pCEnFLG&#10;sgyI+tDYIssKkAXto+2h4M5FeImKR1EHhODb7TlEW0klbD/L0VZNT23riLvoBvMivLTbi9tKVV9s&#10;oe1UA9L1gi7iGN5pzEr822RKadrwAt9SlejMIfKDKGzjAc/Hrs1zyB0uOCD9IWOr46GWsJdAUtF3&#10;CeqTLET03NKxXOWQognc8MaTZWo1EbHfsLKBSLaHaIev2EjLrFCNOBI2RFu/fdYoph1LKHS9M4cc&#10;yEomSCaYdV2rlXTW1sC7PSQmUG2zd2yRHlHbjItDKayjoahPl1eLF21UxmEbL8W/TSC4T0y5Ir0M&#10;QmLcfxsvHe0pjAadiI1Gd7DnsfAQxGfXd+y9ki8itsA52ywTYjBebQnLQT+Rxk09YvsMxBfGv204&#10;9AIgLtDPUCnq5e3j8aj3R9uwDKxiijh0OcXawzcMtoyVIzWw+tQ2+ycYeGRCLG1MtAMtG4otjE5s&#10;KxI/GrINM7zVvrQzJVEHVf/q08K86YjdZGK5AUoBQPnHx884A8JMZ2r6bFYWywooi99PQyIzYabE&#10;S/Fv/y6U4ei4MLET8VLlEyQkJsJs65M+5ofCJ6z+bSjEmKpgfg98pZtesZC74+mYoaKF7Ucx75cf&#10;paQ/NAcQnLKtAdFC2PUUsmjN3na7Zw9FoudW+Y2Zibkg3B0RY+QoJDDeOh7ONz+ZHdbBNyxHUeZ4&#10;3VivTTBfY7EdysIxRzoJdYW5k2iOffZC290cSGV74VSnUt2QpMqi/hXTsiecIjKfsZpf4/eVWPbH&#10;+8e7Zkp9uXn6eYt26j/++PjUI/yPT//97v6TesU+3n/88NMfPnz8uP1x+/Pdp7vff3x49rebjz8+&#10;v7m9vfv8FGit8ubHz89+JUS62SW3N19+fP7+483Tc/3G53v9Wjs2Hh6f/tvN48/t1zb6NpBPH57u&#10;HtoHfvzMJ/365fGHxy9/evgv/1n/9Zf7n/71Tw/PHp4+/v6er0BL3ny+/fn+4cfnt08P+oHt/V8f&#10;v7TX+Y9nv336+PnxB4h/fP7z09OXH7777lFDuXn8+08fbh/uH+/fP/397f2n7+7fv/9we/fdr/cP&#10;P32HPXC1/deXh/vbu8fHD5//+uefb77cMQp9xe0//I2P+PATFtnzZ59vPt39+Pwf726fbj7/9ePd&#10;s21B+lt/5sP5KP3VxnDzw2/vHz49e//xw5f/zTm6zQqMn/3GT2HOS39IicnKFhp2m6q7356e3fIC&#10;MRrscF641bGIchhbS7+5NfdlUrV4z77wHz8+f+CbNg43f2N525zqyf/z+pa1RAMdLNTj079+vNN7&#10;Hz//49175koj3D5mm/29IOndx59vfrprEiGbNyR4UGwSuv2g3n6PLI3fblM53jwS0v6+SO/ev2du&#10;BvHVtz6szdug2Djff57Enz58vn84+oGPY3u8b++HNLepkVCEON+zWsjy45fbP3xggf548/j0p5uH&#10;m+1//Nvdw9P/4v/3/uM92+q+/9fzZ0j9vx3973ofUefp82e/Pmj/Pf7fX24e7p4/+/g/P7MJ8Ivx&#10;Up49bX8gRorLPuQnf8lPPv/yadtp2Md8XWy6tP/eP9x/+mf2zO/EddmPfXP+/on9yaP39w+3d7/7&#10;3fbf7DjUzh8///nLbewDieY//fbPNw9fuvw+Ifn/cB8b7+aHRYzbu1qPz/e/++Xp/v2HTcbnvP5/&#10;1wbY7E0b/OHh7o7Rfvrh2fb1z9qpcKIUHiQFgFol+ZotdMT/0NwcaguirrQUb9qCOlUgQt0EC21B&#10;dqXFQqQttjKrFmVgu4a6uP1l6oKY25sf/vrTdhboP/pobu8/f35ELf+LvurTR8TyP333TMke9NGz&#10;X5/hddLCrpuVO6L/k4lAtVCG8OrZzxAJ4tItkR3Rv2jUkxOW5vXVOadMBHqeQMCbc05o8MKJoZxz&#10;ykTihA14zgmnYXJSGfZrY/YyEZBV9RA954QlnDhd0dD67fmYMhHYADrYGLOHTTk5qVXjK2OdMpFQ&#10;CLjz52NibyVOyN47Y/YykT0mNlXiRJ7jyuCUiVgnoCHGmDCsJydXIjKRLRG4upMTrY0J8p1LRCYi&#10;XEBI/Pp8nYQ8zqwwagyRKFTwIjTv8Mo7nriocjTnwyLTPr9QvIgEGuPKe55rfSnSNlhloq0rKLJ0&#10;rvzypqdLAjgsg1UmUskBR7vBKu96og441garTAQrisPfGazytieMQvrKGVamYgujlQxVyzWUc4nx&#10;zkm2Orwyla2YZJFPgaejAoFuYw4zFbzoePm9MYd589PnBiyPs16Zyp/DvP1lbJDcM8aVqTQumiCc&#10;j0s2aJpD+ipfGUqjUFENitY1DscXefuDseA+a0NpFCqS/HQKe2uMK+9/lYkQ/TqfQ2UBx2yIF8eq&#10;wSsrAGJ+LJjDK1PBC/vM4ZU1ABk3jvAXxrgyFSl51svhlTUAU8gXOrKRqeClK4CNOcwaAAMV+JIh&#10;82p9kNaLDPlrZ1xZA+iGF9p7GnOYqRiXbk02xpU1gO6iIQtm8MpUPq+sAWgehGJz1itTSTYo3Twf&#10;l4KhY+Y5/KkBMmS+UAmwQwsdg1fRG+o2871hVQtQML5QvEhFGbyyBtCl92TSztdLSZbMS40bDV5Z&#10;A8CL4L3DK1PZsqEY/fhCEinIhiHzhcrnlTUAl2SBZzPkUHmS8YX4TbrDy5jDrAHgRZTZ4ZWp8Ibl&#10;+hu8sgZgvci2OHOYqeCF3jB0lEpOxmywv3DeHV6ZyueVNQBOF4aDM4eZShEF4LLnc6gA2BwXHTXw&#10;bc73V6GCF2EJYw6/zxpA5oYM89OoSaESZJzaZGNcWQOA2qLkxOGVqeDF+eDMYdYA2FHgmxxemcre&#10;y8oFz/UiXw5k2JjDTIXuxbgx9rLSqIkXmXIs2PP1ylTqTEJnMGO9sgYg73xFatnglanEi7sQDF5Z&#10;A2D00o3HYJWJsIcAxTiikRUACBUClAarTIRbvtl5p76yGkmN1WqXsxisMpEiG1hf5xMoXNtgRaoG&#10;7Ms5q0JEBIBMvCGDKtubrMxgQyGygw3Kag5WZDLZXIYqLFQAxijgNEwooUgTL9V6vjOmMFPBS830&#10;jNXKm5+6KQTK2FpqBTu+UL1CgCYZvPLm5/in4NeZw0yl2lXK3wxeefNjQgHlMfax4ER5XBwMhspQ&#10;NnJQqfyXKICxXplK60WBhzGuvP2BRwKANcxrYRPGF0oO6VFq8Mr7n1PyiuYexrgy1QtwmcQAznkJ&#10;yTO+ECwAyCKDV6GCFweeIYevs9oghIovb6xXoWIOCVIYsiHwcBoX1ww4SYZCxbjA5TvjyhpAtYmk&#10;u87XSyit8YXwAihuuJRAKCcVNYqEyg29UagIiWINGXtZsKTxhUCjQd8YB2Whko5CIxpymDUA9fsU&#10;XxhTmIlkJgMCNFhlBQCWUfmdUwNK0MIxF7Y2VOnBoHLP5EJkn8nUy01WFNoQYjdGlYmapWHIhUDI&#10;Y1TYT1QRnLMqRJv9xOF6aj8JFTtZAdd+bZxchWizCl87rLLG0K2cjm8CgGt+3xaQ42g9H1Xe+hSq&#10;0eXDmMBMBCtCUM5aZX2Bkya/+lTYAd/nUW3XqRujyuqCqhuFas9ZZSI0E+BSZ1R54+P1K+tyzioT&#10;sa/g5bDKG5/mLVYoWSC+Iba2jaEisEG13efnCHsm0pEln/pcAvPGp/CBxiXGBGYiCg9V63HOSuDN&#10;OSpTsxciW7O/zdpiA4QbtkwhotOt2kMYo8obX1epOUc+8NE5FYxK/WIMVnnjUxyLwXq+Vir8GbMO&#10;K6x3h1Xe+FQicO+WwSoTMYEqnTZGlTe+vVaZyF+rvPEVq3LQOm8z0QvizpTAGqPKG1+dY5ygrrom&#10;zLVSTZcTnFHZ2aACLsyZb6xVJiL3QVTMMHBVQTRZIbVOCL4QqR8F+JvzCVSp22S11fmcj6oQgdJW&#10;tspglbWFKxbvMpEtFmp9MUZFOTd+sTGqTETVMlX2hhmjwoDC6t1rg1UmgpWcLGMC88Yn2ExZlsEq&#10;E1F4Qg8W4xBRoWgaFQkCZwIzEawIlToSWDY+N/QIPnJqXKhVxvhAigVfwc+YwbLzySm8czxi1a4U&#10;XpQNGrzK1qdxkNI55+MqVFt1pyMZWWGQU1C23+CVqZg/1Rmdj4u4dJoO3YlIh4JzZpWMFlX0ujBm&#10;EWRQ4UZI0omzVjL2/wZXOTXTdPHqXOrrtwSC2Jini1bJ4EZ8xhpbVgN071dvWodbJqNCkUZm1rpl&#10;TaDehniFDrdMxhFGqwxrbFkZcIUA5VoWt0yGxUHPOONoAY+U103dKBwDu5KpnFyAHENKskKgpJh+&#10;Cda6ZTK4MTbDddCFVUkmOZSscHIls41fajkLN+DMFqaskMGNS2CcmSxATypqia45UlLIcMJwIpwd&#10;UKCeCDItKp3dXcjwLol7OTtA1Ynj2NCdFYJQn+uSQtYiX9ZMZqVA2zUq7SxumYx4AIlKayazUlBT&#10;AhqEOmPLZKgfZsSayawU4EZ2ybC9SXinBYAb4A1rbEWXqMjye8OkA2JXuAH8tDRXxYti6ZNwd2ay&#10;6BIcHznE55pLfRumTCrg/trBLRcyZpKwljWTRZdQKUkdgTO2TOZLScF/bgFZx3HfGoSPKfF3QEGA&#10;srsJpRm++3Uh83d3wYCiud5Y2ebtbpo5NltzqdXOIEMrU9ntyGQh87WySuEnN9VaOylMbgxMZP6J&#10;o/YYiZtKH6yxZTL/NC1YUPX8pF2TsQMKGZE/ugsauUW1KMljI9zgBA4qGdyIyDm6RE298kzSnMba&#10;AZmMmaRFp2MF6c7QxE3Xp1rrlsmwuQiWOWMrmFAsPHJWjp4sZOJGwbuhlQsqFKQrSQNHTxYyuIFQ&#10;dmay4EIRLPoFOjNZyLDM8XEsbkWXcI0nDW2NHaBLgsdy43Won4Uzk1kp6D40mp863DKZ+tnQp9Xh&#10;lpUC3qLu6HW4ZTIidXjC1tiygaFLXCiKdrhlMnxTpMQ5u9VTZywAXj5L4FhBhQwvn+sLrLFlpUAD&#10;FixDS0oyGdHBt1zm7qxbVgq6GASIozOTmYx4CaU9ztgqTpT+SVZOUNffzQXgC8kpWNxyvASIjoXR&#10;ua74Upq5eBtA/X6HkJCgooeWMY+FirpXenoasTsqjAszXezoMMtUYoYuN0SkQEypMiFn7DimlQz5&#10;JxjncCsaAW5W4cLWrXNMP3e202vJUVu6AWyS+dwKGdys1DHuWuZGGJDO0c66FTK4UeHuzGTRCFt7&#10;JkdJqr/TnBJ/JotGUEGXFVAoKFVV5tPGzRhbBY/qkspXznarZGwBAo0Ot6xI6B3Aejs7oMJO1RnW&#10;2gEVQUoLWXrjGlJSySiMwy5xxpaVAl2GrJqJrevpFBIwEIDBHWbZuCDkRK8DZ2SZit4Nah/nMMua&#10;RG23HLAVznIWf4Le1940Fo1A3Z+Fw7+u6FNMO3KVztCKRoAbU+JMZCXTqlncikaAG224HG6VTJWQ&#10;jtri6tCkfwDjUxjmcKtkdHh3Sg2JVhRuNO+z4teVjPZ/OKbGulVAKaFJCxpKc+z8kXDj/zncsknC&#10;tjFnsiJRVZbj9Lug83D+SFtKVrIr+js5Yys6wd5vFY1q77cCLOWsodGhIZKFisYNNP92zFa1YR66&#10;FeCrJuQ8Vl6oYKYLAJx5zCoBZtitDrNMJWZEeB1mWSPQMw+ErsMsU1GeS9NGR2sVVCq9hK1WL/x2&#10;mvwX2BVkpoyRFYgpVan05jRGVqhgRpNt58guIFPsaoEzzgWkUKmNCOEOZ2RZiQCloXGtwyxTCSNJ&#10;JYHDLOsQcnv4bA6zTAVYit6jjoAUqCkBKqt6HpWRBURtfRwwMTOQyL4nOkJxurFmmQqvZoNWn6c2&#10;3hQN8o5ptNYsU8k9VHGawSzrgu9VP2+tWabCNGZKLAHJuoC0sbw8YxozlZxD8mHOyLIuoMbHQj9e&#10;04Z6qm/fEy2wU4SR/2uMrFAxjS9kLJ2vWQGe2mtWqPw1K9BTEBNUxDkjKxrElsYCPiWa66XsC5Xw&#10;bqQ6nWnMuoA9TWjEGVmmInamKzscZlkX0OOSKwwdZpkKZsQOHLOgQFB1W4KFfChUMCMGaU1j1gX0&#10;9ySa64wsU12wZlkXUI5EyN9hlqkAZhDvtKYx64LvWbNXjsFT4asvuM7e6oBUoKgIMN9ojKxQcZxR&#10;heto/QJGpWIKg8JhVh0Z9/AsGFZaLYBidZhVDcLlB055AvH9pL+Jo3Onh8MsU9FUkvveHQGhz+M8&#10;LJQisDRIoaIJGgaPxSzrAroE4n46I8tUWFdk0i0BydYE3UywkxxmmUqhHkC6hm4ssFSwa3ymw6xo&#10;EPKvVw5MnCRJWjOQ5WSyHWaZ6gWpZUTEGVnRIPY0Zip7GikzSCN7qfI6YxorlS0g28USw81tt+Oc&#10;T2OlskV/a3s+mW3X/zjMigah3btVu0roO0+j6eZWKtvNxdtJzABwUG1sLVomQ6SvAKmci+PWj37M&#10;o7hZ8YJKJm5WQT+ZtzI21Cr2xKm5v5DRBcDKBekWxqmLyeq7M5nJCLFtJfOnJjg9QzM3HGvLLK5k&#10;5NkJahsKkqxd4cbtSA5ssJJRLsHB63CrmFTujABhbaxbISPzTUsgw3wkH1PGxk0Gji1SyfwdUDGp&#10;oDZp3OyMragSbjQE22XsN13wOPcb18fQ6d7hVsjAcLxxaoOJQFVuNDwz3OuFDPiflefCYqzcAF9Z&#10;3AqZNjf+5Pl+q5hUWp6ov8K5LqlkWP3q5WRwy0oBxAL3hVrcChlGNZrT4VZ1CZARB1jE6ZkWgB3A&#10;ihhmJFo4kSmYokamxkxmMnY2t8cZ6SDsicJNfdYcXVLI2G0IqTOTFZPKRX1qxHk+tkLGfFC8anEr&#10;SoETh/54DrdMxomDseDIZMWk0t0ZTelwy7oEX2Nzz893QMWkEv5FCzncsgq6xmWzgpCcZllKuLKP&#10;wTncMhlS4qWxiY0WbjTXddKvlQxbhlJCawcUpQD4j2CHM7ZMxg2duq7e0CUFyopPxAV0zolTyDQ2&#10;eso43LJSkFNkhdBAiaQFwGPn3mqH24JJRZKdZpRcOlm4baBIY2wLJpWmjZY7Vci4+ZiZdKSkYlIh&#10;YqMaUlLI2G+vVAZ6vrsrJtXWJYXM1yW1zSkVVVzt6oyt6BIqQbFfnbFlpYCPQ4G7xS2TUU3FRX0W&#10;t6pLqPa3dMnLTAY30gXWumWlwO7mLiprbJms3RNp7bdsYKgKAhCms26ZDLVFWaeBU8Q1SdsUDLhu&#10;R3a4ZTIhAlBehpQsmFSdws5+K2Sc3Vzm6PgBFZRKiNaTyULG7gap7khJRaWKmxNKxmVOCwA3ki/O&#10;DihgVqQfbs66FTIFXAGvOeuWlYLSBlaOGXHKY+PKWG6ccbhlpSDkMsJsyGTttLrdtGzJZFYKHJLk&#10;VC1uhewKWJJT+Mh+TlOC9L+0rlxYydRByVq3rBSwXV8zl85MVjLwLZZHVWGp19zM5GQBKGIrU0KL&#10;PCfRjNlZyLi53SmzXMloC0llzvnZXWGp1ECoUf65j7OQYZg4OVJqFsvYKA10WuAsZLjBVrdxbv3J&#10;3K64wNgBfS5kGHh0qHBmMisFvhEF68QnaytVVIv6eRvrVnQJ+Gq5D8a6FTIQt/QVcbhVpcC+QZkb&#10;3AoZ1RMoIYdb0SV0HVauzuBWyF5QrmdZr6U3Kq6ROmA63Iou2fKyjlYugNbrd7pxw5rJokvcohfQ&#10;FWkHwO2ld2FMIVPASlXs5zJZkKk40Loe2pjJQsYh/JJiUIdb1iVw40ohAz+OEKYp0ZHveVQFmarr&#10;172IYSEDBEG8zBpb1iUYTxQHOjugAlpfAkKxIk8FmooZSuNoa92KLlG7GwfWx75MC4Cz8s4qWK1k&#10;mPf0UHIshdIvVY00SNs5Mll0CXc4Agh0ZDIrhWtCOjo6zjVX7bTKNcm6Q8rYb1kpEFWmHN3ilsk4&#10;cLx2K3S0z+tGBSlpWmNshQxu9PtwfJwCUMUoJLno7IBChrtOCanFLSuFze1zQJKkKNKUKEmoPkXn&#10;6/Ym2yVABGkB5KxbIcMsoXWTNbaqSyh+t07TCm3detk5O6BAW0HiY+FbY6u65A1awRpb1SVvXwvL&#10;eb7fCiRW+REv11G6qRLYJx7t6JJChktLzbBjc5UurJw4aHPHUihknDjv3jrQEpplJlHWaep5VIUM&#10;bq8pojN2QEGqErLFX3TWrZBxdnOXnWOXFKiqb3MVMhTQdsPJ+e4uCFcSaa89H6eQEWWmnZWTySxg&#10;VaxX7ElHTxYyjhtucHB299usS7C42NzWuhUyF99N2izJpLw+pZLPd3cl4wIiYhGOTGZdAmxETRAd&#10;boUMdQedw60YGKgtjm+HWyHTnaxOawu6xeWZBGJs3YaxktEiwemR+aJCVjEopV6NdcsqiKAOxb+O&#10;hbdgVt+9tS5z4raiPCVgWXCFjXUrUFfF8IiQGWMrZGxTlIKz3wrW1Y8YFjK5tF50poBdUa/4z9bY&#10;ijmjZh+WLqm4VVQJwSdnJrMuATmg5JazbkWXEFdWT5hzmSz9XjmoqCBwomq1C6tKwKzoTCHzM9AF&#10;8KqenngQztiyLhFugxVwZrLoEiC5VtsOkg1pv8ntI7nicCtKgV4fKBNnbJlM7oPVmpDoSPpIElRc&#10;ym1ISSVTXzByK+dje1lauOqSNyXlT2WykoFDfccVOw634qxwdahVlP6ydn59BXLgheHjEELIM+lz&#10;y2Q40C63rBQIz3NHrBF7fVngspTkvnzhxMyxzcrY3orQWbdMBrfvrWgo0bDKDXPSkpJMBre36uVw&#10;ar2yTwo3ME9OBKOSqcsmtoLDLSsFopXEdYzdzaWX6SPhJl/Y4ZaVgri9cu5VQ+dXbqaUFAArVijV&#10;/c7YChljI6rmrFvFvaIUrP5GLwsZUvLG8gNog5GmBM0F7M/Zb4VMebQrB6dAy6vKjcZIRo1zJRM3&#10;bZzzHVBxrwToMfKM3V3INm5O8w4iD3VsMkwcbpkMbtwV4uyACmDlMg5q/B1uRZdgTerIN2ay6hKC&#10;Og4SFRR1mhJyu+B7rLFlpUDDG/SkNbZMRn/BlxbGkNr89JFqr8P1Ys5MZjL2G9cnGREMYg+FGygk&#10;a90Kma9LCoCV5Cv4SWdshcw/u0sLVzap4tjGTBYymQlWiwvCyGUmwXA7MfNKxidyKjs7oOJeicVh&#10;CDljy+YMXSgIRjiaa8G9ko5xKkypX01TQnkpRdnOfltwr2ggRPncei1kFEYSn7R2QFYKHBzsN2sm&#10;MxmWOSUyhrdI3VSaEh1TAowbY8tkSAlhHccPKABWdgBSYnEruuQ1JoYT6SW9WsZGIMSSkkLmex0F&#10;wIrBxdgcXVLIfAuvAFjRyhyMjpQUMrQyvXkcKSkAVl0wzcXUhpQUMk4cCquc/VZxr9gJRJYdbkWX&#10;0AfLqsdhCoqU4Jw6bbwrGTP5zqoRe1kArKzba+LmztiKXQJ2j1iXYZfUXqyAXrnM1eFWdQml4E7k&#10;iUuMykxqUiyZzGRorg1Sem5zVdzrq+uXFhKVWF/6SE4cXTBozGQBsKInWTdnbIVMrcgIvjrcSm0f&#10;3SsofjDWreJedZ+h5ZsWACuxIM4AR0oKmY38JiWYFsDGYlcyWijiGjt2SQGwCnNm5TooXk4ficvH&#10;KWytW9El1MhjrDnrlsnsagRykOkjUT9e1VYl+3fOziBXmia3rlsRegOqysqseiVYXoEXYA8bsiF7&#10;0jLQGsi79+FrAeblDzgP1f/ke9lgMSKSyYjgvSQr0kspLWOT3SkAJVMxWNlkF8NrEZ5U7607BSBJ&#10;FCqbDDFa11fKxL0vSQLrwUqaPCriWv0FPPi41Uom77U615hsBNqJdG2cuNhQxdySwMrZiWicsMkU&#10;g79KhRSjLeIlMINV+XWOITE3yY5+Je8VM1FtYYaYrePHFbYPEuAUlptZyRDDmbiYeVZkhW/joqEp&#10;VhUi1ZlrVmQFk1dWEi7IFgQFlOorCQAKPdSsZIjBk1IVDiibG9rgAqs7ToodoH2GsQ/rJbRB1jQl&#10;zYYYhKtaknvPlQRWTERV/sKZ9kGircpqCW1xLqEmJXUfxHtL3iunXlALoy2dwoWU2XGS9woNqRqz&#10;i7nFuYSrabWfvb8JJ++18q1VTCEJrNAbONEYbcOXEGxXc+sHDJLCcQtqbiHGoYs+KGYl0ylwE1bn&#10;yaDLVlI+2bRGWzoFEBmTJ0wBl/4FPLmqqEhvElgZ4mHyOqinFdoKJFFzC18CnUgVvH6Naq7Vdt18&#10;3UlgBQ+tguP3X0CKPYhh4xTuv7cksFZzVBULSjEIAIodTTGW/gJ4+6pZV4pxVf+o9iKAS11b3R7U&#10;9xZiRCfRplYynAKRIEhu5r11MZ23CBc65gYLT30BIcY9mAo+5vSaBFaCOhilmVt3QTguSqMZz5UE&#10;Vvb7H1MHg0zRtiTchOkiqr63cAocuAj1mrl1MTxydf4z31v4EkpAflUML3ivRDDYvM17SwIrdZfY&#10;BcTcQoxsHNopmS8gCawaEQsxItgczM1KJoH1Iptc7TghRnCMfUppC1+ikczgvYItgvap99adAng3&#10;n45BoIMuyxmIfsQmqpYEVsAAhwmHGNqAqMzXnXVaNQspxECg3z9qN/3pToENn6xYc1sMMQJxVEdX&#10;c+tOAV4QjTZFjhhQbvdc9d7c152+pLSpuXWxXytR2pLA+ruSZn8Lsb+tpOCZv4LAylGG8hnGc4UY&#10;x0nW33xvQWBFG+/bnMxDjLmR/GN8SfJeqXReXSXvT3ghVvWTaKEidpzkvWpeUIhhJXQZNF9AEFj5&#10;AiQvKMSA/z98O2Zu/YCx0NbFip1OiozRFr7EW0kXW6xkdwrFHnNcteS9/tqkmlt3CvW9qbxFtrPu&#10;uV6V/CNyjThONDFiOuCfIvKUYk8igaqSJ5T50AbDzRTNTbEn1zmVbcc1I7XBLxGeK8XwXOym4uvm&#10;jJvauFMJz5ViTyjcbw5Pt7dF9sHUxtFEeK4UQxsIqPAltP9MbZxLxI6TYqwkSLnwyhRSTm106BT3&#10;gBTTewDfZWpzeHeKcQp6qFgQJbpDG2VIzI6TYqXtAdgkrKQ7BVYfJqqyyS5WuJZq20K9kjE3FTNP&#10;MayEdnDirExZ2NQmPVeIec8VBNaKH7HH3Z8UOPO0QQLJ/1T3ufv3lrxXAu201TLaugtCG8lGaiXD&#10;l9DDTMXwKOYec3t/VUOmM3mvfm7dBWElH9iiZiXDl7xpvmtOr2fQZZ90BaK9vNEWvgS6ATn25r11&#10;MdJvKS4rTgo0TmwvgIq0WJfZ30KsGkBRl9nMrTsFtOGC1Ny6GNAi0KZ5b0FgBaGCPmk8V4jRMI8I&#10;htIWvsSe8EBl2wuoCnWnqVQNSNfEKqagqkqlGLwgwHxxo4KfHNqIxhm+cooxNzZvtZLdKeAjib4a&#10;Kwm6LM4ObWpu3SkUiKAyLUgIaEtCnAtqqNKWvoTCxSYjjQBJaqOiizkFHd0pVL0mqa2LMTe0ma87&#10;ea/UIWEfFp4rxLwvSd4r1aGKVH1778aW+kpSPYYEV+G5gsCK5yJHyfiSECtP/lE2GQRWtBH5MHt3&#10;iHHmIl6i5ha+RO84yXuFUc2py6xk+BLKUlQ4+v69Je8VtgNpREZb+BK9dwddlponAHdqJbtT8Ce8&#10;oMv6E17wXhkk345ZyO5KqjiUiXKdwXpFF4Rxo6s7EnRVquP9yTU4r6VLXYJDCl2KzUttpu4OyBhV&#10;B5KQInBXxZ/v5zWIq5QUNB91SME8wq8aXXGsqJwr44qD7EqNJtUdHp58X0NSU00ickrVicLNq3uP&#10;386jAkrhxN5G+MONysQjKfvbpEqXKbKRUuhydphlWvX76v6m1tDwZKii1edFdThnh13qQ96HOhNE&#10;ZVfqELnvK6Q+5As62+h3GaB+lVjNntxWA11VNl58y+k3ALCUHXYpdLlbU5JUSZRS4dWQquIAhtkK&#10;WtVWg7IOVdXhfnMOKVQpZgDxj67rjS5zEAgpvLzqWEHWadcFydG03U6pmpWyjeC0Ug/uNPQKgt9t&#10;hOjinivsMKipJMS5bzmk/Bp2DwDVQbUNhbvX5uVto58coJrA0jJ22KUoPvCBtHP/LScplciJgQvB&#10;0Pq86vhlzgDJZMUFGCIrafyhi9OYmVcSUilVqq4sIcVFp9LS7tcw6ahVyM2cD0OK/IBq/yN0hd8g&#10;qqC+r6Cw6rNNUFFJyoRQJOwwpCp+ofbl4K/y+RcT+973hlTV5Tc8YEhfzaLos11sD6GrS5HRUZ2l&#10;xfvqHuDJLdjZRkgVYKrC3sFBfYJ8Gl46V4y+HHi2H8ORosRPiFG3Rll9StUdTC1jdwIVylHH7OCt&#10;PuEQVQmk+3cWBFSObSriHUL0Q8YUzfcc9FNWQx1vQqiam6l25dAP2xujb606coTQk8Kwqq8HW1bX&#10;xXnZfM4hRMk8qjeo99VPD0WUMYYYVVqfZJq4GGbQTqHAqVBACJHTBURtjD64qqRifEwRR9CPtvIY&#10;PaRTc2lOzinkDlOhldtuKKNpJ8C2+MLCC1RtY3ODiAKtNHcAihIl5ch27WPEl6ojTkpRSr/Kg97P&#10;LAmn1ARSAb6UgrRVOLNQFhcWThCAbPcbWbBU4bmQqWB0defBvYPiF0ZXlyp4QRl+ck2poq88VUjR&#10;7IXqpWZe3XnwtZAaauYVUhzR3ektiaagawpwTCluwIouR0Ck2z1bkql+NqT4oOE0mWUcjkA1fAQS&#10;6EN8FH9QKQv38XhyhjPvLKT0aSBqslIZqTKkxEcWTudhzznJMbUuf0jZE1xSTAsxMTNLKX02TYap&#10;/aZDSh+6k196QQcwviqk9GUi2aVVckvp6v5DX5KSW/oDgUC9sH5x0Ze/qKh6MC9nHN3n6EttlmG1&#10;QYiQokORC0IEq5QiN5fpakH9qeaoCFzgTIVTDE7pry5lG911WF2U0GkjhDRQxI1bN5VS5B5Si+p+&#10;XlfSULWuflopXYamRk2CNi9uz9yszLy6FDRNahuYefVLy/nmrYsuBRS+ayNEF1c/o6t7AHRVOTvx&#10;vroUsHOdwm7PiWB0bYQEJVlFo6tLAYcVtCV0dQ9AYJcghNHVpV50tSZzTejqxwcC1hztja4uBb0A&#10;PMfo6h4AQhs1XIyukKI7kPEbsEXb++JYr7rVp1R1CWWE92sYpFOO9eTjiXmF1IltqDUM7mjRGEz9&#10;NHKI2mrw12kSz8CXmhR5l0U+uf++QqrIP+ZuRK2oposkZ8WRTCmCMZXVLt5XeICizBk/H1xTXhbZ&#10;gkZXegAqWxmbD4Iq1FtO+UZX9wBFFuIti/cVUtVnROnqHkD7qKiuqn1UsEW1nw8p7eejtCpX0pdh&#10;z4L6duutgmmCqks1iyZFyVj6uon3FVKUgq3aCvc2HzzRk9uvqRTFCaONkGv9g6q2Qlf3G1UfwfDU&#10;wehD1wtyqdHV/QYptQqkIqu766LrnyEjwO5vUnTjrtPy/fcVUqQxVP1osYbdb0CzpqC00dWlKHCg&#10;iA9U9ejzIhZgajumFJinKlsJ87rp0vtySJGLpUquX8EMRReLb9Ywzxu8L3MWDV7oCz616Zt7hdRv&#10;kougCdJ3qq8hVHFlhyGF9VLnT9hhcEKrO6apfEvV8jZCzq98l0ZXeIDfjD7xvoJHSldrCgUaXekB&#10;SAow95RgkaILjqbR1f3Gi7iNgfngwcUafkm6NbrCA1AEGOj43kcFgxR6gGoUypK1EVaSojrbhJT+&#10;loNASn4kkJ2ZV3ib8lHK5sMDVElqc54PAqn2vUEFLWKGe19x3mBPYTXu95SggnKOepjqBxyp+1uu&#10;vdKsYVBB+VIUUkr4tOuqAiVqXt1vkPD3VffKoJ1yjqKYnFnD7jc4H1LYRNhhEEirpbTyUUkgpeJy&#10;hZbuP+YUq3u2WsTuOKDFfVQnM6667Y1BcFHF4tkcu9S33rNxUylW7XSNSww2KJxEDlNqGbvvIFip&#10;Up0whz4z/85CTL+z7gYoBET9XeOpokYql3qTf030r0/sU6ZvdIUYb0wdfoMPSvEmekQqXd17AE4x&#10;RvFFByHUL2KI6UXs3gPMrfyi+KKDfYobUJGHIIQWiUElgkIba++ZyIPTFV7gwbRMaSlS8bsuClmZ&#10;zzkIoYCJACvKOLrL+SlCs7GN8AG0pVUNBKA5tHlVFXo1r+4CKBf3NvUNuFp3Vb/tue4PAsEH/RKU&#10;VoBASMGloTCRWMLgg35hFCjnG1L1KavgaPBBf6pjqNmcQwoc3AVHkw9KFpopK04h0va6/tbswaxh&#10;dxsVNjdsZjDbrqu6iJhzQPBBqf7FKVF4qJAC26NQoplX//7f0AQNwxgyRZsXFwGWw+jq3/+bS7M6&#10;uGUB1NehAFKK4rYRklr6UQGVkCL5WFWruoJDSiUPiPXmfXW3QSHxIrbc+40gg1b/KHUeDSmWUHXU&#10;IiWurSHwyEcFwEIKF0qjTzGvIINSi10xjKl200ZIqR1Vr5myNU3qgomkQJWQotC/qooIOtR1/a1f&#10;8/39IaQI3pYHuLeNIINykSsaktDVTxtsDaouNEBUnxfBdkMYSakDgNRkhVGSsOkickOioZlXl6IG&#10;QYX2xRqG33jDH1W6uhR3Zjyi0dU9AMlTqqAYx5+2GnR3YYs1uvo9BW4Kh1Gzhl0Kng653kJX8EA/&#10;P/RIMHYYUhyV6cBhdHUPQA0TB2gHeRRuYJXzvLeNKFX6Q5BD+fmQehK8UaBK0kABwRWQGFJcbkjk&#10;NfPqHoBqQTQeELaRxU3r3mt8VLBAKfdNs3ijq3sbjqIO6BjUUQ4pKooYYm9esvmWkwNaAR9TX4Um&#10;CO1jPsl0MYSRUZ70SyzLfMwhxrangtnJGwVxqpat95tKiFGZUX3LSQAtmM7kQMBvaGvIkUCdsZP/&#10;ScMxKhmJeYUYcU51hQ36JwQkaRshZm0j6J+06SvIzcyrH1NwNiZLgCBvW/hqwalIxSlGxqCpcEI1&#10;6dD1uTiAmXl1MVrYqQBzkEah7cMCN99XiFXVcuN7g/65eF/hN+z76icHjkMEbgyrLVijOFEVPwzS&#10;aLH2q8Xbvd8IsZMQkThv4F66bTyqYoPQlWL4DbMvv4M0yk70IbXgfl4pRoje3Im4IMe8nm918E0x&#10;GM9m/+L9NF3E2RmimVaXkqHldxQtrUaDBgNLqb9Vx7s/2pD02Kb1qbYY6m11KXsUpUZv18VR9FBL&#10;2KUItKvrMrtw18W10nj5lAKGKXzp9tj7jmKlb9rdGNQhpciA5HZjdPULB8mMEC2MGXYpehJyuBG6&#10;gv1J1bhqPHDroUjiaitPsbnHx8wr2J8Ur79g0Apd/XJDEp4qdMbG2EZYRUPZ9ISuLkUnrIcpwc2x&#10;qesCQjRVzlLqRZF2U+SB/mSpixuzmVeXorBylV65t/lgf8K7dV4+pLB4Ci0bXd0DEHSsQ6V4X12K&#10;vqsq5PAO9if9dyqFV+jq3obKsJXfLdawHzcOmIvufXUp9n9IEkZX9wDkghbrTsyrS9Fkg/pLQlew&#10;Pzn2kkwudIXUhxU0OYLU4G02j66HCTmkFNASJWHNvLoHoFiWOmFTy6yN0BawAlhrUiCc1Ybl/n2F&#10;FOXAFUeKFxS6jofJN0spKqQ/TfElaup1XfS1xouKeXWp6oT5ELnM7+CM0nVQ5RenFPeh6nl3/y0H&#10;+5PQN7xWM6/uN4gDcngwuroH4OqguoRh423lwb7gPBtd3QPYtFgwja6Lo7L6voL9WbVOjcmHEDbo&#10;aqgQ320jhGyjjtghBLpMLWmzhsH+pDWSCRDx022A0O6p9mhsI9ifBCrV9hVCtGA6FMTBp9uGSHhT&#10;HXtDCDYQXbDM9xXsT74TU2iEM38bIO+LdBi1hv3k8KVqhbLDLoQdkpupbKN7gAotCzYAH3zMi2MK&#10;3RHufVSwP8tDGRcVQjUvynMaXeEBWEOB0FOVLOd11Gd5P69gf/4WUDGLGFJf/LzyvcH+hODLhVT4&#10;+ZDi8yJt18wrXABYxWX2yuCMsqVAGjW64ryBX1MvLDij6PqYcC9JsP01w4U31IOUogqoKlBEB4qu&#10;qyrPG6MPKX2OSuon9xSDpnBbaCPU58MkjJJGcgiSHl0kUhdXX2Mb/eTAcYOSPMbmu5Q+Ywfv84nz&#10;NcQ5UrjbvIjNwQkS8wreJ2WoCIuIeYUUraWrnMa9jwq6KKFvUhiNrn5K4e1R4NDo6n7jgAOjYkRB&#10;FuUiRVUSo6v7DeAD/jPz6lLwt0gSNrq634CVWg2n7u8OQRYFTAFrM7q637B0G3CQZoe/8ShzBgi2&#10;KIEl2GJmXt1vVJzNUOipgdhG+CY/UMX0Qur3Q1Hz6h6Ao81DxfSCLVpxUZMvDQ+lzat4hG4Nu5SO&#10;9wbxk4Yrld16b4ch9RvHNmsYxE8Y7Sov4B1SOj4fxM/CYE1f4XdIadwhiJ+E9AkGmjXsfoPhmZQi&#10;orvNNJ6c2GhfanR1sUKJ1OvqDqAowTVEYRtdrNAvpas7AG5SYGjmbBN0UckGYER9DYmzAXKYeXUx&#10;i1YGWxQUlsioiR+GGBzYjznaBO+TlokEHdS8ut+Ae8SB6P4IELzPaixbRIx72wgxs3UF57MaskBM&#10;NXr6WaMqaZgp9ZMG+DDXPKWqixF9VbPqnz5ZGHBflKohpjaT4IlW63KVyUnUv30kZCyZinp86k0I&#10;pt0X3px5W12Mw5oKvgZPtAoFurBXiP3WWDGm0T99HMb3R0Wwo9IoKIXhUxJe7GtIpFNlV6YYhGXT&#10;JYYOX6nLcXpSrErzm8BGMj4tV4kMhTZEKpOqnWswPuEPGb7XO8TsGibjE3apyl4mON7mBU/UpH1R&#10;C6AJkc1Cz3HjN0LswEep99UdAADRw53WgihKwTTDBaRKe58X7LeqVXe/m6RYsSnEtxyEzzpbV/Nd&#10;oSsOKFZX+A1Izu4EFTzR39O1mVf4DZADrvNmXiFm5xV+gzprX5P4RSJlf80kPJu9MgifZHBCzzN7&#10;SohVp2RjG0H4pFUy2JexwxCzfj4In4Ci8HqVru437Ck0eaLUPakmEfc2H2JwS0xhFhrC9peMrspo&#10;Fbq6WFXgMkHl5ImygISVja7ubvQahgPAa1ShdzGvLkbsRQFEgyfK2UbdvEKMHBh1jgrCJ2dRKrar&#10;eXW/QbK+KRIIvb7bBmF5MlrMGnYxNgsTHCK6GLpgU5mEthSr47zwUZ/kiYIlqptXiv0QERX7MqbQ&#10;5/XmjG26dqbYlyuHmlecNyg1oaLlnMT7EDmzGbSX3+5S/Pk0oY0hRojtEJ4evHAog293b4lD7HF9&#10;DfZFl6dQRmddqEe3rmOIERI1PpHeJKEMRpVJ8BlixTATKOwn2KKUMKETi4BuhthB5xz1zrobQBmU&#10;IHHCoWFmXxCOAsYFU9ujS31IAjeFuIYYCbHm/MvO2pVRJJtNUxhIilXY0TiQYIxSz/8EmTbKwu9w&#10;z4F2fxsnIok4ZlbHAeHxhxiBfsPv4dAQytjLTI2AIVbxdjWz8CB0s1F3FhKW+hgJxZqDKbTeLsWl&#10;SiVmpRj4/teZfngQdnZVd5ETdhvjgembUNgnqoY+CRg9zHUsxSiVXTwkYY3hClAGDdyYfhdDGfdT&#10;oSw4oJwjyIA2W0yKwRRQBhLUURwqCX9mZiFGePp6mTs0Uez+qtH2gLNzv6GFGCwwGJMiA/ITRNAq&#10;i16HTaEtXA+tO+l8ZF5bdyLQHn4r8ghtXYx7Y21qRlt3B2j7PXAKbV0MNijV4sV9CTJBvLdq4iDu&#10;ZilWHlyld3AQC21ECcxpP8XQVoUDzEr2CwnLYbV1MbSxYStt6RK+9PlQX0AXo3P4o6hJ934reKHM&#10;jWukeW8hVpxhiksYbf00UjnAT5MRSYP39rorclL4iZhb+BJyFlR2E0ed/5i27hRIpAJ2VSvZxfBc&#10;j9rsxdy6U6i0rTqh3X/dSSutMtBqdwuGKNqIhxo/GWL+C4iyogdceDyzmVt3QYCUsIHN9xYsUbRB&#10;jVbvrbugJ3XBitcr3lt3CmgDeFRz62KAor+tEYW27hSOgm5MJBAf3L+A88BRGpsMqijagBDMsSTE&#10;nlzYIJmKlQyyaGmr29f9FxBiaGMlzf4WdNFaSV6d0Ra+hCLDqpczTK/2AryVhNiTs3XlBtxbSRBN&#10;/RcQYnwBEFSVlfQDBtrk1x1cU77u1+Mwe0DQRr3nCjE8Fz5BaetOwXvl4Juyd6PN+JIoUEr9ahJP&#10;zR4QYmij85B6b90poA36nfreuphfyaCPoo0IlfGTIfak+UhBpvdfQNJOIdjXEfvel4QYoE4l5Bpt&#10;3SlgJZxLzI4TzFO+bmiJxiaj4ija8HhqJbsLYpf6TdUSK5nnkoNAgbGSYJ/SI4UdR81t+JLfgo/i&#10;vXUxAGjqeipt/YDB6ZUIi5pbF3tyfaDCibGS8CUUEFMlFaF0t60DbVColU32A0ZlXlSlU7GSXYzC&#10;EqBJSlt3CsRNAV6Uti5WJSZdpDAopWiDpme+txBDGyF5M7cglXLvJl5ivrcQo00xZE/jlYNWWmdQ&#10;IijivYUYbV65vilt3SkUZf5j0EP8W7dJ6hbBVRRfQDBSmdsv4fPeJkNsMbfuFHx0JkqYLt5bdwqs&#10;5G/pHTG3LgZKQeMa40uClwon8Jd0J7SFLyGeX5Xq7veAoJgWA7HKugpt4Utok0Mo2mjrTqG0QfE3&#10;2roYZGf8ubkHBM0UbdA/jLYQK2QEbFXMLTiqWAmRJ7PjhJi3kqhMyrkcz6W09eMMDREItJuvO2qT&#10;lmlxERDvLcTAcTm8Km1xLoHsy+SMti6GZVE/TGkLX1JVuZ2VdDFOJTQkVdq6U6DQBXNTK9nFAHBg&#10;Wimb7E6BzkPw8A0eEIxVrs/UiFZz606BJo70+FTvrYs9KcFeB4x7zxWsVeDLqmxirKT7koPdrcKa&#10;99qCgMp1ijO9mVuKYccVaBTaehAVbaQLmAhGMFdxCdA9jJUECbUyr1XtO7L+20mB4CSwoppbP2Ac&#10;L24d6hSU7FWui9SKNCvZncJB8JsYvbCSwV8t3qvS1p3CYm4hRsAEEN/MrTuFxXsLMQglDjUKOupB&#10;x9p6AfcnhRQj9PQytR+pINyNi82UrjNGW4hxn6X/nFnJcApVOkPFJ4PJenCg5MoutCUpleBY5Yre&#10;r2SKcVim0p3RFr4ESJIbo9EWYkWyMfUL6X3a3xtuixOG0RZiHEzgSJu5hS8hPwUcwWhLMRI51N4d&#10;nFZI7d/qDyveW7igg/em7gHBaq3+5qSpGG3hS8DyK63tfseJQqZVYZzGckZb+BLCF6pKM+TSbiVg&#10;64phPcSoZEp1PDO3dAqk0SmeQlBi+UbxlCL/7hPsVoIeUNWN50oxtH2Bkm/fG7Xt/iMrOcSojUEv&#10;O6PtD07BWAk4aR8kQWxO2UZbOoW6dojvjW+5a+OA8TW3RRhHXYzSei/IFLdf9xCj8kf1KhLvLZwC&#10;6I/qbA/5sw8SDAGmq9EWTgFtgGlmbiGGNpXFy2fSBwn+qQrZDzGymuTcwpdwDKWnu5lbiEFBAhIw&#10;Kxm+hIX8MTgOmed9STjLPGh8KqwkziWP81TnEtJ3Qhte2cTMyRToYg+4tQYPGGK0z1El3wjIhzbK&#10;Zhmi9xCDSVpEkfuVTLrrl73bzS18CQE8VTqP3bPNjYMCO5fxJSFGI6IfPJ6ZWziFR5WMFXs3Ndjb&#10;INFGIwLjS4K6WtWiLsO//kkx/966L4EYWvd88XUHU7aqdRbcKqykO4XiDbxMTYCf5LxCHP5wWRHa&#10;ulOgMNCDU6+ZWxcjhMQHJyK9FM5sr5uAFQCo8ZMhhjaiM+ZcEvxVtLGSxiZDDG0spZlbElhBJL8G&#10;66DAVFsSFgR1xkqSwPpDMT1TzeEnxNBWdZaElQTvVRP1AQX73Kq0gGGiEu1uYoTa36qlZIpVqJ2L&#10;gJlbP2A8OahBoBdfQFRcLWhL8bngF/S5fdgCDLqeYoTaq6yxmVv4kg/qTF0i4oNtkGgjrGb2gCiF&#10;CnsS3Mj4khBjJY8qsH3vuaIYKpGI6qZk3lt3QUWNVtgih6W2JGgjc8pYSYgxN0oNmbklgZV8BlVX&#10;GgisDbKo92BiYiWTwEre4cvg3UBgqY1Tl9LWnQKV8ti61Up2McBd0izMF5AEVqAHXJ6wkhBDW93z&#10;zUqGL8GOqzv7/f0teK+8N3YcEVPAMbYXQJdE8ofVSnYxtLF3K23dKRBnpMSsub8lXfbihmNwHG5C&#10;MTfyWE1jkBRjbnwA5kaVBFYIpVW0RLy39CUkkRhuKIHFmFsl9JmVDDG8MjlD5ntLAiuuXDE+eE1t&#10;kGhjJc1uGrxXrirchNXc0pfUxVvNrTsFXjV8AxOdCd5rkWAKbLrfcZLASil9dm9hJSFW2qrkgdAW&#10;vgTiDE0kjLYuVmk8qqEGB8j2ukGopOcKMahSeGVlJeFL8MouphC8VyAENhzzdSeBlW/0YUpP81W2&#10;JUEbr01p606B4vhfOOPmvXUxtPGf2XGSwEooSJXV5rdzbpiyeW9JYCVF7zT4G7fzrq16chlkhahW&#10;E6MeBMVCzNcdYuCKuDKzvwXvlRpyFK1T2roLWmiLOw6uRGWR/ATvlTs3ULJ6b90pEGQhcdTsb1F3&#10;tQisP+pkHoVXAVaeVU7ifjcNsaJXcYcWfjIJrOQRqvbDFOJrxlVz+6ibcJRRLaIa3GMzt/AlhEuo&#10;Ombm1p2CrgIE8zTnxtdtPFcSWMlHU12VKJCZ2qRNJoGVroVVUO3eSkKM9wZOruYWvqTOF6ZWCfXk&#10;+twuSLaGQ/+TBFZbKSrF8CV17xNWkgRWbFLVVKIHS86tYAujLX1JXWnN/ha8V8yfr9ucuaKsKvEE&#10;9gDjS0KMlbRz604Boj8HWKWtizE3uZsG75UalfRMVdrCl1CD7DIZ1xAf2+uGleKqVKZYnSer2er9&#10;6TUJrERsUSi+7hDzp9cksJIeA+/SaItzCX0Fnk8TDQ3eKysJN9eczEPsb3MzUbUksFb5OKctzyU4&#10;LnWjimKrfAEU7VFzS1+C1TBIYSXpSzipKUQsirt6XxIFV0lRcjXa6D7fPpzauIl8mLl1p8BJ4evi&#10;ysF7XcytOwV4Uj9VquB+N40Sr+UnueWYuYUvoZPiS50nky57WSsJAiunIDhnZm4hxt2UT8C8tyCw&#10;EublZqS0pS+x0ZkgsD5/eG/Kc4UYpGoiT+a9BYG1avBUd557KwkxaM6URDd7QBBYQTJd9Z6fEAMT&#10;pmOG0ha+BP/jvHJUbiWLDQRaWUk4hcp8UH4ySr5SmQhytNLWfQnNGEkBNV45ea+aYZW8V/YblZGG&#10;X+x+EtdVMML9HpAE1upNZeop4IRDG+j6YbQlgRWyrKoogimFNj4dk9tHifgQ4wswVZKHWHkFdcsf&#10;vFcClApZSbFKyjRVLTmsxtwqHcfcA1KMWASELmElyXvlq4GGJDxXitWer77u5L1CYH2rO06KkbfL&#10;Bc7MLXwJJqky5WkY118AUQ93Mk/e60Hug2JFDLGC8s2OkwRW8kGq3Of9jjPEuGSaDFDQhlwSioQq&#10;mwwxjuanwTq+yXt9kIJuWEhDjNA36ZX3VvJNAis7DllK9ys5xGDOFKn61iuTJNdWEvYYgWWlrYtV&#10;TngloQtt3ZdwUihGnZlbFwOhBRAT8RLS3WJuRKONn0wxTkFnEf3F3OJcUrEBw4ogdbANkhNeMRyM&#10;tu4UKuWdu7BZyS4G2sctX82tn0s4mbsYHtGYPreKYBj2GCe6JoaJuBheinEPsNq6U0Ab0VDhueB5&#10;t0HiSnjf5gsI3uuTzCaF9pHem9pcdOYbvNcq2odbFlYSYn4lk/eKXF3EbvcAgOOYW/GJjE0GgZXa&#10;wWXLRlv4khqjiZfA826DrFxyFZ1JMVbE4abfILBSBL/Khpq5hS+pw4w5T1J4JOZGxwiDQKcYeDdB&#10;W8EzJ9gd2ogpmDtOimksn/0stL2oSCtuwikGv4QsSWWT3SmwbZCipr6ALlbaVPNjeKd9blSxpXWP&#10;sJIQYw8gQm88VxBYyWxVRQC+IYUyR2iEw9umhi7KYJiZdSmYoewcZi8N+mpl16sjUEhBsWUVzfEu&#10;SK/EHJ2PDKmDpS+K8/2ZJMirVbFVuZGQghj9UMnWnAHbO/uhL4apzphSOsL1DeoqAUb6SBkD6b5n&#10;MbPuRGgwBkXHKOtS5IsSuzM+JPiuRIDclh1SGAj/M8qCt0rDRVLRzNRCTFOwScduFlJ5aNWE+v6A&#10;EGL4EIzffNbBW31ybSssXmhLJ4I7MOGt76ufK3D9EEuUti5WlVzo5Sk+7OCtPp+E2E26IlkY7QWg&#10;jTuqoCfACm9iHEc4a5lNNMTQ5iihnAdCGx5COf8Q+xslVK1kdwkc7PhKBYDJd9kGiTb2euOQk+7K&#10;xblq9QmbDFfyS3dVc+vnCj7t31uD0NbFmFtNTthk8Fa5bBCXNFYSYgtt4UvIqVSUUFry5HtjczN+&#10;MumukI9+1HsLMW8lwVutavAq+Z+kj5ybtMngrWq4lPBGauOyYb6ArNcKR1YVJ8V5pzY7t/AllSmh&#10;/OSgu1qvHLxViB40mzJfd4ixv3ElMl938FaBN+iFY3bTEENbHe/M192dAvA9uICaWxfjpMAeYLQF&#10;b5WKppySzdxCDG2/W8f9MTl4q6SqEEwznivEasNXpYcBUJopVzE7EkHEHhBildIHjUy8t6S7Erl2&#10;wesQQ1vR2Y227hRYSfKKTeAi6a5cwFSJdgbVV/LNAUOdJ0MMK/mN5QgrCV/CIQi3bN5bF0ObvJQG&#10;b5UDHhuqspI8lxC8NgDmN+muRDMfKpQQYt6XBG+VcvDQgdRKpi+xgYvgrUItpCiRWckQ4/TKF2C8&#10;cvBW/W4aYnUyJ+wtvrfgrVZtm48KOIXYQls/YJQnqR7d9+fJYMn6E17wVqtzycsUyiJY1JwC2lzi&#10;JzfRJsZZmXiOmlsXW2jrTgFtDFJp62L+PBllXn2oPMT4uokpmHtA0l1B+dy5JMQWNtmdAvc3AmqC&#10;qE9t+/a6S1sxNu73gOCt0tb+N3Z6/wWEGNrYccytI+muv7dF4ydDDCup46uZW5xLfm/CSlsX+7VJ&#10;k2ZKem57Aby36uglfEmIlTZV3AY+f2jjXGISdlOM94YpKyvpToFYEN+NmlsX899b8FaJc4H8K23p&#10;S2xkPnirHJ2IjhnPFWKcgghzqZXsgQ/ik7gSNbcu5u8BwVslVEAhNmOS4UpOaKvqyBW01YrXqtNk&#10;SBFUpvyLOScE2ZVmatzfxMxCitg8L81cAoK0Sqp2HWXufWRIoYyZGR8ZnFUWg3uRUda9j+d4BGX1&#10;w+IrICCkUMZNUb2z7g7ol6E6QoEcNk/HlvGhkJdw/kFYpQ+wKmpDFCyUUQ7PJA7CX2titOYFmTLv&#10;rEtRgpZotlrG7gtAU4gmGGVdarGM3RfgGYlvGWVdiisbWLr5zoKsiumX37n/zkKqylrW6t+ffILi&#10;iiNQ9TXgk7U3fRQCoDbQoKoSsHDITUhBumZmahm7L6CbSkmJZexSB7UYnyYjnnJpbUFoVqUaZaQU&#10;RELQJrN7Bk/1wl0p3mJIUW6qWkobA+m+gBZvP6YUKTyCth6QVNlklLLuCygSA73bvLMuhbKjCqkI&#10;0+++AF7ZqU48g9qKu1JIQ1BbiQVXeQBhjeFBeGmqyvDzEdTW6/F8GubPEKtmkSpVCrnuDmg2gqu7&#10;n9wQo2CwY0Aj168mJ72qTDByiLFfENYVNolcdwkvMvbNTjPEKOLLCUZ83Mh1V/KCTHuIKiVDjBvs&#10;t1bl9iNArh8sSM5SxbaHGOo4M7nZdcdA8E2xaVHXxarZrbrXI9ddw4sorTnZDTEiVKRaidMWct2l&#10;wAJVIckhphtKINfdA3sHrZbUd9fFqpn7j6kv8HwEW7Vqvhi6wBCjfTm9FUXcArnuVeh5rtDSIUbg&#10;6IfamuZDSL4qtxRDT0Bdd0bs4OzGTl33KjRBVcXSUdfFNuq6VyHAorq6o66LUYgf7+Bm170KnR6I&#10;MhrLTIIsuI+qWMIwwz1AZTFnvSFGohw18dSOkFxXGLOmkQvqujMiVEIygVPXvcrhZ9fFqhSC4nsw&#10;zHAPlEo0qVpDrIqMArea7y55q5QtYVFuT0acyoMl600lmasc700RMNR1Z8RRhSROQbFCrrsHbrfv&#10;S4SxhxhgKxiJ2s2TvUqEkrr1ZjHDq+AwCWaod9fdQzW3pgCDUdfFsEy+BLUjBIOVdhZ19DbqujOq&#10;kuTcjtXsulepdvKmribvLsSqnI4p8IFcuIeLpA5nKiHG3N5yMcM9kP5pKhAzyhDDN9CqVC1m9yqc&#10;adU9EnUhRhEx2igZdUFlhUnJJcGYSorR4prbtVIX7gF1hiEEyBFidcIx+QjIda/ChvDiJiM+hBSj&#10;ELcqP4a6cA+8A/fdpVhV1DYEKNSFe8BUDHVzioHsn4YBhVy4BxL1TMGIKQZ5nBr9ylTCPVTTdnVZ&#10;Dh4sdV30uwv3ACnMgB/MLsQW6rp7IFJnGFdo61I0FqHUtVvL7h04hxmmHNq6FNnalLFX2oLSSoVH&#10;d1AJKZIseQNqbw1KK5R6U1ahqP4t8FZJluQ1GKsMSis1Np2VhNRGW3coVY5E7eNBhKW3PAEqdSsP&#10;Smv1iBcMR1YyvNCLPcSA+wVmtjfARcQdGkKqtsePtJLuTXAKpiBMnXnbGKGSvSiqqqyke4V3Nasz&#10;204QYWHF8AW47617hTfHNnWWDSIsrBggLze37hVoGW4SClnJLkWclZ6Gam5BaQUFNGXxno+Qorwd&#10;XcjUwTkorV5b+JK6FBxubv10om0yiLCsJHNTnisorRel/dV2GlKsJB3YlZUEpZXQszsJhRTnNeIq&#10;bm7dl1C4yR3zgghLO26SiJSfjAqu5V3dSoYvoRjGh7CgCDwHE5Zrv2ET8AV0D4SVkCLltHVfwtGQ&#10;Y704MAcRFvIy4XinrXsFag0ZsIe5damFVw5Kq9YWUtCQC0gx7y0orUT2nOcKKfZuziVqJYPSqt9b&#10;SMFoxSsoP5mUVhq6qS8gpDhPcmFxc+snDKiphgfLfaFLbbR1X8Ku6Pxk8mc5J0AhUVYSXkFrCylc&#10;Mjdbpa17haJ1qK87iLCcS06qESht4UsIpqtTUBBhf79udzJPSqu2kvQltC8zmHgR/9rJEIjHcE+G&#10;VPFnVZdH5PoJQ38BIcW5nGYm6r2NCq7lgcQeEFLspi/QdWMlSWklwqlCNCFFPVtKVri5da9Ab3l3&#10;Ukj+LF1tVV083lv3Jfhyt3eHFEdnSBCiXi/aulfAkh3KGVJoI3CoPFdQWl/sHM5KugdiyLw3p637&#10;kqpO67R1KZjIFGZT58lgwvqvO3xJNXl0d5wktf7e1sX3FlKLs3KyWoEE1R4QUpVDQa8o83UnrVXP&#10;rd+M2HFoc+q09XhJtS9TviQ4tE/atpM1o+bWfYnXFlJwLeASKm3dl2ibDD4spyD8q9PWfYnecYIQ&#10;u9HWvYL2JcGjrVBvFacVN6qo4Kr9ZEjROAUSiVvJ7hV0VC3qvsKIhRmgtAW9lRG6/S2kSNH8LYMo&#10;VjL4rQSxTZtTGF79NIP/4SKgvHIQXIl7mDpFaAtfstAWvoSVdMhYFH4lFoRndi8u3EIhYwqIC0It&#10;XAloPG4tuzeBlEDDCXPIC3IssyMP282uuxMNCQQ7lm5dGIrT1t0JpcYdmS1Kv3IwhMugtoFgun5c&#10;d/nKU2oXCGyECmvq6h0EWT4dFzIJKbRBbDIrCXWujdKGKFMKd1LxCOGYMcOmreqOmkNeSlXMkB5a&#10;Slt3DCAJKogB0t7GWKkKVQju3lWCpjU5e4BNKfpUcDJx7y28iQwrcPhvY2RD/TpUn4hcyFWxwPsD&#10;7JQiHKG+biI7TRsxDBN7SqEnJML6cMxr666kgkpuaiFFR7cqLW+0hVOQ51cubG1Bar+pvHSjrZ9M&#10;CrdzK5lS9p4PIaWN0p5fU4r7Iulc6r0lKVbeF4kjtDFioFw71OcW5FYb68W/hTY4POouzF7d5HCu&#10;Cs1PKeLzbucmkNOUFQFNfQAhhYeuyq/GJIPYWlMTyWq8tfA/kNlJg1fauiehXpHiafOBtRUh4fDD&#10;SU18bcFqtfgbiFtX9uYLUHtb1H0tcoO55AMTdWXHlw1fzax7BPBgt20HfbayzhT0QNC0j5FjsnJa&#10;IQVNlKJiZmbBZv2+VYFZPuvuRYor7d5ZUGCLfWPqNdYhqS1IZYWqwAzJ3U2Mr1zVDkJbF2OfKeKs&#10;MP4o4Fq0DZPtjbbufHA9XwW9EZzqcyObxST+oa2LUXVRtVxErPsD+pOrZLwh9ub0ryBTuOltblA2&#10;qMVtDlshRsSpSrOZ99Y9wsFl1lSFYW5dDF8Hd0xp646EdFlHcSdi15aEq0Z1tBVzCw4rnI3LpM7X&#10;RblrA3hQt0SA4yYGQ+FH3e9TjMZ9p4IVIZ52bdikyitJMc4VqiUVS9KdwkFkxtSzGmJklarsecS6&#10;UyDtAiqR+QJCrPKVVfiO5Ou2kpSSoUmI0tbFqAVNkpuyye5LoOgUXiGuUkF6Pf/WV8R8Ad2XwDVg&#10;61bauhhOGTNRc+tO4fXmHOW0dbGqhM6Fz8ytO4XXD9rcSoYY7UlMdQA+y+4UcFxUAzUrmWJfoHV1&#10;Sg7yKto4uClt3QW9aM7g3luQV4u1odKIYSf3D+f9/jg/GeRVajdRaF/NrbsgzkB0VTdWEuRVADt6&#10;hCht6YKIzasvIMirFJWUZ64QA8Ov3CjxBQR5tWJwCgsg7NPeG4Eqlw2HMTUxWvW+5BfQxaj9Yb+A&#10;7hRsTQI+0y4GK/f9dSvZnQLd7eCXKivpYpA9SK4x7y3Iq9R+pV6a0RZiVSJDgc/EFNt7I+2b9sBK&#10;WxfjEHS40EWQV/m0VRXdCui2QT5/iJ6r9xbkVQLzXGjV3LovoTanI7QTm22D5IYDE1tp62IE4eTp&#10;NcirRGpdPQIC1m2Q1Gh+kLQqfElQXgsacSHeEGOBQGiVtu4UvvgSxR6G4NTmhnslUc9MrfsE0uCp&#10;ta1eWxc7P8DISll3CV8q+B4qMBOMV1pmmQ72nHj6oYQgHFUrlP2HHKV9VCYh1962+sAk5J2YvMyU&#10;q+iF2kqTuUouKX13zWsLOdKFXRwomasc0xxcyt2krQkFX9SZJImrL6LQfDXiEhByEk7kVNxGqGva&#10;1mm6yRECVd/1ux8tUHao3o4o63LvN0Cd+K6TtcqeTUhNLWP3IoejcLFJtOWA+1hkFKWsy33eT+VE&#10;gunKeY0YqDq1phy2r15aMF055n0p12KmlnI0CFTfdXJWWUaK2Cht4X0qdmRsJDmrJy3EOMiLTy3k&#10;3txtlLLuDLgx8tqUjSTVlSupUhanioWyLjcuo3//53/45//+X/76r//5P/35H/78P/nH39e//unf&#10;/vLvz/jX3/35L//8j396/Kn+j//9L3/9u3/7xz/907/85S9//V//+j/+K7vR//l/f/63x58Q5yeR&#10;+vef+f8J83q78HMlzOmxCx8rYd5aF36thFnNLnyuhHGxXfhaCeMyu/B7JYwL7MKflTAurQv/rIQ5&#10;H3Xh70q4IOYuzd8rG5tGtrOygnND+87OCtUN8Z2lFeIa4jtbKwg1xHfWVphoiO/srVDOEN9ZXOGW&#10;Ib6zuUIiQ3xndYUtdnH+3lhdoYUhvrO6gv9CfGd1heeF+M7qCqAL8Z3VFeIW4jurK+QtxHdWV5hY&#10;iO+srkCuEN9ZXaFWIb6zuoKhujh/b6yu4KgQ31ld4UshvrO6AoxCfGd1BeWE+M7qCtIJ8Z3VFdgS&#10;4jurq4ohIb6zuioBEuI7q6uaHiG+s7oCLLo4f2+sroCLEN9ZXUEKIb6zuoIWQnxndYUVhPjO6iqK&#10;H+I7q6uwfIjvrK7C8yG+s7oKnIf4zuqq+kOI76yuQttdnL83Vlch7hDfWV0Fn0N8Z3UVhA7xndVV&#10;VDnEd1ZX8d4Q31ldBXBDfGd1FZEN8Z3VVVmBEN9ZXUVNQ3xndRUG7eL8vbG6ioeG+M7qKlAZ4jur&#10;q8hjiO+srmKJIb6zuooOhvjO6ireF+I7q6vIX4jvrK5ieSG+s7qKsoX4zuoqbNbF+XtjdRU/C/Gd&#10;1VVgK8R3VlehqhDfWV2lWYf4zuoqbzrEd1ZXidAhvrO6yocO8Z3VfYbV8ffqvQ+rI4N5I17JxH3w&#10;/L0SH1ZHtvBKfFgdScMr8WF15POuxIfV0a9mJT6sjozblfiwOlJoV+LD6siJXYkPqyPJdSU+rI6s&#10;1Y14pZ12q+PvlfiwOvJKV+LD6kgUXYkPqyPxcyU+rI5EzpX4sDoSM1fiw+rItFyJD6sjdXIlPqyO&#10;XMiV+LA6khs34r/pid3s6sHuB4bhVQri7geG6VVW4e4HhvFVouDuB4b5Ve7f7geGAVY63+4HhglW&#10;it7uB4YRkhuz/IFhhpVItxvBMER4Sbsf+ANgsUYspiWSwbaawh9ACx7sfmBaIjjG7gemJYJk7H5g&#10;WiJYxu4HpiWCZux+YFoieMbuB6YlgmjsfmBaIpjG6gcmiFF5VrsfmJYIrrH7gekTQTZ2PzAtEWxj&#10;9wPTEkE3dj8wLRF8Y/cD0xJBOHY/MC0RjGP3A9MSQTl2PzAtEZxj9QMT2KiEm90PTEsE69j9wLRE&#10;0I7dD0xLBO/Y/cC0RBCP3Q9MSwTz2P3AtERQj90PTEsE99j9wLREkI/dD0xLBPtY/cAEOyrLY/cD&#10;0xLBP3Y/MC0RBGT3A9MSwUB2PzAtERRk9wPTEsFBdj8wLREkZPcD0xLBQnY/MC0RNGT3A9MSwUNW&#10;PzABEJhjyx+YlggmshvBtERQkd0PTEsEF9n9wLREkJHdD0xLBBvZ/cC0RNCR3Q9MSwQf2f3AtEQQ&#10;kt0PTEsEI1n9wARFimS++4FpieAkux+YlghSsvuBaYlgJbsfmJYIWrL7gWmJ4CW7H5iWCGKy+4Fp&#10;iWAmux+YlghqsvuBaYngJqsfmEAJFbuWPzAtEexkN4JpiaAnux+Ylgh+svuBaYkgKLsfmJYIhrL7&#10;gWmJoCi7H5iWCI6y+4FpiUvkhH6GGYWuB6sRTPCELsLLH5iWuMRPqKE7prBEUOjHMX9gaYmAJhHK&#10;p4Lkcg2mJS5xFBphzBEsLbHKiUZYeIml0PZz/sDSJ1bRzxzB0hInoEJxkN1bqNKcMYIlpkK9/PkD&#10;S59Y9TNzBEtLrIqY+QNLS6wal/kDS59YZSvzB5aWWJUo8weWPrGKS+YPLC2x6kXmD+wskcI0+QP1&#10;YONUKQc1f2C3O9Meev7AzhJpZz1/YGeJFBufP7CzRFKf5g/sLPGoUon9NdaD3VsYlkgtq+UPDEs8&#10;lhgLafNzCktLnBgLLeZ3U6iigLGIS4yFMrLzB5aWOFNDKCi5nMK0xCXGQhOUOYWlJc4EkWOJsVCv&#10;ao5gaYkzSeRYYix0SJsjWFrixFhoR7B7jX9IFVliLFTmG1NYYix0dpo/sLTEPySMLDGW4w8pI0uM&#10;haofcwpLn/iHtJElxnL8IXFkibEcf0gdWWIsVF8da7DEWI6ZPlIPVhvLTCA5lhjLMVNI6sFuBNMn&#10;LjEWmvTORVz6xJlIciwxFtqkzxEsfeJMJiFvermI0ycuMZZjYiz1YPUaZ0oJNYSWPzB94hJjoU/n&#10;eAtLjIVyEvMHlufEmVpyLDEWak/OESx94kwvOZYYyzETTOrBzg6mJS4xlmNiLPVgNYKZZnIsMRZq&#10;6oy3sMRY6Mkzf2DpE2eyCZ1wlmswfeISYzlmwkk92L2F6ROXGAsVz+YiLi1xpp0cS4zlmBhLPVit&#10;wUw9OZYYyzGTT+rBbgTTEpcYyzETUOrBbgTTEpcYC8Xhhh0sMRZqvM4fWO7OMxGFssnLNZg+cYmx&#10;ULR9TGGJsRwzHaUerF7jTEg5lhgLPYnmFJY+cSalHEuM5ZhpKfVgtwbTEpcYC9Up5xosLXEmpxxL&#10;jOWYGEs9WK3BxFiOJcZyVAO7iOIsMRYKHM4fWPrEibEcyzyVY2Is9WC3iNMnLjEWSjvPNVjuzhNj&#10;oZrpcgpzd15mrBwTY6kHq0WcGAtFypc/MC1xibHQoHC8hWXmyjExlnqwW4N5Y1lmr1Azek5h6RMn&#10;xkKziuUUpk9c5rDQrGVOYbk7T4yFanirKdBgN0dQDzav8TUxlnqw+4FhifRBXv7A2J1fyzwWCorO&#10;Ndj5RMorzh/YWeJrYiz1YLeIwxJfS4zlVf2f+tZWD3YjGOfE1zKPhT6rYwRLjOU1MZZ6sJrCxFho&#10;R7z8gWmJS4zlNQtw1YPdFKYlLvNYqJU+38LSEifGQruD5RSmJS4xltfEWOrBahEnxkL9yOUPjN35&#10;tcRYXhNjqQe7KUxLXOax0LZm2MESY6G5+fyBpU+cGMtrmcdCEeA5gqUlTozltcRYXhNjqQer1zgx&#10;ltcSY3lNjKUe7EYwd+clxkKF2PEWlhgLFWbnDyx94sRYqGq/XIPpE5cYCwWi5xSWljgxltcSY6Fz&#10;zBzB0hInxkI7pt0iTozltcRYKAU+prDEWCgLPn9gd2Ohivn8gaUlToyFvgzLRZyWuMxjeU2MpR6s&#10;/MHEWOhKuvyBaYlLjIV+juMtLDGW18RY6sFqDSbGQl/15Q9MS1zmsdCHZa7B0hJnSa/XEmN5TYyl&#10;HuwWcfrEJcbymhhLPdiNYFriEmN5TYylHqxGMDEWGlotf2D6xCXG8polvurBbgrTEpcYy2uW+aoH&#10;uxFMn7jEWKjXPj6mZR7La2Is9WA3hWmJS4zlNTGWerAawcRYXkuMhT4MYxGXGMtrYiz1YDeFaYlL&#10;jOU1MZZ6sBvBtMQlxvKaGEs92I1g3p2XGMtrYiz1YDWCibHQaGb5A/PuvMRY6NowLHGZx/KaGEs9&#10;2K3BtMQlxkIDrTmFpSVOjIWuPcspTJ+4xFheM4+lHuwWcfrEJcbymhhLPViNYOax0O1w+QPTEpcY&#10;y2tiLPVgN4VpiUuMhbaowxKXNcJeE2OpB7spTEtcYiy0wJ5TWFrixFheS4yFZsI5gnqwWYNzYiz1&#10;YPcDwxLPJcZyzjyWerAbwbBEusksf2BYIs2Ylj8wdme6kC5/YFjiucRY6IE27WBniTSunT+w251p&#10;WDx+YImxnBNjqQcrO5gYy7nEWOiaNqewtMSJsdAvdDmFaYlLjOWcGEs92C3itMQlxnLOPJZ6sBvB&#10;tMQlxnJOjKUerEYw81jOJcZyToylHuxGMC1xibHQ23CY8hJjOSfGUg92U5g+cYmxnBNjqQe7EUyf&#10;uMRYaB0+F3HpEyfGQoPR3RQmxkLD6eUPzN15ibHQc26swRJjodfg/IGlT5wYy7nEWM6Zx1IPVoY0&#10;MZZzWSuMdt9zDZY+cWIstHPdTWFiLHRNXf7AuDvTY3T5A9MSlxjLOTGWerB6jRNjOZe1ws6JsdSD&#10;3QimT1xiLOfEWOrBbgTTEpcYy/mHVilLjOWcGEs9WE1hYiznEmOh9ez4GpcYCx3P5w8sLXFiLOcy&#10;j+WcGEs92C3itMQlxnLO1in1YDeCaYlLjOWceSz1YDWCibGcS4zlnBhLPdiNYFriEmOh/+ywxCXG&#10;QnPe+QPL3XliLLSVX67BtMQlxnJOjKUe7N7CtMQlxnLOlir1YDWCibGcS4zlnBhLPdiNYFriEmM5&#10;J8ZSD3YjmJa4xFjOibHUg90IpiUuMZZzYiz1YDeCaYlLjIXu1+NzXmIs58RY6sFqCjOP5VxiLOfE&#10;WOrBbgTTJy4xlnPmsdSD3QhmFGeZx3JOjKUe7EYwozhLjOWcGEs92I1gWuISYzknxlIPViOYGMu5&#10;xFjOmcdSD3YjmJa4xFjOWSusHuxGMC1xibGcE2OpB7sRTEtcYiznxFjqwW4E0xKXGMs1MZZ6sBnB&#10;NTGWerD7gbE7X0uM5ZoYSz3YjWDsztcSY7lmHks92I1g7M7XEmO5gFQiDaUe7EYwdudrmcdyTYyl&#10;HqxGMDGWa4mxXBNjqQe7EUxLXGIs18RY6sFuBNMSlxjLNWuF1YPdCKYlLjGWa+ax1IPdCKYlLjGW&#10;a+ax1IPVCCbGci0xlmtiLPVgN4JpiUuM5Zq1wurBbgTTEpcYyzUxlnqwG8G0xCXGck2MpR7sRjAt&#10;cYmxXBNjqQerEUyM5VpiLNfEWOrBbgTTEpcYyzUxlnqwG8G0xGWtsGtiLPVgN4JpiUuM5ZoYSz3Y&#10;jWBa4jKP5ZoYSz1YjWBiLNcSY7lmHks92I1gWuISY7kmxlIPdiOYlrjEWK6JsdSD3QimJS4xlmti&#10;LPVgN4JpiUuM5ZoYSz1YjWBiLNcSY7kmxlIPdiOYlrjEWK6JsdSD3QimJS4xlmtiLPVgN4JpiUuM&#10;5ZoYSz3YjWBa4hJjuSbGUg9WI5gYy7XEWK6JsdSD3QimJS4xlmtiLPVgN4Jpics8lmtiLPVgN4Jp&#10;iUuM5ZoYSz3YjWBa4hJjuSbGUg9WI5gYy7XEWK6JsdSD3QimJS4xlmtiLPVgN4JpiUuM5ZoYSz3Y&#10;jWBa4hJjuSbGUg92I5iWuMRYromx1IPVCCbGci0xlmtiLPVgN4JpiUuM5Zp5LPVgN4JpiUuM5Zp5&#10;LPVgN4JpiUuM5Zq1wurBbgTTEpcYyzVrhdWD1QgmxnItMZZrYiz1YDeCaYlLjOWaeSz1YDeCaYlL&#10;jOWaeSz1YDeCaYlLjOWa/VjqwW4E0xKXGMs181jqwWYE74mx1IPdDwx+4nuJsbxnP5Z6sBvBQPve&#10;S4zlPWuF1YPdCAba915iLO9ZK6we7EYwMJb3EmN5zzyWerAbwUD73kuM5T0xlnqwGsHEWN5LjOU9&#10;81jqwW4E0xKXGMt75rHUg90IpiUuMZb3zGP5v6Sd3Y70OJKeb6XRN+BWVpakHLh94GMf+gZmBgOs&#10;gfHOYrZtL3z1fl4xgmIElVkKuNFAfUlRZJAMxt8bpFRQoyBzYhFjWfM5FhXUKMicWMRY1oyxqKBE&#10;QcZY1iLGsuZzLCqoUZA5sYixrPkciwpqFGROLGIsa74rTAU1CjInFjGWNd8VpoIaBZkTixjLmjEW&#10;FZQoyBjLWsRYViCVAN6roEZB5sQixrLmcywqqFGQObGIsaz5HIsKahRkTixiLGs+x6KCGgWZE4sY&#10;y5oxFhWUKMgYy1rEWNZ8V5gKahRkTixiLGs+x6KCGgWZE4sYy5q/x6KCGgWZE4sYy5rvClNBjYLM&#10;iUWMZc0YiwpKFGSMZS1iLGs+x6KCGgWZE4sYy5rPsaigRkHmxCLGsua7wlRQoyBzYhFjWfNdYSqo&#10;UZA5sYixrBljUUGJgoyxrEWMZQVSidq5iLGsGWNRQW0IKYqzFjGWNWMsKqhRkKI4axFjWTPGooIa&#10;BSmKsxYxljVjLCooUZAxlrWIsawZY1FBjYLMiUWMZc0YiwpqFGROLGIsa8ZYVFCjIHNiEWNZM8ai&#10;ghoFmROLGMuaMRYVlCjIGMtaxFjWjLGooEZB5sQixrJmjEUFNQoyJxYxljVjLCqoUZA5sYixrBlj&#10;UUGNgsyJRYxlzRiLCkoUZIxlLWIsa8ZYVFCjIHNiEWNZM8aighoFmROLGMuaMRYV1CjInFjEWNaM&#10;saigRkHmxCLGsmaMRQUVCraMsaig1kDCWLYixrJljEUFNQqSx7IVMZYtYywqqFGQPJatiLFsGWNR&#10;QY2C5LFsRYxlyxiLCmoUJI9lK2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LZ8V5gKahRk&#10;TixiLBuQSsCZVFCjIHNiEWPZgFQSBUVOzBjLVsRYtoyxqKA0Bxlj2YoYywakEuegiLFsGWNRQW0I&#10;KZ64FTGWLWMsKqhRkDmxiLFsGWNRQY2CzIlFjGXLGIsKShRkjGUrYixbxlhUUKMgc2IRY9kyxqKC&#10;GgWZE4sYy5YxFhXUKMicWMRYtoyxqKBGQebEIsayZYxFBSUKMsayFTGWLWMsKqhRkDmxiLFsGWNR&#10;QY2CzIlFjGXLGIsKahRkTixiLFvGWFRQoyBzYhFj2TLGooIKBXvGWFRQayBhLHsRY9kzxqKCGgXJ&#10;TtyLGMueMRYV1ChIduJexFj2jLGooEZBshP3IsayZ4xFBTUKkseyFzGWPWMsKihRkDGWvYix7Blj&#10;UUGNgsyJRYxlzxiLCmoUZE4sYix7xlhUUKMgc2IRY9kzxqKCGgWZE4sYy54xFhWUKMgYy17EWPaM&#10;saigRkHmxCLGsmeMRQU1CjInFjGWPWMsKqhRkDmxiLHsGWNRQY2CzIlFjGXPGIsKShRkjGUvYix7&#10;xlhUUKMgc2IRY9kzxqKCGgWZE4sYy54xFhXUKMicWMRY9oyxqKBGQebE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dSCWgPCqoUZA5sYix7EAqiYIiJ2aMZS9iLDuQSqKgyIkZY9mLGMueMRYV&#10;lFYhYyx7EWPZgVTiHBQxlj1jLCqoDSFzYhFj2TPGooIaBZkTixjLnjEWFdQoyJxYxFj2jLGooERB&#10;xlj2IsayZ4xFBTUKMicWMZY9YywqqFGQObGIsewZY1FBjYLMiUWMZc8YiwpqFGROLGIse8ZYVFCh&#10;4JUxFhXUGkgYy6uIsbwyxqKCGgVJO7+KGMsrYywqqFGQtPOriLG8MsaighoFyU58FTGWV8ZYVFCj&#10;INmJryLG8soYiwpKFGSM5VXEWF4ZY1FBjYLMiUWM5ZUxFhXUKMicWMRYXhljUUGNgsyJRYzllTEW&#10;FdQoyJxYxFheGWNRQYmCjLG8ihjLK2MsKqhRkDmxiLG8MsaighoFmROLGMsrYywqqFGQObGIsbwy&#10;xqKCGgWZE4sYyytjLCooUZAxllcRY3lljEUFNQoyJxYxllfGWFRQoyBzYhFjeWWMRQU1CjInFjGW&#10;V8ZYVFCjIHNiEWN5ZYxFBSUKMsbyKmIsr4yxqKBGQebEIsbyyhiLCmoUZE4sYiyvjLGooEZB5sQi&#10;xvLKGIsKahRkTixiLK+MsaigREHGWF5FjOWVMRYV1CjInFjEWF4ZY1FBjYLMiUWM5ZUxFhXUKMic&#10;WMRYXhljUUGNgsyJRYzllTEWFZQoyBjLq4ixvDLGooIaBZkTixjLK2MsKqhRkDmxiLG8MsaighoF&#10;mROLGMsrYywqqFGQObGIsbwyxqKCEgUZY3kVMZZXxlhUUKMgc2IRY3lljEUFNQoyJxYxllfGWFRQ&#10;oyBzYhFjeWWMRQU1CjInFjGWV8ZYVFCiIGMsryLG8soYiwpqFGROLGIsLyCVgPKooEZB5sQixvIC&#10;UkkUFDkxYyyvIsbyAlJJFBQ5MWMsryLG8soYiwpKq5AxllcRY3kBqcQ5KGIsr4yxqKA2hMyJRYzl&#10;lTEWFdQoyJxYxFheGWNRQY2CzIlFjOWVMRYVVChYfssgy1FSbCLBLDRRQ/x4IbHjUVKkIolGmqhx&#10;JC8kljxKilQk8UgTNa7khcSWR0mRiqSsaaLGmbyQWPMoKVKRFDZNVLkzAy/Lb0XkhRcm7ixiLzQx&#10;cWcRfaGJiTuL+AtNTNxZRGBoYuLOIgZDExN3FlEYmpi4s4jD0MTEnUUkhiYm7ixiMctvGYw5Smp7&#10;JMMxNFGVnRmQoYmaVckLE3cWMRmamLiziMrQxMSdRVyGJibuLCIzNDFxZxGboYmJO4voDE1M3FnE&#10;Z5bfMkBzlNS4M0M0NFHlzgzS0ESVO0Flgq1KE1XNnoEamqj5PbwwcWcRq6GJiTuLaA1NTNxZxGto&#10;YuLOImJDExN3FjGb5bcM2hwlNe7MsA1NVLkzAzc0UeVOkJrEnUXshj4n2VlEb2hi4s4ifkMTE3cW&#10;ERyamLiziOHQxMSdRRSHJibuLOI4y28ZyDlKatyZoRyaqHJnBnNoosqdoDeJO4t4Dn1O3FlEdGhi&#10;4s4ipkMTE3cWUR2amLiziOvQxMSdRWSHJibuLGI7y28Z3DlKatyZ4R2aqHJnBnhoosqdIDqJO4sY&#10;D31O3FlEeWhi4s4izkMTE3cWkR6amLiziPXQxMSdRbSHJibuLOI9y28Z8DlKatyZIR+aqHJnBn1o&#10;osqd+foymqjanRn4oYmq3ZmvMKOJakQpgz80UYu588LEnUX8hyYm7iwiQDQxcWcRA1p+yyDQUVLj&#10;zgwD0USVOzMQRBNV7szHbWiiyp0ZDKKJKnfmIzc0UeXODAjRRJU7MyREE9V4ZwaFaKKGCvHCxJ1F&#10;XGj5LQNDR0mNOzM0RBNV7szgEE1UuTPDQzRR5U7woGQcFBEi+pw0exEjoolJsxdRIpqYZGcRJ6KJ&#10;SXYWkSKamLizihURv08ropISdxJ2nZoociexsamJIncSwJiaKHInXubURFF24gpMTRRlJ/ba1ERR&#10;dqJUpyaKshPJNzVRlJ2w59REEStaJqxIJTXunLCipYoVLRNWpJIiFRN3VrGiZcKKVFKkYuLOKla0&#10;TFiRSopUTNxZxYqWCStSSZGKiTurWNEyYUUqqVExYUVLFStaJqxIJUUqJu6sYkXLhBWppEjFxJ1V&#10;rGiZsCKVFKmYuLOKFS0TVqSSIhUTd1axomXCilRSo2LCipYqVrRMWJFKilRM3FnFipYJK1JJkYqJ&#10;O6tY0TJhRSopUjFxZxUrWiasSCVFKiburGJFy4QVqaRGxYQVLVWsaJmwIpUUqZi4s4oVLRNWpJIi&#10;FRN3VrGiZcKKVFKkYuLOKla0TFiRSopUTNxZxYqWCStSSY2KCStaqljRMmFFKilSMXFnFStaJqxI&#10;JUUqJu6sYkXLhBWppEjFxJ1VrGiZsCKVFKmYuLOKFS0TVqSSGhUTVrRUsaJlwopUUqRi4s4qVrRM&#10;WJFKilRM3FnFipYJK1JJkYqJO6tY0TJhRSopUjFxZxUrWiasSCU1KiasaKliRcuEFamkSMXEnVWs&#10;aJmwIpUMVPynP//pr//xr//t3//4L//5z3/659/++scvf//917//+ssfv//6x6+//PP3X//56y9/&#10;+f3Xv+idP//p3/78x79YXf3zl//z+6+P9cl30Vi0f9G/l8c38VRV/Z//+N9/++//OF7645f/+P3X&#10;5fnFIe42ICpxYayHpc6af//X+MaDb0S36OBjJXuih9+9nv/9N+vhwZd4WihQ9Z89Sdrr/fXv//j3&#10;vx0DOfu0d7+fj4cBx4/vLzAhX6uz5l//11/+x1//69/+b6DxGxot0ZH3nmu7y4eZaiR9L+u3ZdHw&#10;mGt2j2bPx2RVmkR/QO/XGYYIfV32/OQ6OON03n3wn62RTQYfZrbcRx5/C+VqS2iPecNsDB7zvZAe&#10;nrvRc3j3omny4JpEo2nGdDBcH7P4wAL5PC6Omek233Z492x6/faA3dVsP3ccUOfArxXCfSfcGPOL&#10;hezvXqzz93cf1NfX2uy9Tthb7oor+4E/1+f6ZRGOx/eDpfUA98mfzuXGeuvzyy8A5A1sP3/D6/nf&#10;Xv97saRI1X904e/13lPHJVz60oiAFZiKifW490lcHGjrkiuXEBj+GjwYOJgrYBYDAh8Qb1/x9Cnl&#10;MoTFADqebs/TkPpxLV+wu4X7eZW7s8PO4GT5d99W81M2+EmUvysh+nO3fGfMIiLM72qn9Pp4uGPD&#10;4miw7jf/he2KHNwsl6PtKReeP/er1Pin5ZnyLiLoYHvvGORj1UGOtngwdlwFUA0I64/fCgpnEmMm&#10;Els9M4o+kXuudLye//X6T5KTR5nh4/N6cZz9rdVPhNMLCuJQ8+fIvr/WPuNPZjzNKWtpKJpoHK4k&#10;/HEtgUjo2emVBExN8+Vfizs9vsWeacr5Ko7BXjxGErmyiaP0sdtol4VDyi6C1sf5KQ6v53+9/oNe&#10;nEaYqytcrxd787eQ3QbVPr7Xp4Xs+pzihvpXx3jMnMaRYXV6xj2P0fK+jrGv+Mt75sPdveeNOU1N&#10;M2ldWmyLfc31JAx12Kec6T/9u59Xc3mx31wQ8ancphh608yjW3OP7+37u/k6w2PGaWbK+fiWTCBQ&#10;TtO+RhdNf0FNJwztFiQkxtZBa9u6iJfTa/h5zA9NYW/a3z0H9eJxJ4wNHBfja2EaXCpsTtg0Zuc0&#10;W+GvBb3lHDy+5fX8r9d/IDj6zDJT7kx4vUs++tLWaOAhyzUxytcXZDQng8eIu0Mv9oF/MeV9RVak&#10;wvXevO4Zw8iCm3C/v3s2/dz8ZKQeY1AEGf/13ROVh8fTnF73/P3tSQXDu2fP3/upey4IQ+p3DaFd&#10;69I69uWz7quDDOpv3VlNqYErnvF2Y2/eC5/bsSApy4WdGmX8F0VdIfNBlaQCvtgVlpyFoc0wDza+&#10;OaeMqWu+fbXj1Oecsj86oyB8Wtx2ePy1djsCS+dMavh5bzJI//4VrhIeRtQuXwjZbrtzI1JDpM+e&#10;Maq6aYSWOhHWGz0zYjvPR8/+7tn0yMEXj/Fw+oz1xzdn+4ECdnmEPG6hnLNnTLHuzlw8Jk+qa9Q+&#10;Jfd6fmhte89ojijqHsw2bNOELFZafiy7o7/ta3Wz54f8YG/6kMejj4asxJb2x85CfUowB2T2NsJ2&#10;pE1F18oV9Z5n5l0QAn1r802PZDkh/PEZvWffdPfGDESCwenvYoxG3qbg1dd53u4LU9IXY5Q5UXbE&#10;XyZJyDdb+0pt8tuD+CVL2T/1Jb2QzQ8OgPi3yJCw1C1IEuzMffH56pZYX0hOE2+G5GMOHhp/ZAN0&#10;xsNS+HjstuY02y5FfbQctu4BDTyyntPq9fxvq49peW58+QgeMfNqV1PK3UeeDYfTAjcmTwqjynkM&#10;L6IBGD7qF7W79a194B3GjuIvoxX/qM/X7EkhuLorgQHRzN7eLdHZLpZl2N3fNFxyfMoJ4jpRKu9M&#10;RreI4NJo8nNpvN/PgYfM5rrPPTviqUceOKUR3TfEnq7paEIArRC301vHPE7re88eBA7Gt0V8okB7&#10;RvHp2juHGOM9WVg7yvfAq1LEBW6GXb2e/7X6+BsPD508X1/S5p/rb9gyTpFEoBsr3m4cm/eC9+CC&#10;44lqSpufyCROQJvGy8dYbv0xwq+nkf2sUp+cXXD/mqmUizPu7qdClSYbntxinRyqJwvg4pLZ1AcV&#10;2uzEUcZffSWQWGZu8+6z3bHtO2F54phaMhULdYROA2GIIsuu5/GhIi97/hBThdMtT+rx3B6Y5Ub7&#10;W9755j4CN92J0iiA2fr0tfW/NkKFb1xDYud99asgvN7lvHxjangUUb20ZI4+Lzjkm6WPQzbq6PA6&#10;zsdPIkDmXuApDJ/cjrzwfl62rwUJZswm5nC35v28bIQT3HGSDsw87+O1ecG18G/EP9hT50czvN77&#10;Hb8hx92SUti4M9xJ3NWkwrf+sY/HEw8jhpvhQ8UTDyn1xJ5oSIhPKR9OU/y5PR13dOwo/mojRax+&#10;dVVAMH0JthvfvVEcwITjJDr/P2TyR2E/KYrg572wniCzESUN5GsZxxd/tdFiGekosb2KaosNI0l9&#10;ki8CjCxmj8qjb898mci24Zd1O4ZEp+D2a2UITtRsBGBJ9QiGTL/7kpNbBXeXjDPAwa2Hfi8pYRBZ&#10;LKNYlYTvFioitAU1J5vpcpLhk+5Ragcko2YID8/dYiS6rD+hj3vdEt5wsOvClmLP9+BXX72+gXCI&#10;utemiNK1kvDNb1uH6e0MoYVxPvRqV5ODBQAC4zsKdRQ4UDu7z7qMkfiUkH13mLn+pgux2FH8ZbQS&#10;qO1WSJcQffgLHwHtFkHWsHy+uwcGixp0Y5u7/FAQu+XnerdI/pedYENBuvLpTzfedaIIFTR78BYr&#10;bLC2u9FP7PJmLPaGEXnOY09qxkkmpodR3hYIyGjIRQgb+2qSZb/72j4JGEUTaWOLOX9icylGPFgL&#10;b7VG7OiD2iEyaNkDhHsYlbsDn9UOYRVEvA1XsFvwJndEbTfb2MpIx4Fmvl0rmKWpHZR+wQPhw7ty&#10;Z+zVPBnYvMylP2XpI1EPNKXbD3h7zS26xRjIFv8c1eOJ5RJdG4wWvz//8UQQRw/kYCrvVk72tYyI&#10;69V234YadQ+E+I692vlRjO5W5vz03brGjt4zxjeT5XwniKzH0T4zxorF4Vrpi+1HNGNY+pXV9vjG&#10;F7bKEhhjpbYHDb+kKd0KTTSHHdWmiujQl/vqwrZjsEi7te8wBGCzrXwiVx67FAd3WRvJtxgDKwez&#10;yjgOjdVOAfSG4bEuMWaixrlAmjBrzea+MVpY2QXvl6IrITYblmCeZGxg1wbyvtiJt7slYOLaQAZH&#10;nEbE47dPMpa8pnRY+bfslEb71npXuodHV/Eot547d/KjK1DbPbxg5/0eeLfoCRuoV/O/Xv17dYzk&#10;68k4s1qeqr/c6PsSiOqr59Xe76wHpycFfh9SjDjco2ekvxsKeQeEVkzu8YbCO23Rem8Xe+LBCXf8&#10;JOuH7Rw3xYP7R3aP/BItwC8dFwwLmcfWp/RZY7Jb2+KBlaE43jHCLwXhQtMLkZMefz0nz7cN8VWh&#10;mfY2PsqZ4xhGGTmnreKC5YCssnfRAHFrEGvgJLBt2FOqnT0TLet0Y0HDz3c3BxzDV9l8zMKhw6bk&#10;MQaiEwY60rTe2TMRHxdgMKsA8vs9E+nw2Nq5pXvT8I6UXVsMDMkEZvJFPxSnPz5isbd7Jka2uOj8&#10;opcWQzp7JqbaZ5s7ZaNmXPhMLjzaen5y3RPTc79nbHWn+smatpU6e0acdgtkkvhw3xe5INYzvN13&#10;b+Sp+Ms4jLAFQWx7l10SzTWQVpq26QQ50X0kDOokjJ3hUpKAxt7ihrd21QJb9GSNJ/5gtE8XRG6P&#10;dj8nmwwQl6MvThg6soVR7/VMNKbrbWZWBuk4KKTx6uCBAmdRDS4MuCfRPHEFzssmft7PG8qtLySe&#10;TdQ5CzbQGT/EvY/mBm4PdPs610xNkkdk5No6k5HRdmRfSKU69IXs5uT5mPBiD2xKNR5scHO2OYPb&#10;DWQGuAQrCYxo7fEGhXySiFsxkvuYldpR2FVYQv6tSUJwmNpxnelX+GAzv9GoiQ1W/HKIsccsVkF6&#10;Ii67V/zcMf7itlmJ+7squwjmItTwvq1n+amF2RY87XKb8HQKZXHYgA+O2pjZzXbNfF9n5XD2t3Wn&#10;SWG2CVrIWTjmixzABF0QkVU2lz9WnlrYdER2uwTEhngXfLiUYfJuO9UTVkO2wPiYhYwMCJBzprjC&#10;592yin25bWJy80mWrp00UqbdefGN1/O/vf73d89b7pl57CCv53+9PraOHW5AthOY8ZXwev631yda&#10;69M7zp/Xi6PxtwhHOC6gKHjaAgB+3Vu/WFJFIN0HhcAStyilxi2EK0YEiHbX6oKNATv8dCqR6doO&#10;waH46jGCGUlZWdguri62LjvE6T5j0Pck4YpJ3hULqRlpC6wYuHZdgRADxX1GtbTyBfjuPxclIfDA&#10;V0dhZiFLQmDPCYSts4jeHgzZ/cKq9McH9YUk5mlxii5w8BcQzCbqLtSS0pU9KvBe4zmPG1cDPazu&#10;FIKmYkdoIt/vNYJSJ43yrl3eeruXeweNSsDUSCekkAzRjdhXVx9XI/v2M4IPVprFNRpjX/GXjw8Y&#10;jZ3aNNOFFQEfudPwRCon0x047umS6Az/TBzsY/c+lUVhCDFv4RH/MKc7sWSnkaBf89aGNbgeGd/D&#10;6pjaFHxCHZOl5FM+m4w7arWPDD+tBfOnkV32TOUTIb0wdPE9PSePADQCOezNHSXiaRIkOQJe319N&#10;sYl7HWfApu8Q/Nwu2PGzDcw8H2NRdnSUYHmTKTfHDCd0qw4JkewjRHBPoiF6hYsSx8xaucYhWoXV&#10;fH/MfGu6p+/MkbMF7u6HDkDytTCjJMQzkC138P8XchQ+a/s7rmziYBw2DGx7iyVqNtnAkbn+EzVq&#10;sgeFsbew71A/9mb7RElldvb38YXvEEPJOPQ4jsbBX2z7Nml9NVle8qCMRmRlxfIjDwYTw97lbEx0&#10;yQli4Nb4pBHPiKoenagNa28TPHm3mm8jWjhKfQOh2U5GfBcGAldYfT2Ig58Yg6+D/20zi17Sl6mP&#10;Rac64sgW3at9DFFh6JrV+0CM9XDEO9oIanG+w6aDN3ASU2/eayMu159hsFRf35vw9GHaPz/a7fX8&#10;r7XP8QviKDb6K3o+jJ7bXM538bm76H47em7kgVmsN3RTx9icKv/r1GE/uCf1IJrb59fr+d9eH9vW&#10;WJUDBc9+J4jXez+aL7LrPHAKR8unbXv/3WBw4jhQaGORS+1pEt6X/220fUG8ZxEQSVoKpOkoUU/u&#10;QwkYpobEeEeb3pCTfzD1MZrPYVrV7woQ+1lJC9GyuZJJ+IB8btR7UR5YEKc8XvvZHERvymjkMaEt&#10;f1sZC/flvMA4v2CZOCa5okGF8Jhwqu9LvNEGGrg05LQZbGUeJXWVGPeznOctBuvMxVnufq+TL7T/&#10;dWYM48MW9F683ps5JWrRZwWBFAyCNOXsiGDLx3VENBViC7y7PxwJwLHlf83KOWmg6Z0wNEKS8295&#10;NI7y/Qak8S/Pa2KB8E1/2oAKmNkig88oOzbyrM9zWw88H/SCbQmQVUKqsfp70r6+MHdNYxNBOYXw&#10;uf/iKG3LE3t1UxWv0rIqfUJxBxXWbFsUN6HdTNifgmA7syE0iQYatbGjOETsgid4e2sSivuFXV7N&#10;/xp9rDH4UKuOlz4xdOzLX+IdnwulAwf+RNmTt2dNgu/HffmFCPTwFF2Tf3c5qKtusVDxvqxhMhva&#10;fPhsYVEpUNJGomyTsCuIbWJDtKcPPsJwXvj6Y2CVKK4ydI+Gdeg0YkP4K/1oFWKIkLXG04kKTwl5&#10;FEaryIULKDgnnteVW3daHcjV2C12oufiPAgILdeccznJcKTb7TiPmCphPAC3vt/wU3SqfhwtEQ9H&#10;KZin4bNwP08yqtH3CYFYpSiNDTN6V8w6FZbWVke2fG1hxjcJXJHxia7L8GqritnWcLfBAs/VFdno&#10;1X+y2Vh2pcm21jkP3vWat+p/TS69G4FXu1wpTYqTdDEprKM/hfZ4kkuBYQ8HFVeKg9fYLjY0XLMY&#10;aIIlVndWhZjHzY8H3UP9OsXW4dw4vvirTRGZvt3Q/MIDaTvJ9xn4Qjf6cMVIPRnZRxESn4svjvsX&#10;cqNRxB1gIBlHH4UY+FIn6HwadbNC5FrCkKsbNwB6r8a1sFgcX/xlo8W0cFF3vtpHi4D1IMwXKFEz&#10;oftTFJXv4PPpvW5JkXBP4GK0aKhzPNMkY5v7Dq6uLQEut1Q5+7jGpFFhVXYlPWgNow2CnXP3BGYa&#10;OwpObIHNW6NV+MpTlvHGCbONa4t88G8foVlgmrDyxP3JwfFdgEQ6nt7r9jgvZ69in8UERUDBU9DM&#10;+/ZYFXuX3dS0zb1uFUV0ikHQI8JMXJYcKWu4awxnKdKtMX3tKZNcUGPCurviXfAqwjSS963sdNOt&#10;2C5Bn3BWr99cQmIHtqcW6NZocXuRcNYwq9eya308Msp8tDqjtgRtQ0Bmcwl3+iz3ukVlOydzhDed&#10;0BqJ0oHuqMYUknQpBVxynmOJAiL+MoNs1y5oo73oVsNxc23ulpiRB5VON+rWaJ9kOTnaQVAmuVic&#10;Kukn9C7sJuJAfvIDjwZs+vbajpYeV+K80s48MnBs5WdOhqNcdGLeDJ+9CiaK611Tz8+HTqY0LmXr&#10;NHZhirya/7Xq74bm1a6WMM4WBl3YJ59nOuyx7gnfWkICpJ94A7vEYykXfEXw2CV+lWHHLda9gL49&#10;SZVxIwIVajf/9Kfk0rt+42o5wODbnIMq3R0CwApARowSH8OhA5ZoX7tepnf7zgGMq/negwRsImu/&#10;yaRFMcMuzk4X0jmkMZLecH9Vb8wHyXL9h7K6GqOSCzJbqZ+oI/bl1IHzEwe3aX1LHa6cG5Fijvn8&#10;ZpwZG5NMDJO9y4uTe9HnJXOR+H0TZcherLqgEXhMRp8/xt0qaCLe5VtvTQ6SY6bc+HH1iZRirflj&#10;9Gw0XXkM3f4YTumHEeIo4y8f86obHY51Qe7TdOqZWJT506wfCath75P0yNs+5pFvYl/xl/cMy3eq&#10;kfQxKQh7Cl/KVAMMI+YZzFtB/bjZxk/M2fnlhCAtr3smzO2wsJL0omOMSYVj6k2z2aJhTST5ib1v&#10;PROnafp7EmmJ/wn4YdL5W2JK42Gv539tdh5wmLuz2i7Y8s3A8Hr+t9cH6TY9i6VpaWWDIngzE0gT&#10;f4tgQkScmAluFfDHKK+8REhAt1WwwpSrd9cIUn4dIT2bD9RxO7LgEo1cX/jOBRJ8GQMq8B3Sxzke&#10;TVAwrVlbdos3rZzyGBbG2CYp7CCMDXFkuge+I2zaCcNha+DhtPrXs01yixmcmJs0HWR8EgJIsBC7&#10;4jHHB3zMWMzM/P3ZljPo7/Jmi16esx0EH8lmqWeOixnkz+CpW+gZ9kJ6t+nETNYpunE6damJSzZ4&#10;QIe4wmPybX3MeFfgLddjfgvPicuQUdY/OhY90mbt1B2Xa0XA0TPswQGQCHGtyGLwBA6BEyAJgW5i&#10;h37JCHFrNMkbuoOssp2M7elpGYfuwusNU8JimGUrwFj3DoTHUNOlKv5QB4riKOMv65lAADloxvoI&#10;voRL4FiiAH1ncGwlEcaFL109EmJrsuTezgB4XbseIZzCDguDYj7NEcDYoOk42+QdIDCMsNeyvnE9&#10;k8RUonOfSGVJ+hp5ves5Wjmv+V48cKbMr09CDR8HPMJAwMFNayEBlISscd6cI0WZbCfhrKaYACYb&#10;QR2fBGIR0YPjMfzsUg+foe+DOMr4y/kCeN5iL3I6wSLj6pA/3kUidmrDq7pw4Vy+X9xENebZd2Ds&#10;K/7ynpkkS/lhLzBfqedhL4A1rcsxnb1n+mLYtvdhm8qYUeySsHKs2OBEl1LT4/7HJ2gi8ez5ndSJ&#10;o/xk83KEwedcQGXfx6fccj71ueJmI4srLGQMnXdveT3/e9bv+1Vn45oeHCyGXJ8JNP9U0OmJ+Xi9&#10;T6PZONdu3LeClCChGt+/Hw3RJrN/hCmTLW1v9N6uZKc0pH2TRXmWyjUI2490HYt967iExb77qgHw&#10;uU2CzMd5P96edqdTYPNIpOucdzDKJq/fz6Pqm82FqMDEOnh6qB95pPeCQeT8OLM6a49BbCKwb7Jz&#10;ZMhXw2SGHTyN7LpnNrBhGLKzJ7MEFe5blDx9M4jOnvFdus2Df9GUxs2emRyzmXE+aDru/i+MA2cq&#10;zt4KzB8Xm7ioY3IoDd52DoqjjL98ttn9zuvKXEoSj5QxVM4x2xyp5N6NSBjZT/0YEDluzJ/xbuwr&#10;/rKedQ7QceDfwJmTJmTI/fJL5gNdF8YMV/fDJeipSjo5lfGsO2AN9BJ1MPEMLd4RaSIEkrBT5B2K&#10;0fFroOw3s532jnRpj2dyTUczZoa9MNXnlj8Ld5EBgK1jM+v1/K/NpjIW+5hQPh3V8Xr+1+sDhBsz&#10;E4vDEjumd6Dncs0Af123YpeTNRVnjnApi9ZmDlvYTNC+Q7gNVXathfAIul9zS6KU717vBKztLenY&#10;zzNBLpQsslafdNIpjyy3r4i3g5CrOPqn9omz+SgIjHVd6+1ezxxGkkeHzyOR59RwIo6t14jGeUAA&#10;DjucE4i6Uc8eY5h07ol9xV9tpZEICiH4u4B2qekxYZH4ccxzwTEkMmiE6cwlorfps9iXj937/D43&#10;L960Dn60t7ye//X6MKPHv/EJ7AT+wI1TfeJTlt6AaXlaWl7P/3r7bGKPGeBRn/mBXi+Oxt/iEIKv&#10;Gcii2fm+Zphp2P4+NQBkEbpC45EybPOOVaUErRszx2VsMHBbLZ3u7KkZTqn/NRp3+QvNGCYOR+zl&#10;jo7FqkGgNCXKcRpSNg6e7yNDxfTp4pYF/g/cyJEtIr6NRq5pJ/fizsjkzJidh4mkNMXPPIF1TY6I&#10;9TIew/MZuFwznQYw/d/uPgjBNFiRY9O2Zthdushi3GeoJPLAvU+OaV3bRdc9c3un75T5XgX2LIQZ&#10;OygRJiKOcA9h5v4Y663QM5Zgz86cL16QmO4ZlccRzzglsjk7YVz/3L3DOMr4y7gPX1ae3SG2dKok&#10;xlQ5PATU6NNJ8nADaE82IwBsnhp+GvHJwphxEPud3sdR3jgosuh1VcBBGPgmNm5YZw5CEZP1xyjj&#10;WxzMqd1+KSBC59WtZudI/+t7czxuLJWf92auzwE7T/zDHiLk/HmHcGcBe9NGAWy5/LCjuO+hWy7I&#10;M9J+f2ifeLkDqaiN06J1ui95glv9+m04iHIleI5bDHElx6GtTM8V6DwR9A2+4BuL0ilwSb2v3Zrh&#10;pLBCKJ/1jVLpbf1hO/IKU/2rkWEAo4dHLRx4DmLZw7YchMB129UwcHK0YR5jycf7DKnrnpFKhIKa&#10;eTAlJJBLJzjWH2M9pJ65RaBnscFXPeU59hV/tZnFNKRnpxqvJq4mgDM9O2GwYERMeaybIIwwIhSF&#10;HQ4OQNP+LjHkuIU5tghu7EvY0yGcj4BMuX3VH/eEwXveGDcYKfJzzDamlxZ1XMgFBncOVrZtmm0w&#10;zX4EnFxOrqU23orzG3/ZbPNxq35riPIJGzp5Dgp8zwUmCAaweyQMeeMa6ERW740ZDF+30LQxY+Yn&#10;GILDU/2oEGe0OA4ReiYW0G/6JYKsLyq3/RdHGXct9YDU2wozzexgnymv539tdoKfi5C5t2uD8yzv&#10;OO5agYJmGurwzpbmlBw3vxuqgSROYxxZ/OX0jtgNSFVMuwHawbDyMCcGTtSOPMYz99lR/s51z3mO&#10;yMKzdSTuih/xg9+I89PjVazwGUX3dq9Hhtff4xUXAPEI/9Bkcy47Gx8YcNtfGNEKQFxyy3XPKAiP&#10;74DRWu5Ib5oMDv+SK7qL7RK3rm5fcI7Dcsb0ud8zN+PDc8cOwbABBAx6DWOTmG3bQMSnlNUSdsgY&#10;98fWq1w2oAxgJLz1jA/WPOBzzPq0VksfJyUeBCb1jL4w+w5cE8rfjPkDskTYD6RBsoHYCDazr9fb&#10;mCbXW/lBmeUbnKLN1Vt/Do79of6HiKvADUu257iCwHRb0/fUEd9x7kWI/OjxE4DAR7LxQ2iTjcNo&#10;LjlVvptpTuxLTlwFv5vbp2nJNsGRTJMfY581lc7bXIbicx77ir9M7pAuoKtt2nqJeSKnEqVUoM4e&#10;y/AOnCoI0OOvEHZKhNiXywfrk7e+yQOxRodV8Hr+9yONP88pp0f6yJy2vhNgNaXMGBF4b3Fk8K6f&#10;YNTJo9PqiyP7xGscx8FxOzqQK9WRhPe8RhQZL9LfEB99skzZCd+oubN+28zDvOR5RNS6luCYnZ3t&#10;GurHsfnsj2/Bhy2qc87j+BhwIFmyHDYBuTQaidwWolFhp+tKtpSRwmAw5a1psKBkhiD7CY/7Y2Cj&#10;yq4g/8fxYp3IbvGYc8w4BA4Jk5mfDV0SM/jGVetZubc9ehHnN/7y2SZi7FgokyWzdbQnlYvkioV/&#10;6bra+BhM0pmaNNEeS4t9Zb4AJ/E1ogOTAT/yBTfPuX4kUCJvMZAig8JJQcnFUCIZCCCJ/niU+pHS&#10;+MvnSIkw9i4miT7oGHrGx3FxiKGariPD2Ve0qK0OyuY8ghb7ir+8ZyLhDq5gUFhuz8kXOBq+8DrE&#10;nMdM1ofn2HDowu7PYp5jX/GX9zzkPwABskhxzHjr5tWhuIGbI1/gbaE2bcwItq6VYl/xl/VMmKGn&#10;VhA9xZgJPbPjgSha0+w4zKj0GDbwxwjZRtg05sSRpHp2dI1G5a+zwgNHpvrcCkOY0can1Ea3f73e&#10;5cjGnBLusJAtHPhoXC7iszEKJ4nesXDACmwXozH2FX/5auL1eO6Qrt+KsTBY9MyjIWdN4adA2JCF&#10;w+VkZ3pz7Cv+8p4JPLi+x4E0v+jkYDamCz7UdHaASIQELmrzHKy72Ff85T2TTeuMglZ4JvQQSog0&#10;W9OKpkbLlHOm3Itvj29bGmx+/xCE7D3GlvjomlK8KZCaZhpgf+fpH8U7U5hcfo5I8p0UexsR0QyL&#10;ieOvewaR9rwwYl+wflx4kolcaGLncXFDfBwUotbHRhv7ir98dRQUM2sJi29K3RoUItypE6uBIwe6&#10;Me1KWb6cSuzKlMAVcbPYNI5xV2mAzhjjoedBX2KsEhsojFkXFdiYV91skHoGU/YpYeK/s30xqhmi&#10;1/d8bnS6f6oWQX1kVjCcD5INF9XNVB2zbDQO9a9Xk7CUIcI6mUC8Jk4a+xreORic5EK7R+8UAkRt&#10;PL0ZG5YwyP05xRzyA/fHMTC05bhcfPWjZ0URLEx3jBEyP3PtSAjRmdg2O3GU8Zdx8JjqBSKVDiHQ&#10;9Jmnp0vYmyHax6yroVw3hzyh2Ff85T0POX44X+lbjwKw/L4t3WIJGhCnZMggAn61D2PdkxfEWP30&#10;Jjdb4LvnpgmfGIPravI8ZiXz+2OsmTfW4vWYSXBxE5gDl8I6wjoPRycuMkE5n4Pl1RiQiNqJi8e+&#10;4i+fbRBJy0bQiqJIY88wr1t/LxQ0G3wkjHuTe9auLr1fCjIyHHVQEC41PUayCMgmvcDXFkCS2piF&#10;ojXC7q3zEN8Dl+HdaBAQoQBmPZoGOpgz0s+UIGTWkUF3e1dxEq9f66dgbrK1AVD6QUPIsgvv+67i&#10;bop+zTup1naX3L0xEzrpZ5lIzIBJwkIKpHe8EHFG5/ExQs3PjWGb2ceZbvaMOWeWivL3SfpJTYM1&#10;tIXkMT2nx0BKtqt47DdI3OyZC6PMOgNXIN4adxXG2XkciuOHaTHwB/v1X9U8J6w+fVZLKkGqg/mO&#10;YwZU8rPrfPeb2Hd6DGFNksAOwz0dcQe7NW47GciHBAvrk5vPerTR6/nfXh9l5bhDB1OYWa8Xe7O3&#10;FIq3iCSANRc+xJER0e8fyzrPrHYOHq/L+XDtzHXPRFh7dhEIRppTPAYZwceUk+JgAYqzZ6Szoywo&#10;kPNsWOzLx+6jRdf7tiAwwU2qWqhhjnJ9kmMwbBoR+CHNB/pUH6PUVpqjODov/7l9IJM+B2zYhgl+&#10;aF8fATY+ZJudN2E43XH0PmoFzkwAXiSTEWTv9/OQtYCqDNyLO6VvQLQ5YPbe+KjXPWPvuJyZj9TC&#10;cCCAvq3It0xqUgLCj3NBReULkAwjvKtDeKOii4/9dHLnLp0TtSiI5sMuDmJd4ijjL9+HyCbnAfI4&#10;sH5iz6Dk5smxY6acSPmfjowDQVpG5c2eg5TSyZnYcxCASOYkpTBT+rlqlqXp75s9E2y1QDijR8Kl&#10;2WbXOQtxtwm7NRLGHJnNwrqwzgfdN3tW7qvxNvqXpYpNY6H7sT3iPnY/9LnOxF/hjCbXsU0bsnCz&#10;Z1B137sXabXH4T3jbU725MhPODCIcGuewL2ehQp7kgLuCa5uGLM+rOjKipRPXPD4mNwxi/xj7/Dh&#10;o+PxzZ7hTlfuZJ2mGzaRSP2YHCLDjwf02ebwL7vymG3kEQddjrW62TOgLhyplQJc5tB6GhRxNg9K&#10;gC2aoO49y3y3/UyUjZ4LHAbgpC/9tp4vjqoQbnU3mXSFjNASYSHvob0dMvej7Ii/TJI8mW3HvYjl&#10;y1kZZRhxBnIcrGnFbeN2h9d1NO6g+wRw7822ZtBz2TFM0yVR0Wdjw6b9THqu55sgPEnmKawz94Uo&#10;z7hRjbZJ6wy/9sNQJK6lGylwY/Gvba3IoDGpf3PMuNQeS+D8srKawmzDgM68imc0IXVyGFrSFwNI&#10;BytPb9/seYwKgAKlDStLxzmMaKcZ671nrowhX7LNGJE5HTK43TOL3MGAi+j1eKBRh3eSoCG2B4e2&#10;nrmfVCL+fs9DvBMll48JEwbykwNE6/WB2LAYAUMiLZv9eb/nMepJLC9ZvKx7DzJyCyyyNPbMzvBz&#10;gwfyWemZfeEBSu6In0KjrIBvWGXpJgYMWOEKbna9zm4JmgwhLKwUo2M/sZvOfCKv5397/QEFZV0m&#10;i/dSUjFn7kUQ/sRVinsnPNbnS6KkCo+Vz/tmTj/kVZBt5HkIZLJYdIvd9x5N5iDXs+W9S8r8lFFK&#10;fJP6lmRwq74oMjl2UJTzKD9g43yAWNjZsWbsgzPOd47mchVA+/ygDyYoij3qyDEdQehckmBjMoOM&#10;wzd7KvOLPunk80gG870zHPo2t2Vhwi98XzdSGh8TyQ9Z87IQe1bGiXxPsjZTOuQscDcAC2oyw+v5&#10;X98JY30yUCbULNUP89fxeKjyem/WTBvG9qfyByJ0EBrtSQld9scl1cd6LuWgU2Ajg7/81AF8oqBr&#10;mokPvIlBgpY13gRA6vneJ2+m3r7xDOy6IW4lI3ParQGv53993pVu2rkfCeRaxev5314fu9LsHAK6&#10;2nVNF3g9/9vrA2UaxzLhhl8N6zTVPxEYwJtTs3u9y3VV0LdTBeS6JIk4PL7YixjZu9siH/bim55P&#10;eomBsV6aj84yRBD69GJR50j/qP44lPbO8/Wx+5xydq9LAUx/Irk/rAE72NaMsO95baq3+2Zk6F6X&#10;wZJQca/AaMNjlFAaOOLRrRW43lJ+J6lx3TMghSd6caeGyYJzToX/GWGwOMeA45S/2zOxrw+7DsfU&#10;785FVnK23PfQuetiW7Yu5Hq7Z817xB0ihvfjY26pMNl0vn1vxoitne8ipJPpGHrm7NcSt0d43Cf0&#10;bs/DmMlOSqHvQBhWVrxujRDAQHfft3d7JrfEJNfJ1Z1LxqZ1hjXl1PERLX2arVlqCI8KVjvyB9nc&#10;YNCBAUEZPCZP9JqdkdkAHWQehNJVeqZc5Kn4yzkMD8B3xoXRSpKPB5VIGvBkr3NKxMw2ZpwNogcm&#10;N2Jf8VfvGVfeuJPMCwDKOGbCIP0xkizF5JkFRwMIyWOL+46KfcVf3jMuvwcbLnI1OJGHfGkLeabs&#10;nmPmdEBPRmLMlTwEHcL1NJCL1BewVdKKW898sI0DhXFKiE54JINEX3KT7s82i9xzcAFh7CupfVBj&#10;vij5UHBv6BkvxM9sg78ppafQc3wXjyw1jdQ3FiJ2IGcnqDvCAJ4gcWYx3dvPqDSlxx07EqQOURKb&#10;JmDQF1J3/CWvhvigswFLATpVGPNge545TMNsn8m76rhB08Pj0z7mShCppqaNIze7rnWuJj3PpRer&#10;bX4xM+X1/O+7+s5NXi/21t+CNt8cKLVs7w6b40yZ7iMLW6sqLwDxPP1QAYd0RRvJjn5dIid+8PWS&#10;OCG3y2NxHBO2i8Tv8RHro8+rN8kOsp2upcNz7UKQEyQMK7AZKGC/1QUxzWfALlfzerbJXXWbh5O0&#10;+fwVImT1oNWVRpLz6b6JTEVf4dhX/OXrLKfXtVn3yM+FpDFXORwCI94Yxzw+ZrbblNyc7aFnjS8l&#10;e5LbcvbM7KRQBafwHKrALsVur8z2oGbRKFzikQZ1amHWNB8MG/U/6dVcpVVY58F2IPnX8kiH2R7M&#10;R0zVlEQ2Wg/Buowr+94+5QgwsPfB4Dqr3yMHp3XqMqFxB/U9tYz6OkHyyVtQbds+1D5z2LzND3SR&#10;Om1uFIEJ3bfR+jnpiiM06mQCNRHFEQnWbFxFnGWPjBNZy3c8kAdrBjOHGe22rVtcCzSlo7YSEQRe&#10;7I4vXz/kknLs9RB7lpySQJDMvfYmR+7PryPFkflc2QiVTtqceKnHjgB5Lf/rtYnwtBAip71JU/28&#10;WlBjx0WpPa9WbnugnvS3zAlxFE4Phl0TSxfT8XEih/UhVbdg54Zl1yfcwhIQ8DdDAJMAYR4ejjxI&#10;mNFHGEeWZkUDbP7kBnSPFfFxf5A3bh/IovZpQ3ub7/cH6VAKf4ixFL/tZ0B+2B+EFpGax1ucw45m&#10;D5nJIHH2UJ+RC3NB0i0Ctb1JBtjx8N7+UAapNcvOiqk9OkSIhlCzusAkzT8AqUXVkR3vboP0uXIJ&#10;ANTTruUQlT/NP6a0WaDU1mUJH1dr4MGRHqcg8oXTw4y30V8MUNZIEwCwQbpzHmhISSg/zLj33XoD&#10;sQMVb+9gyoPGxfF84CckpzmDZM9bAhbre/JT6gl+tfQaMgSwT1JPuTZr28wobCJlkSe6rm53ky/i&#10;7+iuCr3jclV3s5joVK5tCxyeD0lAtpkDiGVYrbe4PvGXzZ9u3bE+8ZMayt2bxRQ0K1tHw6L1QTqV&#10;r/MHWX7Vpw7KGkbIR4/0pbBhnNyY4jdlorLSnWfgxn7ZihyWLoFjL/GXcaXS0ds4wanNj/Vxkr7l&#10;1xmQOS5wZiSI6CiCUFx5fKGrIAcIJeHV6k0+cShEZmwWpNq2OpA0uHN8eIBZx5sIuyYk7ske8EeL&#10;7gl4SEtGlAE5pmZ1jwIGSugUW9O9Bjnf7d17vcqh9IYx6VjdcajyKNoMyiBIMDlR334pOfvfEp+n&#10;buP2YgMIL28jkRnnq+LVLnlAOJLToWWOw+eLCu4hkyKjdOowhiO8fHQIMCkW5elE5VW3OLWenkAH&#10;6Q5PsHuHUfHkWOuxU7SxB9nI09Q+vd3nEUpv1AIbRCtMp1HaVsDk4fxuCAUwmQ6Z8J7dIHlrnEOz&#10;KJZ0xe0wFK7G4AqbMM5zEvB7DT+f+vSlbRuarBmPYhPCsuN7vOO1/K/X7gk5SmTrQQavdblu+pBp&#10;YzHZHtGMwssjLmQTLEM/jIdtZsxJhrsZyNN4rvrke6AnExIUazhel1P4ph7jwTgw6+l8SiTLCNal&#10;TG/8UB+yyUUAZbt8SHi7bqRvPObV/K9V58IDzq20facQsJ+692r+16uj7o3VyGa3NJW3q0SedPdn&#10;kU9CXT4Sg6bDOxQxAIMkAf5Qm33YVuWUjAMpl8vBwVvbu1zSpAtDoKfPN96WaUfSQXWRZ3h4ivf+&#10;8B4LKKmgLSPJl5bZ2PskDdVjJHhXQKqhUyx/U1VIME6d+fzFscVfzgfDq32lerdjw/htMRuTnDOl&#10;YhtT4IZWuiVS44oDtdwoPrtlhl1gs5GSWhmVji7Fui+Sl/Aq/mUQgZLvnpilg+dJT4Sn+ma1sV2c&#10;1vjLJnlQdVcqZtjd1IwZdEEy1BQQXXW9d9XtoErn0eKmm9Wrj3efijaOL2174Z19VQeV7tXiy86B&#10;w6zPVgK5tjhvjcdmC0MBP++waLqQPm3u65VNNGzG2ZwaTLiilQYrW0rJhfFHWqEhNshjBSZHuYJS&#10;sL1WtUaHwMxs5BL2NXV6YR5jgZodUrW6PxrzCl21RSOtQ3chjOPUVQ328H2k6IqPwJBlRolTZqeF&#10;g3Ef3B25WO1NQMiK9ASf1xkx9cmYci4Tk2BWtxR6ShJ944XGkX3wYjEg7VJO3FOBAkwieuatF6v6&#10;TVaH+r4z/W/bk2BCcpU0LrLehQu01r2W/72sPZ9vfZsTh9+BgXv0w94mJf+HUeij8RbzUAAZA+YT&#10;XdTGVLHWjwToj7XJObH4MJpOocfPtdmt7eIWoAHdZfG5NheL2TgxYLt+9nmMq95mlQS+bzsAjChO&#10;JxVJsOUo8TE0XZ4BZET3rj6H7+OSXVzJIyei5F+nwVNPdzlyAMXPEdJDSkll23CpUyOIPd1Oddyy&#10;e4YvDuqDndHcJsZNFnNrVsfLgtlDLMbPD+JZ6JKjtgZxNuOvNrcY+LTbmsWEjEms5H6ihY+HXOuV&#10;jg8IbrHDBSRkclT6sk9fV9sf+uJKkxLCLH+wVznM5SkWuIg6ZxM563o8ys8ykrlSME4T4SVzfwVq&#10;R/Pi+AJi2+lMIMnCl+O57BMc24w0sEadRBpYUAkXJvt0m1ULNzp/4iL6NfIkstgnkG7xyvA56uMz&#10;CmGcBIbcNbxgXrphsSTRmKrzfpw4srhu5A1W9vgP0ua9LMdg56OxB206+dvl5ynLI5UmHwgaGo7D&#10;W5w2GeefL6n63bWc3sMZjQ8XXWenuSD/RKkvV/smzQXWvR19xtUwgcOaeS3/a7TpcIGNiPT7fu+e&#10;17ocD7rUZ4GgZ5QDKAouUGsk6872gHsrW8hirtwqVMkMUhqSWfwIaK5NDdOEh2wqE6hT8ceBwZ9c&#10;UWoBHNJs7KPcEw/7eG1WdBFDi1mTXX6iLF7L/1rt80ufkHbv3pPjS+82TVxz2yIB57Y77hI8lp0Q&#10;asyvGuW3FModucY7nmKE+44mNz7ycfjfNh5EueuzI+/MkWOvdcUTrCWfXGi7llO+ESUniRE2aw+l&#10;rA4V3Ad7XH3THurrxtfOmvdtFErut/Vh48NUn8eD8jG0R9/7ayl6b3cEMQO316hNBt8PbROssqFx&#10;R3+P6Di9l3MFkGmeEoyrm2AGdhXSj348xN+su5WeY7KRz7Jj+F3Jg8s+Bx2gIzBhi5Ad7Pfp6wsH&#10;eC8jQYMOeM9vl32S72HalJChbuMKzR73UzUezxsAwe8fPzl21B2e4ApRXR5wNHhjz2KS2ExKKqCS&#10;20x+WjcUmQLyRw8kfcR1QwVxSZU9JDQWJhj71q9lPeTe9Xiu5hC8B4+uNatgXog+K7nUJ3gWxFxl&#10;7XJPB6t8hLGX+MvkmS6DsZkk2hs/MsB9TBxdaQQdlxeMi0pGtIc/dWy0753Yi8+x9cZxSNcm3OE4&#10;7c732pjMAEW0D1pARpTW1BbxszrW1bZo5PbacVHVOARBnLo6Q6vMLpWxNnCtPl1Err09BQu5vwNh&#10;T6i1VzG8U2AQAa3zwke32GFQELrVAjY2QDXpM55tpHFi4682vXTLyUVvGC8rNQynegDvOHQXut0J&#10;npn1zVxU8iwJDQi6t0lWHDo2zEFqM2wwKyXwxtG+W9c4vg+MAUTvBzex5yGjzdYPfIFA9ZvL+1uu&#10;pQivInDbNLI88RJhvuQAE7eHrE6DGiYTI1Jvq6NbSD2WjAsTFwfXp19ASSZCjEssSHSdVDw4BoKa&#10;SXSzVy6eNw3EkJsaOUeqA7ptV/XBDA8vZzaO7cPKAIoglg6i2bzdiflhZXQ9ix2vI/LW9nknCQsZ&#10;yd+axPwKBjRhZN1+dzzEgen9JXovoH5CzDpJ1t4kKBTkuQKtZJq1h85gnSBuJPADZVxL26zRe+ui&#10;S38ssAjKivQed4XuAzeB/v84O7tev27lvH8VwZcFEkvyi2Qjzk2KtBdFETRFkF4qsvwCyJYgqTmn&#10;376/h5yHnOHi3pvr5ADZ+nstriGHw3mfIfuy8CXEi+twXuNcM8UfrFPd6oMWCJ9URRRfNP7NTmO0&#10;ul7IkzaYbhNIdP4BA7vOIKieUJ1Sy0S6V/oToUeeKFpDZZMUv6MP94Gcwv0yq3yhlF+949sxIaG9&#10;xzUf1P64JMPJV6KA4anwN3fLgcP6Ah3IbfFRqIjf3bd03UuhI5xF/Lc+N9y7N1Cobnb+rNS3+lku&#10;wfNnh1w0eXJnF70UOswh/Y7IU43ZQzW9Ska1eXNIBv6BTpxoFx2GlhUdJsfwhi5CrEpt1btYlGpe&#10;Pout6bDWRWbiWkbp6iNhyUibLgTqDtZfnTxVFe9EZRhKr0M3+miS4Ixz6tnUOCOtk0YSxFIaTB2c&#10;B+hzB5OOkISwY6SoonxWDc76KSRsvfQ7oVGDy8CJss8sqQql/urrVDPUYPQc36WBi2oM3EyHY97N&#10;MiNB6TlukwL769R3REMk0MoFq/3khnCptgl9qi7wnVnwv0pDlE+gm/WRGJg3cEvcUU3vBFNdJrsQ&#10;8FLUP8tqMltW2SpOh+GcAclHtjYOTt+CC6+Kpv8P8hvVBthqQf8aEdLH+A3b5vYjaiZds9AgV9T3&#10;vliyzyu/wUtq/yYd8h7qc2DYnUqI76psv2GPRKvuwH5wPUT5nFwMHz3rKEUNqbPN5AKrGRUU1zrl&#10;sEWGij+J7BcOaKcJfPv91JzRoZoZ9lXR4yPumzBNIGJwrPTP6uK9opVh7o9OYtDkDb4Cg7SkVdfh&#10;WqRAPNv1pP1+tHwwwIBS6dqpgdvfyOWXTh8JKbrWZVkKmncQHyk/5JgXmFBZqJc0rQqOdIRb9Gjq&#10;DfpsRYxly2ikN2pIWVMts8NNOmyv14xs3OEMJmRi2TQMJO8nssGNE3Unb3XAEinxZVroimEfHcEk&#10;AKpKU+0KbB83ekafXOk2u5TEXWhI7UNjV8iKiCKzM5japk6a6ltdeRman81vOmRROFwmxAw9EifE&#10;8PRWyVB/dQ4gGejZIn5q/2zS0xyXRoItN8lhAvoKT3Rpsjg0ocs6K7+hIlEVJQ2rsjXs8/Zb/htz&#10;gylHtjrq2tX3Wt8mDgRBdoZB65/RRdhvPWK4yL0QlWa47HGZ95U8YbjwKjlqbTEkJ3Xd01RJTAoV&#10;ru8lYqBqEjxUYKCNbLGtLeZ2u0XpjDLY+0gcP4XwsEZocRwP6Q68PkSs9gnh+bghYfks0rrjFWO+&#10;amlMSP6vPiGU9nJMKONVu5T+EN25qVMXCtmuE5zZU8qVCMtSFIH0hCC8oqUxHVL4AvEw/z1V7mHC&#10;piOsrcbkpdMz51FJlW0pu4db+qlQHqE/lE7HOJqP9oz+0A25IaxPCe2pMATS31A9Oi2oQKHuCwkR&#10;TisipHKjVo/ao29fmKyN3UHzCDLn6103DQsWraTNFpb5gPewYqxzAblBrdgMyp0waZcRsp5mWFUc&#10;gQS2NM6ZT8sZ/WGN+/5eJHdl8OSrc01eIF5ufG3XmNADe1lX9ggtsKVo+n1X0V7brjLnJ3gRRUDf&#10;R0B8UNCYkq5Yi5YbV1rA2lNfcrFkbqfsKuUZjjCWRuCfWqaiCSib1U5AdTurOAJ9vNBgogLekFZ4&#10;BchVih2FF1WY3EGJdVdJbCBBjdqDFxGmvVPP9Rz/VGR90gK+Xl4Bx4Mm+4Sw3Wo3D3gIIzvND7/i&#10;GW6bn6SPxFiqZ5ujq8i5dgzbtypZuHFZXH92y1mpDt8hPJk2wisTNdrFSKJnM+tWq5W+U/iG1nK0&#10;SporujklChXaR4aJKB/2v3wOZatfqRll3+mbel1WUSHa6ltpzoGO9Y0uqSaWHbUv2jV2waWXk71x&#10;N1K7IydO03qu+ive52BgxDxUnZe4CSVwjkCqs+QDOladQeealHzIWdVg0hOwCoDsyoC4Knujv54y&#10;RTSSLBUmd7xOCloV8GwjiUNWGqKliYukNn4Ozm3EIsgRRCc6h4n3x56Dq5+j8Ys+ISpGq3ZCazAV&#10;7LbZwtFv3P1MsoLaQbeR7GcVOpjFugBRD68GL+2AnEeL3vJQZwBrrH0nFQgcRj8eDuPGb/lvvE0o&#10;Kfxb31AefKnIu7xN+L5PFj4z6Mtv7SiLS0TIIWhjqBZZVD7UMXk6tXp6uCweUYxxs2Ad6Bu7rIYL&#10;g+0zsnAKOLA0RMFExb10VIKvxEPY2g3rGmVCvWHbZ6HJKmvw/6ndY3/IZ+uEiD9jvLWHxHgHVis2&#10;66++eyjwitC3kVhHta6F22Id2OGkrT2BSAcyEghA3tCv4IHYfR0mIrVyilT2+4qwUnVr4ApQ+oxm&#10;iwszriG+cH7TUl+h8hNCj34FZkb6vt/y3/G26wZnuTQQ/NYOh7S1scce17QwlhgqnM3lhJvieZJn&#10;gk+r1r1j4rKeLUzCJ8EzsRxWfZHUAgd+CFMtuhDYiANDgelDWR9eb2AFLZuvCO+EiuIEJqwsb6Ma&#10;wjTa22gj3a5Jb2/Xg7g3BOiwOojRjF07CXa/WxSi/BCs3LD50ki4Q/UeUyTglH20nyUMg7PTl3zr&#10;1vmRp1NXVn8FJlO9JtkAL8oxxgHk2gS0I5VGZUIiNSiML8IPERI5o5VZS/EDHv2OoammjtoNvAbR&#10;oHc+HNUgqlXshHQEUx0+O1shcVtxnrQS1IrQizcVGDjUwoqEzG4VpeIVcwAbH9Li7ycWaXcVSjvq&#10;VJ4QWQnWJ2HnUXZ0tEycdg4ZqQlnRS2B5GBWBI7xzJW9xqkSu4mmRkHhuXNS8bl+FvVVlVQk3Kal&#10;gL+lqFXNAWOk7vnuxHdZZz3M+MyCzxCmtl+JMX7Lfzt5cxY4Rjr50Blz86r81u5IpDpSznY0XjAF&#10;pjpSvIaqlUyLxSEIy+zQdA3HPhHKsPsM5RCMeKX6oWOl8sEH16Nj3skYbOIafDzVUfOJGCFvi6bq&#10;t3ernwdF2ZdsWV5gKnvelByq6qovhWhpNDG87OYOJnTzfWTX66Lsri4Y49AUHpeGVd1dXO0VnLI6&#10;O0I5BESxSKywQqkYl6s2crzglU9dw9z4bkcib7/q1J32p0IKpkoQhVBbEzivUAyq7wnOHtFFjllk&#10;uo/FpoeE10bArEKpvwxzfpb4bnXX46gYE+IfeB4S1cLZfcP4IwJ4C/NxuT41Arz1S+0kxm4Y248o&#10;Gsu+6cqiaJxE9sr3j9O+Gr2FGXCuOCHFYt+4ooMW9gVNsLLwrcjP0X25Y9+UDtYPJv6H6EZ+RPvK&#10;XwtvrfTLqqw1zbQTn0KBi2baDMVGZdxzE91jzmCSsxHJP8Te1nsBsAkjvYK2iEuIVb6PkFuYsyrj&#10;7xylUkf91emTOLpv6VXz+yrwyMJxxowqjhfrhjh1mMYEkyKQf7ZOch1D74S/MOG8n6zMbXXx2nJB&#10;VnmI4HDtDWGz7pg5ggn2nI59tf9ydrtS1Uu+B5lj6t8sroHjSkRxilvcltYmqCiKMLtJE6/fy8hO&#10;YWpK/0lnPwfoZY7vJdZuPyk1cOZPs/LLUvA5uyuYrpOr2rPSTsN5rGTwTglHuMU2cX6U6lIr+nC3&#10;2CDd5XtQUdnPZzs15+vMaSSYiZUngGonrdHWYfX34CKP1DO5kXqU5mydmJXhYIDgF+8UHlhqtxqZ&#10;sN7Fr6X0o8DtXXcZst6qhSKthUw4KsjZDvPqvyOqHC3GkMVyWZ7SLUnqTl8kqKfYeCJNUA0P7zCv&#10;fkr0i+AJd92fmA2hMeCbVigxw0zR8os/VhGuSO6Zwemj/ZTjzQli4qDlrKBROgvn6ncmwYaj1JAA&#10;7J6+cwTyh9cEPGIgXp8CEd5CskTfzk0iplKw+0O57M93E40Uw7TDbBIyYxbNkTYUnbsphrBMiHhw&#10;CF6FJu7AhCeYxRNUWz4LgQVlwmgqu8B6wGvWWQIhmC7Oj1Ar48kEf43scMuQE/OIBdStVnmLUzXu&#10;hpoovQ1/BDwcMkxUS9MUeGHfMhp21tZc2GZYfRG3xQiy1lR5+qJpIQ3dgQKzHzWqn2i/9Ujwjrct&#10;ci2/ngjcodwrc7mp8IumTDWTqp/0iPBu3VsYh2I0eqYUp5hhXVX9FXqyar2dEgd9F0SSBOdKMtFE&#10;ffYDk+kA2VcvroKovwIgDftdkMFEC78heQDhGCtk5+ps1ITiRdjHRHbvgCR0GwJEiFs+S6AUVahh&#10;jiOzPEQLiZNIztQd+wMKdIrsGGkdRMEtCcC2k5JRBbPfEZyd4u6BNMQ9ajHPI9hHe4CqNupOTOtT&#10;CG4QmY+MUkHCxyLyaRM6O/0prwCDoOqxOt/SmLXOVgpVYeISCE8nKnbXJA5hbkYO3GInjs+SKVJx&#10;S6aBk6bIibyh37GU+VloqNJt+uw12p6TK5x5cbjOlLOB1KqkmbM9VMdXcFuSDnTXeudYlWrqLx9P&#10;QvHesss6sRBGIZ108gqThI4w3W7ilgoUtcZrZGJKGPuJYw5J2h9iaC4wobAwnAeBneFWdZ+mPlhN&#10;3U/SGMaxR6lccJsYBqyvjTyEiUYQZvH1CGJBqEys8SGlfVbcIp+D9Y+TfQgTV1dErQgILUIfhyOh&#10;iAbzyhjJbMAP1R9Kkd3SkGWgpQkJzln5jTF+a0txOGpsGDSFuSwcWYhuWycxSAMJYT1pjDzDCiuj&#10;HOKhz5KlNooJYuEDJj5vX6P7MEyvN7BCVJR6wA6NisJGwszTb/mv3yZytFJJenuLQ+aEGdkgtAzn&#10;gkN1CAuxAIuu1yugnxEt6bt8kwvj71Wz0HZqL5xChYbh7r+mGBHzcp7yw3rfghWK09W2VdAIgD9R&#10;1K774K1F8fZIKPI3tzj89iVY7IxGqQmld4vUSFUnNfBwviUXEBU3fGEPr2cPk+0I/nVVj9EfbPde&#10;c844Z+oZ0iaU/P4VSv3lMzrPNW7QxTNKuQGuhPbZa8oenqjRzwQk3OF8nLfA0DVlj5ix7rDVUnYP&#10;B8+kKLWrZ2dnnPRM18ISHX+xMHHCK8FXhok1zjhNvciC7xNyBeIhzCkDr2Yd14FTiNA+ezUIyddW&#10;i2EhQfq0eUTdwfor9pPYKyZDH8k5rOvEQeRIn3LDFm0IgyKcHPQ4HNGgCsVnxtDQTh3WQCP3PP2W&#10;//ptlhxzkwtvhNH8mv/G67xMP4m2FEXNu+BNvO/6OuqWXyfvZxE36+sv4JI98A3KqMBbXq/r9pRw&#10;VdjoYk590KAUsqG4gKrPQCnBtR6VrLSR3a5cEwezKqB1lvSQ+j4+yT0QT+JAfcNCkiHou82UUFZh&#10;eVHkeFruw6a7RJqLIls+TEKCQ7IAs6nA5RM0FupLRhnsVsbZ6YCrDsGK92NxT9AtnMS4/mH1d6ga&#10;EKFcWHo8ZZ03mA+eKhopxlBWu3wY1uT1yKysqyW3kUhhH4v7v+vgZ6tV1ol3Bn9LjS+rMo6esP3D&#10;WCKLZwQW7d5DTO9WNgFm57zIibKaZT34CcKTTw2NeHLeW7rpsL19UrJLfborEdVfQVK6btpHlxOz&#10;KJpsvD0JROTF7QtY9ZsLTXM4Pg+R/FoO7D7ji58Wny+hvPjwxTksC1nZFmK5BAGjuvMMLL3Z7bni&#10;0volWqLOAu4opGuOMW3yahFi7lGExkEgWk8PwRLYcM0kR6TWTJIrRFpR3z3qF5fsRm5Nx3jrlIxn&#10;W9kNO7ALM5KbbQ6CKmOQX/PfTgSILTKeO0Oml86Mwfm1HeUgoPCnu5KCDrOFh8IB8Sr0adOoiOrB&#10;jMv8FM8eEv/EStGo575ykoAMNtDjy6K4y7V8uiMjWBNb9ui6lBTqHBLVhFXFmz1Aznd1k48q76Gu&#10;rN1q0AkbJS241hGZKDPKzmW05m+g7eXTCtj2T3N4lnI1Rjf9Q8eCzC7c85aTdffqryAAHEvO6CRT&#10;gEUtkKHQyH/n1CA5lzWrn2mgBPb3UKqxsW6YWFeOxlDpFrZ82p1H30eAWZT4Pf8d3ye5KgSydO5u&#10;GTz2ffRxr0INo+x98Xe3mOO4ugJTCUfR38YyGY6JsRucjLzzkH/pMf5ZExOyprOcM2pBJtPMPihN&#10;hFhkwkvoUGkejRwana6PSckKYsKQvAeZKhWzZzxjyqZPjJJYXut1EJBfLvoCifCEgMbEKK3Yc7Q9&#10;tkkGc9gLlqXiuwI5PW7dx4q8Ugq+NqCfEBj4A7z0Achz1vPCrLmR6UI3xc6rmx/I+COCDGhTMmm3&#10;wqq/go7xYAqFfdacrqoZgG3UV38a3lXdxzxG2/doEglu+L0YC/EaX4KyoDORgaJ6NWWO0ZyM2Gd4&#10;RsS5L7Tt0zVWSyJPzFctUvsOp1P7AI5aY46GI132tqSYwBidzY6LoeVQFrLBowxW+2hlku4pcp2p&#10;UrzCikHdJ1dMtJhmen1/XAKqzrAXO+byvkqvPSuuylj50fo+bHlgTt3Vn+CPdX/kzVvm/wCm59lX&#10;LLRGnheSgUssXKdQI8S1l/sPQM6E7mv65gnMxwRbrKrIywmEMO9ALocbyMs5yFwHtlMNlYXrANn7&#10;WFdZf/k0YO6Fl08ZfAr5F8JFyRoagUyABdt4v6CC4HcUD3qHK6z6y5DzWNL5auQELTF9WhrBCrlZ&#10;ZMGzbmJbB9h8Y8Pv8mNyqro7a5JBRglKSzdWL1xnv2Zdfml84VOsQQs2Mm0G0nNlMnm0coL/1n1W&#10;vuuyzwmy1lctEybWmgwE92v3rXROVFdZf3mfk0ykkeaS5MSnp8DF/asLKgoBppNB/qWy929AnjKR&#10;Ym8MzeXT+J2CDKjSUp5lgZzEHhEPGkjdgJy4ELcFLbneRXDhOn19kahTmCh97J7OBg5DupFgt8R1&#10;0NmaJ6htJIGuJYKFMoliFXKKTEOZIefYToqoGvHWyBmfZlHj0yTYtU+PU0ULEvdMIiBN8uSNfabn&#10;hspH2qLY5mgEOz+t9OFAyfcQYFfK0mO0iDiTOEXkOz9eM+EYCCcgK7GueJBapVMko6gyTwpaprB2&#10;gbUhqzPrDe5J5dBI+VAd5sIeMSEdskh3Y881l8fg79aalaXc1/xKPY/rseEYkdYQj0nZWuQzkWCX&#10;SBNNJqZwZ80EPaybIyNXAZztZrRwioIrtnnuso7mh7oDWb3WY58JO658G56uYq1GgKhpq8rCOaON&#10;ezxWv0brTZVf1l/BPZWJas1x92kaPcE9OuTNxDDZI2KoVCzcFTdo+ylsY8yaDDabkbwU9/e5RWX6&#10;orjZct1I5W55M6igWEkfS8gWL11qp6+p4rf+Mrbh25bP2BtLTQtpRi3m3yYm9+KiDamHp+0o3MNx&#10;SdJFM1i0anKXZFL1j5KP1IXBw1o+75MM7Pfhq/bC+Lv7leE7sBFHwoDCHYUVKdwb3mxksC62qo/x&#10;3xgmK+vem8vK9pAxjXxqG9IWyMgka5g7lFPaaol0ezfRHezeR08jwacuSpvtNcP4awkPD9O8STW4&#10;EdWEUBI6kQursKPDZ3TVo0MubvnqDINyMKljh9Xb7Aa/QOIrIa9TE1K4dn9i68gC8EYSoVp8i8QA&#10;WHQfDcdjGuf8ArYOF4yxJKCvi6J7jMMa6idc2zQgMl75Vm3FPJSzcCyFadD+yrTNkpYUGT7NmgMl&#10;tPUkw7yQAQ0iXK/CpjDe56lSc/0V/EKdc8yKuGo7GuQMMYvS6ZZ20DhdDeupoo+Gb/am8QqtFvZr&#10;9rk2TCTCQCQ7PIpY/d5+pvQIDBzhjMfAXKZCyaH7PBKbWkp14YkooREi4KBEVe3Z+Yc/u+ZWNeJL&#10;4zCsOKJwfXdU4oM/u+4OvcSC8+g8hifwAtlrN450mrtng1HkJnhP/Z7/xvu662DkQhFuvPDgLU4V&#10;pwtpgW/qm6X120tKjUY4h3aISyxI0Q35ynRSYRCtTdyO4teZEpyLeyDZBqLV1tz8nv96ZQUKKlPb&#10;9yRd9ivLU0cO9iYBg67rwgl9V2Iq2IRv3okTcGmaLz1FHwZyOxMTMqIkfM6q+aITbaEWQgdutwdO&#10;uWmyEdOFWvZrJqRhQiTrn4z4+mkokxhT3y52q98KNCcG73AADj8mBUwafYG87g65tSN7D+30qQgC&#10;/iz4V0yCpP1hq/i7/hu7T3wIIyTeR8CPZkZ+z3/H++Cga6rkuXA0zZH83hZz+IVE+x01sJGu3w7U&#10;sCpHYttN5ou+Bn+W3dRGqxj4DucnmqrOIX0sAd3FMUZhDAk78Zg4yuJKfEEQONR2ND1SU3026iq9&#10;9sAR0VTkSXyUkHVfTjpR6/vgPQxflkeA1TTp9yo0Q9Exj53A4xfycOCUqnTVTLSFt4aelWsqb9Uw&#10;6RFGwdoJNarqIaKfkBl82TUQnqn/eo6UikcrMb3/A7GwTvN+z3/9fpkVB/WIurDd1WwslqoAdTmX&#10;avgZ6jNH6Yqogn3VYm4xsd8DivPCr8CnqROqvAhHg9McRYekLtaJSY2Lswqvj7Z7F46whwzFREIS&#10;IRCqhUpaIawNmyF4EVKG5j0VMmptxM0RQrB8xw0qrHV3yC6KnvzspirxAlN+z3+9myixln68P6uR&#10;/F6FFqPUysg5rFLFFs2YZgxW5UiBoAlP3WzCNe4kymMoyHOssDwDw3xF2lJP72KUN+rhE8vCfHu9&#10;kjTIbF8wUaEZyncqUgk6VZfPmpCA98s3MsvfhFpS9uw5bUwsCRBiUe5+Ri3kmA4Ni4TT0M4GryAG&#10;MjQsLE361FfI5N2Y09CV905TFCXHoAL3NcNlloo9HjOxUBspa44ctDkx0q8iM4iqZwSudZmK37qb&#10;MG1gBmfEuA933oO7yfvkiUbqCarkrN31d/3X+ygSHd+nx6tpzO/V2XkU+x1GhjqhBxbnUjOi4LNL&#10;JJOiUUzGwOPDmHgAsmqjYiyMCNzAhQ2Z5fNpLwf3QnXLkvwj3T5GozENnlxh1V99zQhCTAqP5bKB&#10;qquplyTfi09D+z2dYk5M/bX9WF5wV89VWPWXIVNNEE4DSuIpii+cGVzjRRmfxsBeUEKEY6RDqVZ6&#10;7xXzfhsmxnN0R6JrFibS49JOQWC3y+R9ZUgfcBHok1BDSA15k2pEXN4C12X0TK7ifIUQsOm92eSP&#10;P6BLLSujO7GcH03CAhyJssx0fX+mPrbKu651pRO43TN8+s7GYRTXjSxTR0Z6zzgLSxMCmU9OeWc0&#10;oX7rDhVW/RU7R36zqwpe0iEBDlhOiBLtrfRS+wHWlsdqZ9axgyf3oSyDLWQkN61CPJYK7LrmlNiK&#10;u4n86XVi9IQzZLzGdxIC6Q/uGmO5ubCV6qJgCpFgI8jKPs9Mg8ikXaw8Zppt9JE04s55Zh1c4Tv0&#10;+e7hH8eetnt26G03QzchDYyBE3Pfit/6K/YZbXS0PZg7NSHjaDOj/A5trapzcEZGx9nBof+Ql345&#10;C4pDjD1SSZLn6/f813NUlmtos6SEqHVw1Zn3K8N/YCWXLj+RozlXht5rA4yAgVpbld3UbRfBU4gJ&#10;qgtVh1lh1V8xX+66U+Sz8QYx3e5vGJDpoqG4aX8Mj1sOtTRKi4CWWmoeWGEtOMJogwv5o7JfFhyt&#10;75PxMHdOs1jer9C8E7K9PXUhrShk+OHpmnUhh7FwkqDVPyTwInZ2jlOCQd8MhjNoYH4aBmfFeken&#10;eCjhfh3yIOPDswkPxmcQszb1TciYMdYV5hFIj1XE5NHG2CHkfPg2a4a2bGqh+y63YlClJivHa0Y4&#10;3ME2jn/bYTTK5CIw7dRclJqwep83wkFFDcY2vuVxvitN1V+msHlx25a942oZhxqXd9UJaSvMxAZk&#10;Jn5D4qmVzUDnTrBkkXZFiWSHIUse3uAXuPHdRRWHmWlkYhubedA27tyaBsxMoE9TmETtHvJy/nH/&#10;YxIEdeCaQ7erPHV9P58/qbCNIp7SX/BS4akOKGKLi7CeFUpU28CD2tTHwhFkk0dRv/SAZralI0xW&#10;vAABGfwuggvviFuKAhm5tkAG5bYs2001Xm2FVX+Z+5O6MvaDsrjeJHguiq2ODnGCfHlM1DwyBZQK&#10;QTHalkcuu0PgyIEiRvG/p7g/Wu+EAiX4nPi725WRoSLdonNC/t0pbawM99qwIEhHgfsUppEqCKU8&#10;kQu/XdkeMnFjOyVVql/DjjS6Gy0p+DQyqrIr/I2KTsS8PbEzHqy+WUMB2iwKC32wus1jlIzB/cfj&#10;M8jpGhMWhQJSSRRGgLXUF6UamBobxIlAXC7WzBwwcc6xjSXofCgg6zbSspGpWJbHTGOZGCzIvt75&#10;+HDNs4J3+2mEoDcD7Q3LrU4MMrDXcz6+QDaNx3mlSsL3bgkmLewDU37Pf/0+l1TaZ6UGQXhjKufc&#10;UjCljeRRxXZJGa1Ia1XlwSiVD97dj+NoERkfvum5I5eV7SFvx6ZPc4FVMMpJKE88PoVMSMyLolNM&#10;1wPSp3GyhBYxGUJ6TFAr9Jd5qA8hQ/2mQWqBUQoKoXAfLSJhZQgTMuI7qnIVLkPLih2u+K2/gjqo&#10;elf+YPAaGVcLZGKLFohXFkokb3YroNHAHYv9G3JVHFkgDzHGzkVhsQ+Rdn2Mk9MdAVgzh/6Gtoj0&#10;dH4ax4FjWWmbNPzRyG73eDalSKMv+7yeQmIU6AOB5zRfv+e/sS/qdjQYtW5YNj/0e9vdzIKF+L4a&#10;Vmc9GL3JF6AhyyUd62O0aEsttpU7l87pCBYq/0Nf31U10u1zg8yuilXuQIRY1nVEnUfVVdZfgSlC&#10;esP5KZG+CBbyW9Vuuk9s81hXMFjWjsdP7SYqE4kz/ih79QQPFnd3rK7N0b6Wx3cTJ/XQ0QdWxglJ&#10;HQVIbIaMq0dAbZ4GTJhC5+CXlW1xmvrj7NRNepGrPqHj9DWqUfUsYdqq8jgeI8ut3VVY9Zfpfl4S&#10;xuky3Y81K9l5LEqmRV1z6lrz2NncQs5axO7YJzVh9ziJekRsTOwM26mTDbP22LlmTJmJ7Su7graG&#10;cBjc7AwyUt5JreKi6O+FIdD7cPrxNo8xRAa/GI8PIeNCHP6R65pJL5mfvpIB4dIpL8meu0NhWTfZ&#10;8Eh5W4YzDFVk8bM1qWXSlxvUJ7nSVP0VtJ11XDLFFEsq3DmzUKhtMVcQ1L6sAk8DKLvBI8H1lPK6&#10;0bxCJqfNmeREHPAFVLHBDS8uECISg2fmxnlGoqiBQeMFhKnXRghEvYehhDdahTMZJWRpqXd6H422&#10;++LGmgnwOecWdwTCqa4Zx99IBaIhlCr7CuRUp697Gbo1c0bbJSiGHrnoVKS/DLZOLboqewtkTpJZ&#10;HE1sZJvw+Aiyupm7/Z2i2lHtZ05CkhcSJdApnbIGDJR7B8o6tsk7ulWfobYlxPnbThGqjjzHCVmJ&#10;SX4MBXVjej7OKQG4yW7okeysKkgDMvOv5h2pO88HD6PcX17XhG3aFJMfFKNhvlHFc4ZtInXqCdvW&#10;jD9Xl0uXT9NO32tWU+8qq4j0kFoSKCFbgNDY+T6TNodKHJC/4ZK3Cpm8Lheh43sAcl0zOWjKH+jz&#10;Jqetk8HZmiErV7myAu62bbMeG0n81PVWtKrbpImRAxGQwV741w4hk4drx7Ucpz1SNiErayQ2g61Q&#10;gmHeDFpuDj6kipWuslwgWx/rHFu5XBBFxxRxJfXX7GfR7/nvfJ8UD78PFJ9dv+e/fp+0DGdHEFqP&#10;oA6z8ns7OUIem3AXUPBwrYTFUYyUeL6If6AwPm2++ty03YdO7ujaWN5kWngslmbnx3MP4FfOMKZi&#10;P4yW+ZiJeweZmW5h6Nisq6y/jCk8huaKTGOxzck5BCUxMTyh8pWW3Sdr0IEespwlR48hK23bhii3&#10;gOkGqvxpovnDWgQ9r3u65ljzC1hqZMxzEol434FMspE3knZCykgskBFrg11TWbac8ufE9JxvgndY&#10;Ss3xmvGnue8V/yC7rJ7yxuyDADEFojHbWDNyhKPfKYwcCmVGnkNG4tuywj5Vh8e8ZmrRRiIMRZDq&#10;ypcew3F4bMg/kKFzDpksGTISLEd0o0vBNokwfDooTLGtRTsjMVLZxO1UQZ1x192Fv+xom6iXMgtj&#10;LGxm8TupNdxMhiJOX1AC/2Z0zBuCiPrEQ8jy3HmsbgYr+wxpk4niiV2Tf6SX219G6E/89XSfiUHS&#10;SsXoZCMrk+pBooCMAhUl/qYwyh2Jdse8Z1LF2Zq51ZlEpI5t2bld1xifRgcShttGyoResI25NLx8&#10;8pE8kFe03editYyxAzJhGEjQkP3p+Th7+cboszWjcc20iBGZSp8WSzXkS1xLfarGY5khN06Vyky8&#10;z9PzMSGrGskbeXVxkOs/o+jj8eGa4SQzlndxj1BzNq7lULPBhZNwqFzWgwfEm3EGmZ4ycAOj8xLL&#10;UyTPrIIa3jXUB7iRbzkfH0KGM41A95j1wLY6bc4go11C87FSHHwybnqMyCWep+pq2yoH0aJ/g211&#10;Y7N0n4/P1gz3Q9szti8Hlv+A29OPL7QNK6HJWTwejskLZOtjXRtBCKH7+qPfcQX8mj28vi9n63jf&#10;pj1Q/J7/+vtq22UvA860YQ/5Pf/1++RvWfmdGTzp+1t+hCrjhn/E8RXkKcJUbHeQw0iKG9QCJdGj&#10;KTA3csAumNtDlilqrF9zF0iZGDbbNbGNyNR0HSmH65wdkdqkGwA6c4cBVMschRa3jJ/qR8YHUCk6&#10;9lOY8bm0Q8APVQxf9VJaDoubnEjHqCgeKpS0SqMQ6w03Ls4VREqfMXr5UktPHFQaeNdYEOVw6aRK&#10;vSYdx9qQRGK3bY92F5tiMCGMrqWTDWxVZk4HC0uvq1XDOR9H+JPC4KcqhSqeHWxV8+TqDsfLxJYF&#10;2Es28Wt0XIcnbnq4SExgA/1hNYAoaET9jY6buADYvaKv4rn0LYGkD99bLWzNMmZmHvtwqpJ5IhkO&#10;V/eWUzCmPDbobG/ZHR+Ra+oyXh+5IoKkVqUOeTtEqtKCug/oCCxU4mppjkPj94lWicqSaWxWhDt8&#10;UWPlbrOeejevmJIO2SDBMVaegPsHQ2GwjCbjysQgcJ8iUoOUC39KzrAJtFMvCi9X9z14h1UV6quv&#10;cAeDkkJZ+IcgtzEapnJ+kLDRsSK8qCt3pi5pxmCGI3pMDE/rc5N8y8Xbr3mVYKjl9kmRefNkfpfu&#10;Zh4ZQTlD0t/dyh05hoYmKyuuHFbEOh81i78KRETyqEiYKbhHBEw/BxhheL42aZe3HltSn0GWlw6L&#10;slPwyHke24VXYqoym8eQ98gIGmnHh5D1uYFOkF0EG2cSljceC92Zc+qxfFMxbz8+hCzDbehPbYH5&#10;WDYFfTz2pwdKmKn8NH8TZDVgGdoo8Y7KeUmUxgc21nx9TAR+RKOFnnNvEd0oiAOOWV8+jfqtNvgP&#10;kQFZRdzo6sf3KIxInTsk7fRI7pMkU3/99MB2u+Tjb4Y87pIA8mUj8daN/CvU4kDnhFweE+s8VyQJ&#10;mOG8tly45syrA/PkJJeJkb+qKqzYjHvYLtF1nc56qpCTqH3xaR52DWqsWfUIk89C6HvuvOWe6lTp&#10;gMamxgYNSv2Y+qKGQTAhk6M6Jnaz3oRACp5Vf1puwcIqZDI6rjXdQRMyGazDySAT+MY+I0RHgdtG&#10;zCpv1BoP4YlVSJOfh9YT88ajcEOLRsClvBayOqtjmWgBHzcJQY413kEAAK3Qh455dW/mGfekLaO6&#10;IvWNvJgrTOWFEgX6Y4yZJclISTSDew7X3QWy5XRYsKQMjbxVdOi4gYVRfs9//T7xROsoSgrpbrr0&#10;/paCZW741E5jahBKcSuSwrocLdq74WzwwjnUN7gzm0GrZY+9OjRVRGt1TQK7HmqaRg5rbBqQF5zu&#10;18xRnCqqKWGumWRjo0SsZaUjmNPUnU2Fh5DpMjOSBy/WNi0A+bRJ9Hp2yGMftaPTCXAGWX6zkVuI&#10;glPjF/juU2rU5rEuHfNm3OUX3LRnm3vHiubNM6nobmyGZNjQnQcLPVyznOaeNdZuNUS5BglROR5L&#10;MBQWSkTeHZ4p2RMrP7dUVNYzlBqMvO4TH4uieNfXgvHpi8AqQno8Pltzuktq+2kWMg7s+PScWNZb&#10;xuNDyMRkbGFvfGdU/8+Ko6tiUhJ6x+MzyNocm+DTChmLoi/6LK0YCvt8jBU6/PFD3T+DrFaOU7eV&#10;562QEKd5srgrZAVHx3G/CxnNY9ptV8hStM2YpWxV2iZOmuwQPz5cs4yBcWwutE1ghKZ7wdavdcXi&#10;auNMDlP5ELJEq9nj9TyT60N805B9YMc+E7WeOs/DtL1IVUbhbfZHie7Za+D3/DekMJcKjqDo1AhZ&#10;n9/bSiQcQ9qirkCInGu9BlkXI4jb+MXyWKvxwkVm7fEhTvN2jbEDaXT4migfJDoeNyN9QNbWbnmk&#10;127fPJQ7JAIa4KXTyPo+WsYQyEOBfwqn9Amj95xxemHvpHwQDvNjq/1zZdDmiInepFNF5Ic6OKTl&#10;/DQ4dUrMFOPjsbx184RwTm/o5s2x4WM/vGvz02zmOLpX9YMCgtSMwJ69MzoipQ94gc7RqWBCJqw8&#10;mOxVp6IVIX5Dj7ZGdggZfXxQP27P6l/AnTxy4WRj1ipCZZObo7Qrgs5lfLqYHVcqHy4clu6VQzGm&#10;UaNS45O7Ra5e7wPyI/rLHy2X0BxXxXRMUZe8BgvoJ2I+ovYWdbVck4KFFGOJqQ4LofKk+qufWfwo&#10;VF946CWUgD451jPSYb35ZHJw+jyW1Z4bCWqN6r2lVVD0ih4fVjqrP3zJ1QCrWE0B9l4WCL3J1ZSu&#10;seOZQGKwFPsSEfFTXLtlb6lAHmxHKVb96dHeYt3O5BLOUM8qGGBx3IywF3Revd/c4eBbKnQ9CMja&#10;cuLd3mI1Dse4qtiq15EkwhESVap3JSn1KTZrJi9B6Zun7vz90LFa6MQ63fzwfEqsJHZeOSQ3fDbc&#10;yERvq757m/UQMvPx2uCCSJ3p4i6SMSFscyJ5lmQpKEqdcjrBjVypsVriHpYn5C4GXZyRFMixkT2b&#10;TY0P00J9HC98ZDXgyQGii6UnhYfpnDnSIomWsh5K/KPoxSxn2GU7JHNuxwahHtwgKSIK5kN0VIu2&#10;JGO1yBXL3WuudzkF8qedi93viVraqidTSj0IErP/Hp5sLX/zlBM/DhB2Tw+HHu0tBv1I1JaTve4e&#10;LitfLqmmq8oeyJOCzgdYTkSPD56BpSujLQ8K+JYkSwTMSNnCi6Ka1wRWLQLsoyLdQZ1nTtmFkuN8&#10;gLj4QDlS+cMkkppWaXhJ9kx5ymUb5tjysPQNOlqt2rxaM5lDTVJEnN3LOPXSnE+VVt5PAcavOqec&#10;rxYlMg6QsqOqYYnz172dAYujt8SJSM4azQblVb4RMsFdTUVAzJh4IrrRQ0hGzPfY7VitEieDh8lg&#10;uUHJyvYcu4eUr85syhW4yjAmRaS1pqh8pwRYg0Vo3HDrUuEy9CHd1VijcVTOjWCcdOUaNiDUrzTy&#10;xrFv5oxL4zM7Z+pQRkYyaRfDfy6rpKbccDXbyAah513Y9UeUrLuxnFFGp1TVpqa9ZTHAivXAKKsL&#10;W9f6WvARSEc0bym52m3fkAHsgnm6C2renfz9mv92FRNhPLrwKg9rsCS/ttNdxOUtzYkssp95Uaid&#10;IwmMCDz5MOUpmLa04BrDadpXQPVXzBVpbl2MfIjldkJd5WhcIuqXroi60tN26XMs9xvnhAjGayu8&#10;OK2WtGjuAx4RNjCxdLwsk+KMdbq6UI6RHeuk+seHi/w7/KWPbyGFBg64PpfeuL6+xaXurulhG7LV&#10;EVulBFsSJuK/wGfa5bDorsKIiOOoQfLs6XIHVhcsRniXdHPyCQtYXbUY4UjKLMhVKB4XOJ1KwXT4&#10;pU3iOw+0VEAVl1xl547IdZBfq4P7BmD9uKURN0JgWNTl02giWC4STzeAZPpW/DeYObKEs7Wf5RYs&#10;AjO4G1UkIKccHMS/+1JRjgH7rWAhzND98IMQFL4BtpXcdry26zrqh5ELIRNJSyG9vuICMgqNhlAG&#10;8qRN+ULf29VyhEPAqMUArriMRpFdVASoIxe/6lPCkl1Qyy0aiYxHYKH2cXWEWolXg470YeeBA1aJ&#10;mBks1T1ztWPKR2Ax5O0RUamfOgUkOUDpoPNBkU2UuVawanfaRTGbAee9sbfimGOooo4FLO4hIxn3&#10;19IqBzS5ecpjJOWDFEcHZTr6Y0Gh6I5rl5fldURJdHVCGyEi8Li0egkpcgdNYwGwHQx9LYcN8Ff9&#10;NybD3Xu0RGivg1TO1KOvU1sjta2/jmg6uu0GFuDmfGwxtSeFo7GoceEHhTswi4x/SMzVqLpqgXMY&#10;86vnpS6Ke9XxjvRZMsfvn1oUiRjRcFVURAOMBQcVVkecrhIJa4PwaLu6LlGrbk2Ont/yOeIbK4uC&#10;e/pck4pAus/JolCEwv2qC0/R1ZZZLjjg9Rc9M4DXkc6NrBMdbBeVB6FKVEUanj4/SWCrKmqSluEq&#10;wI8qxWy7qD3YdtFgoyosBPxpFVv0Y+6KND1/wNzylATIoEi12+2WwRHDwYwQo2hgycSJCwfe/Bgb&#10;TBQsMlWQuPjNCztSRCeSBOkRBgfxMavrq7/8YfL8QkgTd35dFWkCCmO14H8xoeQLATt9yihpN2RY&#10;2T2cxOvesttGI7KmOqshUaeo3N5b/OdRH5GGDiSrD7v3dhDNfMoGBabukhQ3ByIQO0ldKRnbjB3r&#10;T1HsqlWOJI2sGA45vXd90Opm1l99a7lb0qobCftU9GY6Jl4VHi8uokEPrw8xmrxScHJDfqHHhNHG&#10;xRb0vy2fRUmzPkjS4ZJoQDe/sLvISATT5yT8mrXFbJFOS20GB9iUhDdryVLBPQw+G+IxgiJ55ui0&#10;6n7W2NA50pTCbZUmo81D8OnZ3oTZsBKzZc2FBaiZmj/LSe1kMibE257tvfu/UbisLiJq8ZhkGtIF&#10;t0Yfr9UJ5Yec9hsMOI2kZZ1SxpMsSxPiWpal+wbKXuQZiiOGo/ZsPyduMeGVlZJg8h98PqnqX9y0&#10;8AkfbVJJVGveNZx6Iqs4pCtnmPxkK/PxhtUkDZe3UW1Ch5IfsbP+9HaF1M++KCu2BpxgAJb10DQ0&#10;Pqjq+HqBSKJs9B91x316PTpYQV+oSHHTWZphXU95W9lMAcFvbdczT6qMj9qMI503FdhVkZz2BzNM&#10;9tpuPVuYk5qkCS6u1HkwMLPU3y8RDOoIcNpJVafGB2hiBxPhYM5LzQE+yvJZ3dcSn4Whw2MSTFxe&#10;1jzYDVXt7tZpHHcq4cplK0mIQ7JhY4zf8l+/7TgilRyE99a3d+tRWbkpY8zKbAkL5oXXw1muUh5j&#10;JsKhMp2Vob5bzw4mSr1ZvqzSapuhHdlRootxF5jpIfHBOzDZmthxNT7onr+xTjY1kMBxV2FP2je4&#10;qp0Tx/wjjaE/Azu/7NsWKxMOfWOxHR+YBFYvDZDKwzl9QjR3yq90wdAQSlyLUYyptBPcP7jUXuWH&#10;r9hPG4J1ZfVXp1JO3pDpcIrqLkiII86HuZvXiciwZMZMw2gLrFYo9VeHqe5rscFzpHf/8YecWqt+&#10;92AiCcxj8AmI2yeiyg9h6Esn7TSSC8hvSOb8WeG5kIk0gEACyRdLPWMaCTuMfhFHkhlGZyWDyBL/&#10;l9eZYOLUXsLFivBbBnJGXljO1B2sPE46Tu9eizrFOTYX9Vv+G/s+d28e7CT3KqQYg692cAqWU5g4&#10;NuB4OBjQIKT0kAvVumw4w+EciUtyvWp0oukqWuEUpk+wS2zk/EzkkUj5wvTSmZiiZKxzniYiMGHq&#10;nq1znmBOtzpApDOB8WSVSNph91gMmPia4hzixsabe7zOxFJU1VmVD/x1UeWhBmtLuy38w5a+5Gbx&#10;nS3MSnHwX0tF7i6l8V+M8Vv+22kNYQMOmh5CaaZM0C5D/daOPmUfBH3SZlfVAwmHSWI/J3GgetKT&#10;3CV3L8KTR/uGzLGAVDOuflLH1jQW1ZUp2jctjthEKzCDB7Se3TozZb9ka8o6E+vAGqXzU0ZCOqSo&#10;WeExOVpnHknO0xIvmPwTL90aw0gPhx51BjONvCiqqEA2766qUua84oamnorN+it4XOLZHLVlnRMm&#10;iI1cqLHZc7bUcVJbEBRbodRfV5gXCw5ijIgbYQvswvZZw8SLZVcIdzZGK8kz3M51Ig6XIv30WRzl&#10;Sk1KByk/HOb6Ecw8Uv6LQrf5obwtZZ2J+tQHbeRoV2zWXxeZNUcafemsbB5OKTAfHq0TWWOOjJmy&#10;RFgS0/324jFLfAg/nTpTdq5XV1Z/9XUmm+Pq+U2mzNXxmzgtqU13goiKcoTadHXsJnOQjHYlFCUa&#10;Sn4S+MW0o+vK6q++ztmjVBaQbuRKn1V8LlQg4g8qAUsPWZlllsr5iO7vcGv50qHhwIy78dDkUHIt&#10;5/yW/8bb7HUEwLZv79aDp9FsDIceSV55yuR3+SZJTGoSQMuhIGzuVhr4yHh8LvnlcbN0h6eEIu1j&#10;gY3s0jtOpXKKy6QUvRgBUWLyRkpdXv3VEUTTcOfjKPNlyUHBN+5qGcAqYbKATa7mV0jA7hM+Oo9E&#10;/21vKAmwegJR6R1Cwv+7JlRPzy738eKX29LMbqnIK8fIlR9YPTDJ1cxl6WvuOHzH6B0TuqyzUh7p&#10;mHHHLVRANN82p9/y374NULLtdlTxmRbjt3brSb41LsuK++pNMMllh6KIHMwbl7xYKoq/wdMSCyFr&#10;ZOkpLHM+lD1S11E7MszE8FA5IqfkgsPdOpPaSzWmki8SC0m8myS1xXOWbPCWd3TOu5MpSA9bxe4T&#10;zPwQU3TR56YOOWNcR+tMog/5HlaD9zPpViTJ6aK8NKFkD9MEYIZPKzbrrzj+U1sh0z3u7DBMop72&#10;ECKRVIydYeKNsZeCmd84hzAVy6hrsAiby1/FTd61RM8H09L+H7GI8938O1hbWC7Qy9KH6O+UedfN&#10;GpUOVJBprlQoTwu+4rL+MmP13QyYgCimVU604Mfi0vUyk9oF69CVK6D9iIKkNQaG8KdAFWXDmtbY&#10;YUKZ3T07YPK+R96zkuX4sq17MYQ5rf7s1WJNGiSlLOoCdrrOdFLQN9a0lqkkwp+W+GdyFWBeB0kf&#10;4TYZ/LTzkPRKhwGTD2R30xjroAb5sz2qXnZtV45gTpue4vnlntqp6eG8EXmn6Uwujdf5jlieSiCK&#10;j7yt6aMYUHC6vkbYU3XBzNm8UHSwB+8ua7Q06ydEs4yDp1Z7VHz2/fdb/htvt1iswNM+T7cB1Zd3&#10;RzCvpjUFSashE4ZcmPY5sslr0GoGXMimjWsILmvZAUSwhdOSQNiiGs6wH7mNqHcZtVNY/wAl9WTM&#10;I4BTbeDaeWL9+aMcqdAnacmzKADYchFIUSXEDX+4yiQ7n8BzFAa1echUoRBQ0F2ezNT3yPOi107s&#10;XkVi3XC8KKGuKbHwiWhSUstVmjS8C/5kBRQceirr+L5oupUnnPRiGAxzrg+HNg57Vk5aJ8YKpf6y&#10;VBjpQDRdf9nvKTQCW9JO1zMxm+jzUWDKbPVDQrA3YKLhhUFDQcSrmpxBGgjVI+0g6BqBBSZp01E6&#10;gmsgLgg8IkwsQeXZ6HzhHI37GMc6iUDHUlBc1563BHTDNKApsu5bPMYtGYFRWcUZumSU8tm+TjrP&#10;L2kdRMFVvaLZEu5RGPEUJk5Cp7EicOMWdK8TdZRQVP8sPKurSOMhGh0OxgYTXtuDZEe4RWq53Aeu&#10;pjZLia/pFoo4NlQqBS8ZMHFJeJ1kfd2wTpVYEDYZ3fTYvgJzZi7jmccCLg/1nwIJ+ML7KTtbJzQU&#10;mhlNJlH+ymfBbPiu1UayajNQuS9DJ/kt0jrOYM7cbzKa8JIUmLDb0EBxyywlBnRUM78i6H7nppaU&#10;pA4xobEUmLJ4upRE+4zs/rGfyqfvuMXDdKcQtImZ+Cyu93rpKNn1eKkbacokWLQZrILQ6VQ61w3L&#10;I9yS/gpP75+FiHq0wUshydkZB2qjUaUHmV8kbsdImPGe95nXd04LAOfeqg82lTT9TPst/423cX2E&#10;RKQHXdw0wKr81o6XKzAfPI7rNiKnYKwHa8po0uyLKkUZF8TS10MBwY3YGzl4eC5iJGe5nAma0au+&#10;XCxF6QZVJ+TCKXpmxUOyWvZWhdcbWFHyf8e7/IXDT+C3/He8TXJFQFAgbsH4FocYcsGRGm8qfAVd&#10;w750+vlETZ0RrNB4VFoQ8MdnE9AqlPqrz1NN6EPxJIlA19kn/slOOmJFTmNclDFgQqUhuNAxIjp3&#10;RPuYN9KY29bgv+9Z2+OzEFIwOmRsFPGNh8qwDqziNRlYrSurv2Kds+YN5r1YSbnSDlqptj2Ua28j&#10;jnOl6J/KQ47u6Mr2ihqdQp9UVGItNiTAoZcrD+SHCmcwRlpI7wtuK8Uh/nAp9w+yq0/QZ6nRpFja&#10;q/I3dzgkIKeQsfYNrw+NLTKtkLKgc9QesjVVd8Ir7qIOBpLffoxDuJVYQvssoq2qnjrW9rtg21a5&#10;R7s931aq+uKjbDvVgARfQDxTxxvzNFb8t9OUwrS2Al+rve/y9g6H0A+k0NZDPh+nNuOQW4IwQOIh&#10;ayuHERcq5lB/iKe/n9QLTWxh4rd3HRZiudIhbRwxw+OzKHCtJsLnDS37++8iYgF3eEBHWrBCNaJD&#10;4zjxkZ2PyRr5tL2Fyq4/wSECWcEE0QRY17VaiWe1Bt79IdGfqptRquGqlqZcxMwqzupqKOqDsBss&#10;2qgMYeuX/LcTBPeJKVakiZEhMe6/9UsVTh+C0iCJ2MfoDva8Fh6S8Rn8jrNX4kX4FpCznSDwwZzV&#10;lrAdrpiRYbhKJc/Uc8MbGGYzfHoYqn5rvx71/ugIY2E1pwihixTrD1+x2LJWRKpz9alt9smrMOqv&#10;mCXx51fQjbBOO9ByoDjC8MS+I/6oaRtgWKt9XApJVBD1VwAEbxKxAkhNc1Fm5ACUfbx/hgywmg5q&#10;DqiPjpqowH2P8cxYTfEG+G/MC2Y4Oi7M3Am/tF0KrjslarbpBtIHfih8QuvveI3pzmekr4Tq5Y08&#10;YkVKqVQsRABR7yu1q82/OQcpOOVYk0TLwOBT0OIR9trtnuGKhM89Qe2siAznNjWcDxfev8ffo1Pm&#10;hEXyDdtRmDlWN9prJ8zv0di2tLCHSCehYJgXikbscxbaCtBwixeUlGbG9Z3GvDclVRD116Cqy8BJ&#10;BvOj7GY5zgneA77s9x8+v+ui4eObL781r77+8T8+fwkP/+cv/+3dhz/+8R/e/Pjrpzc///Pv79+3&#10;f39ub/AfPz/7+OHzT189/0r/+fPb39798e6f3n969p9v3v/01Zu3b9/9+eVFe/Tm/cff3vT/jHOj&#10;Z4tArWNEA/fr5/7x/k04r1588MMvLx9uqlFfzvXDQPvV09Yan+n//fTV298/vX3/rn3qF1b3vz/8&#10;r3dvvzxj9gH+2X+Mfy6Iygh5/+ezv7TTBO2+ffPxp69+ef/mS/vonx+EtC4cP33+8l/ffP6to+Hz&#10;h/e//9y364/fv7z71L/+/k8w8ZePn3/8/PFfPv3jP+hf//Hh5//3L5+effry/p8+MC/o582fb3/7&#10;8Im5f/nUiFZv/eXzx/46/3j21z/e/8l/+sjO/Pbly8cfv/664ePN57//4/e3nz58/vDLl79/++GP&#10;rz/88svvb999/ZcPn37+Gq3nefvXx08f3r77/Pn3P3/919/efBRq9P23//M/mcTvP4MN1vjnmz/e&#10;/fTVP3969+6XD5/++PFZe/NZJ/d4+19ZAGvSr76WNz/+9ZdPfzz79OGLMIpWrt199sv73z/+d/5D&#10;/9e/6V/acWb27K8IE5IwsE3EqhTSIBumY+zdX788e8tzvCNUqoJzXkBNVce9jkeB0nfe/t9JwW/+&#10;E6ptO/Hrz6bfn2Mpbz/8+edntuHfNaU/3r/56av/8vUzubDRd5/95Rm6NI25Qlj+ug76P3kQsXqS&#10;q7979huDFLgP/noZ9O9a8oSE/Hzx/GlIeRA5wZg3r56GBPstkFjK05DyIEFCsj0NCTE5Iam49PsD&#10;7OVBJOKpM+LTkCCKBOk5nUxfP72mPIiIJ305DrAHuU9IakD33cE+5UGKrWKkPL0mtPwECdr74QB7&#10;edDxmhBQCRLe2+cHkPIg9omA98GaUBcmpFOKyIOOKQI2MCHRsBXXxdMUkQdhBOHoe/H0PimfMoPi&#10;QvgDkiijgIXD8QRWPvF4e+R5fnpZajMwZihY+DcO1pXPPJeVUnp6ACoPar0OoaWnmV8+9NR+k11y&#10;ACoPUiI1BWMHoPKpx5bCXDgAlQcBipLXHw5A5WOPcYhT/mRZeRRHGK50wGq5XG9uMTYHIaQTWHnU&#10;MWN6kY8+sBRQOMBhHgUsLnr49gCH+fDTvYMMhZP9yqPOcZiPP8Ex9a48WFcepXVR2v30uhTxHEdS&#10;+g+1H0/DKqOocYPrHgjHl/n4Eznmlt4DplFGEbqk/9Hrg3Xl86/kd2z6g3XlUYKFWD2AlRkAngw2&#10;7ARWHgUs9LMTWJkDEEdAhL88WFceRaCR/TqBlTkAKGSGJ7SRRwFL17Ee4DBzABRUkjIOaF4F3YN6&#10;FVPFKXkAK3MA3VtB08IDHOZRwNJdsAewMgfQDRv49g9g5VHnsDIHoCUKjO1kv/IoYMHnD86XXDwD&#10;8wh/KhsOaL6MUhoCjUGexiGtczIsfE/fHmjVZZRg4WA/gJU5gK7yJj7w9H4pGXNgo5/lE1iZAwAL&#10;l+QJrDzqmDbkeRwzxD0MbRzQfBl1DitzAByVZOkc0KG8v2OG2E26mehgvzIHABa+sxNYeRTWsOz+&#10;A1iZA7Bf+JBPcJhHAQu+ccCjlEg/sMH5wng/gZVHncPKHACjC8XhBId5lDwKJAE+jUOCj2ld9AnA&#10;tnn6fJVRwMItcYDDbwvfQN2QYv6k16SMUiIsFZcH68ocgFwUEulPYOVRwEI+nOAwcwD0KLI2TmDl&#10;UcdnmTBN2i+igCRCHuAwj4IfotwcnGUFhybN44cjc+MAVh6lfgv0OzrYr8wB5FQlYHYAK48SLDq8&#10;H8DKHACllx4jB6DyIPQhQv0npJEZAOFJ2oMdgMqDMMubnvekraz2OGO3+pUTB6DyIHk20L6eRqCi&#10;EwMUxTNE9J8GVQbhASC+eECDKkaaoA6dDWXQsbNBsZoBivgMh+uAFZZRpMFQlnagQik3LsFSBdsP&#10;ByjMo4ClFmEHu5UPP95vCOrgaKnB5Zih6sRJuDiAlQ8/4p8yxhMc5lGqyKOo5wBWPvyoUCQoHJxj&#10;JUnkdSEYDliGCorGKBU14gU42K88SvtF2vrBuvLxJ+kLM+pAvVbEdcxQdEjnxQNY+fwjJZ/TsuBg&#10;XXnUS7LN8AE8DUv5CWOGRDjJlziAVUYBC4F3QIffZ7aBCxVb/mC/yihwiJPigDaUEpnWpUSDk3Xl&#10;UayLbOOTdWUOoIor6nyf3i/lnowZAov01wOTksSwOYrKK1zlB3yjjMIlijZ0cJaVbDFmSMInOQUH&#10;grKMEo+CIx7QYeYAVCUTDjxAYR70/zk7t+RIch2Gbqkedj32v7F7UB1hA3k/8nim52ciBs2SUoIo&#10;CiTjJiNtEqaaAFBo5X3n1OGNYOpnLjQbRlD9g7Jn8oD0mUwW0K8p0gcIsYtRNeifpyHWRaSVP6PC&#10;f0IbfW5qQB//icP11H+K1u/XFCLUhzi5BvTxCh/GVO/99Bo0dxNkKb+/7xOQ42g9H1VvfdJvqF0g&#10;JrBBmCIEZb5V8wWXtNyrTxd7nu1/Zp1vhSkzqqYLcgkSqj031SCYCcmcGVVvfG79eXU5N9Ug9hW2&#10;jKne+JSkUKHkSJN+J9D6GElt+UF9upSZxd6gHFm5U5+vwN74yLkpxyAmsEGkU0XBfm4qkrTfUUlm&#10;H5Bm9lezxUfmKs78AVG/M0nvYlS98dMgyhz5iOJ+p4JRpQqGMNUbn5Q/HNbzbxXB8s+sYwrv3Zjq&#10;jf+vCZgw1SAmMAmhYlS98fW3apD/Vr3xE6syap1Xg27EndG+iVH1xk89DBPUJZmvvlUyVUxwJpmW&#10;P18YESRnvvhWDeLtg6iYcHCTF/FrilVrQvADSpY9+pvzCUwCz6+pT/bC+agGhPY0r1XCVLOFXRbv&#10;BullkYT+n1GRpMq9WIyqQeRikjss3JjIncfU+yFMNQhTuWSJCeyNT7AZFZ8w1SDk9FSWEIdI0t9q&#10;VDwQmAlsEKYIlZoVOBufviORj5w6FykA8PMDSYHCaTLDmp3Pm8Lb3IijyB9bJEOJrzVbn3Ioec45&#10;H9egPjlrZmU0YfCmkNd+YatRzF+yJ87HRVy6piOd3si7Pje2MArvkMEvZhFl0FgjJGnirAtj/3/k&#10;KqduWtpJ/n7q64tAEBvz9KMtDGvEZ9TYmgaoSZ6Km8Zaw8i7ojyT+m7NBKnYxk3DWGsYRxgFANTY&#10;mgwojE4SirLWMDwOyhmLowU9Un+35NgbB3thSZKNIEeskiaE1HV32jUyfn8XF9YYm7g6oH8qGDev&#10;twonL0w7v2SojTXkzEpTNjCs0drCzOQIPen8R3TNrJKBcQnjEmF2wEg9WcgU3jO7e2BERIl7mR2Q&#10;nKufYyOV+LnWi/02sH+RLzWTTQoUkyJ/SFlrGPEAHirVTDYpJNWasodmbA3TgQ5ernsmCd0m/H3O&#10;ygPDGuINNbbhki/OxS/h0iGxqx+JEptVor5bkwJZFOnKZcbWsFjLhficuZKN/rsmE3B/GN3ywJhJ&#10;wlpqJodLyP8ij8CMrWF+lYz+8xOQNRf3T9njnynxO2AUoOxuQmkiTHAdmN/dqW/x8yNhrqd6bf50&#10;3PiBeeZKAZEfGKxMvqpZkwPzrJyWeL/WkkFqnjDpl1Mwf+Ik6b+sJfVBja1h/jQdLWgqGVKERuyA&#10;gRH5o2aaeFtM4YUeG+EGEzhYGNaIyBkuSaminklKbqgd0DBmktpYxgtKJ8SylqaQ6rs1DJ+LYJkZ&#10;22hC8fB4szI8ObBYI41XsPKoQlG68mhgeHJgWEOhbGZydKEsLKqgmZkcGJ45dxxlbbiEFEXKdIod&#10;kNanP5+bW0ey9M1MNimkyxO1WI21hqVKB9UnjbUmBW6L6TxqrDWMSB03YTW2djDSmoIcXmOtYdxN&#10;WSXm7E6lkJ8PwC2fT2C8oIFxyycNVY2tSYGyEjyBqVXSMKKDL1pUm+/WpJB2B0gczUw2jHgJqT1m&#10;bKsTpSqMehNMU6/fD8Av5E1BWet4CRIdpdGh82Mbo0SF2wCpBfyzSHigojKQmMdBkfdKpUIRu8M3&#10;HmNpV2eMNSrG4HKxREZiSpYJb8bmYrow1j/BOGNtGAFrKnHhU4PwZ/rpRE0FGUNb6Wv0C/PWBoY1&#10;9XTM5bCtEQakHq75bgPD2ltdOVJ+5ndsn6IzhiQX5mdyGCEJXSqgMCpV0rlIpTNuwopH03rv22y3&#10;hbEFCDSKNbn6USRMSguS0oD1AVLvUu2AVZBSGJOKn2KVLIzEOPwSM7YmBWqnqJyJTy3HWltPzl+z&#10;3UZESsiJWgdmZOOSpAk9grrzC36K1fz8xhQTMmIrLsuFIsGYtolqGocRyPtTOvzrqk9x7XirNEMb&#10;RsAaU2ImcmH5asraEknaTSlrC0smpPG20pT957PxsXFdlbWFUbfapBoSrRhrlCQzz3sHGEXNuJiK&#10;77aCUkKTShpKyd/+kVjjX2OtXRI/k6NfpbnuE3/XWGsiSWa+WyWrRSUKTWdvY204Qe+3VaPq/TbC&#10;Us4ayreJ7TYoCjdQ0ti4rSku+7MBEL5mQs4jvIPCWMqam3lsSsAYfqsx1qgYI8JrjDUjUAkMha4x&#10;1ijScylFZ1hrVKlUSFWlXvi7a/Jv+BW8TImRjcSUrFTKD4mRDQpj7/vVnDUjMsWvjjjjfIEMKmVE&#10;CHeYkTWJIKWhHKcx1qhoJMkkMMaaQ3jb485mjDUKsRQVFc0CGakpASqVPQ9l9AJJWR8jJmYGCvZF&#10;dITkdPHNGsWt5iOtPvd80qrsl0HeTKP6Zo3K9TDJacJYc8FX8ufVN2sUrjFTohZIcwHPxrnliWls&#10;VC6HPKOZkTUXkOOj1I9Xiuv+Tr6/iY7slMXIHzGyQTGNtzhL599shKf6mw3Kf7ORnqKYICPOjGwY&#10;RK/GEZ8SzXVP9oOK3o2nTjONzQXsaUIjZmSNInaWRgTGWHMBrWOoKmyMNQpjxA6MWzAS1NSAV8qH&#10;QWGMGKSaxuYCyvASzTUja9QfvllzAelIhPyNsUYhzCDeqaaxueCLb/ZtHJ6Vr95o0q0qII0UlQXM&#10;bxQjGxTHGVm4hvVHjErGFA6FMbYXGXt4joaVUguoWI2xZRBKupv0BOL7xd/E0elUYIw1iksTXazN&#10;AqHO4+9hkScCxSCD4qqFw6OMNRdQJZDrpxlZo/CueElXC6S9CaqZ4CcZY42izj53T8ONI0tFu8bP&#10;NMaGQXh/vRiZOI8k9c1QlvOSbYw16sbTMktEsH7KlP66cnoaG6WnkTSDMnZPep2YxkXpBfIpl/8z&#10;sn89P86ncVF66X+KOf8a+zQ1McaGQShirXJXCX33NMpr7qL0NZfbThlDwEG2sfpoDWNJXxCpnC/H&#10;T5Xtn3mMNRUvWFisqYR+Xt5mbNAq/sSpu3+AUQVAvQWlt9zvVuNV385kwwhWflLmT11waoa2NS7W&#10;yi1eGO/sBLUFQfJqN9bo+WJkgwsjXYKD11hbTSqV8FFYi+82MF6+qUAo3EcakM3YqM9ufJGF+R2w&#10;mlR0rBRuNmMbKqFPG9ousd/Stu53v9EU43lX1gaGhoNe4MZakwJPcRQ8E9drAlf9I5H/qXcuPMaG&#10;4eaqQOcBls3NffJ8v60mlZInqa9wziULw+tPLSdhrUkBxQJdEJW1gaVnuBHhcwz2TNInhNw6M7aG&#10;sQOYWrVKlkt4oDFpKJB3/Uh2Nj2xxHMQ/kTB0OyQ5GnGNjB2G4tUBEb438Yajd7QtZyvkoExH+wc&#10;ZW1IgROH+njGWsM4cXAWzJpcTSrVnWFKY625hLvG53p+vgNWk0r4FxYy1ppLrlzZVBCS06y/G43I&#10;GJyx1jBWiXvGJjY61iiua55fF4YvQyqh2gFDCulX7r5bw+g7mCbcgrlGysqdiLZa5sQZWMZGTRlj&#10;rUkhlyIVQuNoqg/AjZ1uvMbaQZPKSjbFKGmlN9Y+okgxtoMmlaKN6jo1sDR8Cex8v60mFRAbVeyA&#10;gbHfaHSurDUpkJcguWSkrJ5LtswpGVU0rDRjGy4hExT/1cxkkwJ3HBLclbWG8Y5N+zFlbbmEbH/F&#10;JfeGYY3nAvXdmhTY3fT+UWNr2L/ud2q/tYORLAhEmOa7NQzaIq1T6BS5mtQ2RQOenq/GWsOiCIC8&#10;xCo5aFJzCpv9NjDObprTmHvAilIJ0bo1OTB2N0p1s0pWlRprJpTMlbk+ANZ4fDE7YMSsrH6sme82&#10;sARcEa+Z79akkGcD9cbMcuqx0QiTjjPGWpNClMssZrEmt9Lqp3+sWpNNChySvKkqawO7IEsyiY/s&#10;55oSVv9dtVw4wlJBSX23JgXOG9qfiwdSEr3mR6JvUTeqlaXSXV4lhpDEttaoU2S+28pSUaBfTJol&#10;3upa4wwQqVHk9Q0sGYxmvx1gOCbmjRTfYKyRGmhK4BxgXINVtXGyP9safetzNTq/vy0MB48KFWJ3&#10;j5yV3wjBmvjkwqCW1PM+9/BWmYq+OtcHMbahIBS31BUx1pYU2DeQubA2MLInICFjbbiEqsN5qxPW&#10;BnYjXU95r1MblatRKmAaa8Mln3dZtbubFGihjhhKzWTDdNIL6oraAVi7u4YxA0vAKlns52tylKlc&#10;oNP0VszkwDiE7ySDGmvNJVijpZDQj7MIa0py5Lsb1ShT01TaRQwHhggiCloztnEwUB1mSs53wApa&#10;74hQVORppKm4oRSOVt9tuCTlboysj31ZH4DLylslrC4M956AtPEUpl5qCmnwbGdmcriEHo4IAs13&#10;a1K4EtLJ0SG+W8O4FyXxxVhrUiCqTDq6stYwDhxXboWK9v3dyCDlmVaMbWBYo96HueOMQBWnkMdF&#10;swMGxnWdFFJlrUnhc+0zIkmeKGpK8kiYOkXnPPlsvwSJICWAzHcbGG4JpZvU2JZLSH5Xp+lKWz+1&#10;7MwOGGkrSnw8fDW25ZInrKDGtlzyekTLeb7fRhKb9xH31jHVVAnsE482XDIwrrTkDBufa6qwcuLA&#10;5sZTGBgnzvtlpCUUy6ylnNPU3agGhrUHSXRiB4xSlZAt90Xz3QbG2U0vO+OXjFTV+1wDg4A+HU7O&#10;d/coXHlIe7g7zsCIMlPOyrxkjlgV7xV/0vDkwDhu6OBgdveruQSPi82tvtvArL6bZ7Nak7n15Sn5&#10;fHcvjAZExCLMmmwuQTaSIojG2sCgO3DG2jgY0BbHt7E2sPRkNaUtqBbXM4nEWHXDOMIokWBqZN5W&#10;sopDGXoV360piKAOyb/GwztoVt8v1cyJbkU9JWhZuAqL7zZS11zEiJCJsQ2MbQopmP02WtdYcxHD&#10;geVK66IzI3aFXrk/q7GNO5NiH4pLVrcKlVCAw8xkcwnKgTxume82XEJcOTVhztfk1HvloCKDwETV&#10;tgprUsBUdGZg/gV6BK+p6ckNwoytuSS6Db6AmcnhEiS5qmwHjw2133Lt43HFWBtSoNYHZGLG1rBc&#10;H1RpQqIj9SO5iNGUW6yShaUuGG8r52O7TwnXNHnLo/zpmlwYOtQ3LXaMtbms0DpUJaXft/LrN8qB&#10;m7jjEELomfTWGsYF2lprUiA8T49YEXu9j1yWlNz7zcTM8c1mbK8AzXdrGNa+VDSUaNhaw51Uq6Rh&#10;WHullsOp98o+GWtonkwEY2GpsomvYKw1KRCtJK4jdjdNL+tHYi13YWOtSSHWvk1fNTh/rclVMgJW&#10;vFCy+83YBsbYiKqZ77a6V0hB1Te6D4xV8lT3AMpg1JTAXMj+zH4bWN7RLkanQMmrtUZhJJHjvLBY&#10;y8Y53wErYCVAj9sldvfAPtZM8Q4iDzu2OCbGWsOwRq8QswNWwEozDnL8jbXhErzJHPliJpdLCOoY&#10;JSoq6poS3nbR96ixNSlQ8AaeVGNrGPUF70pjSG5+/ciU16G9mJnJhrHfaJ8kIhjEHsYaKiT13Qbm&#10;uWQErDy+op80YxuYP7unhCubNHFsMZMDi5ugSlwQRp6ZRMNtYuYL4ydyKpsdsLpXYnE4QmZs7c5Q&#10;hYJghGGug+6V5xiTYUr+ak0J6aUkZZv9dtC9wkAs5XPvdWAkRhKfVDugSYGDg/2mZrJheOakyIjb&#10;InlTNSU5piIYF2NrGKuEsI65B4yAlR3AKlHWhkseuBgm0svz6oyNQIhaJQPzt44RsOJwMTbDJQPz&#10;Ht4IWGFlDkazSgYGK1Obx6ySEbCmwTSNqcUqGRgnDolVZr+t7hU/gciysTZcQh0slY/DFMwq4XJq&#10;yngvjJl8qxyx+whY+W4P4uZmbOOXoN0j1iX8kq3FiuiVZq7G2nIJqeAm8kQTo5nJTIpakw2DuT6S&#10;0nOfa3Wv39e7UqIS66sfyYmTBoNiJkfACk/y3czYBpaibgRfjbXRqlG9guQH8d1W95p+hupuOgJW&#10;YkGcAWaVDEwrv3kSrA+gtdgLo4QiV2Pjl4yANZoz9dZB8nL9SK58nMLquw2XkCOPs2a+W8N0NgJv&#10;kPUjoR+XtbWwRHoppWXWZJMCT8noNdWabBisRXhSfbcmBZ4kMajW5MBoXZ+UiXMuWQHrjZk0eVTE&#10;tfoDXNjcaiZXwJrONSYbgXYibQ2PiwNVjG0FrPhOROPEmlwY+lUqpBhrEy9BGazKr+OGzNikOvp+&#10;ELDizaqYwsJsHT+usP0jeThF5WZmcmCQiYuZr+4VvY2Lhi4sFSKVz3WsyMqbvFolQ0G2ICiPUj2T&#10;PIAiDzUzOTBbo5myuWMNLbC64yzsxmufUeyjehlriDVNSbMDDMFVpuScuVbAyhJRlb8g0/6RWEtZ&#10;LWFt/BJqUlL3QXy31b3i9fJqYawtKXyDMifO6l6RIaUxuxjb+CVcTdN+9vwmvLpXHvO/VUxhBazI&#10;G/BojLUDlxBsV2NrB4Nsb2hBjW1gOF30QTEzuaTATVj5kyOXTVI+2bTG2pICLzImT5gCLr0DrlxV&#10;VKT3MVzCT7yZvA7qaY21PJKosQ2XICdSBa/vh2quabtudvcKWHkPTcHx8x2wsAsxbEjhfL+tgDXN&#10;UVUsaGEIAJQ6mmIs/QH4+qpZ18K4qj9VexEel9pabg9qvw2M6CTW1EwOKRAJQuRmvlvDdN4iWugZ&#10;Gyo8tQMGxj2YCj7Ge10BK0EdFqUZW1MQxEVpNMNcK2DlvH+ZOhhkitaUcBOmi6jab0MKOFyEes3Y&#10;GgYjp/Of2W/DJZSAfKsY3uheiWBweJvvtgJW6i5xCoixDYxsHNopmR2wAlb9IjYwItg45mYmV8D6&#10;TTa5OnEGRnCMc0pZGy7RL5mje+Vtkdc+9d2aFHjvZuuYF+iRy+ID0Y/YRNVWwMpjgHsTHhjWeKIy&#10;u3vrtGoV0sB4gX681Gn6alLgwH/SaNDsgIYRiKM6uhpbkwK6IBptihwxnnKbufLd3O5eLok1NbaG&#10;fVaJsrYC1s9MmvNtYP9mUujM7yNgxZWhfIZhroHhTjL/Zr+NgBVrfG/jmQ+MsZH8Y7hkda9UOk9X&#10;yXMPb2CpeUILFXHirO5V64IGxiqhy6DZASNgZQdIXdDAeP5/snfM2NrB+IO1hkWdToqMsdak8IdV&#10;0rA/zGSTAtakVm11r581qcbWpJD9pvIWOc6aue5J/hG5RrgTBSOmw/uniDwt7EokUFXyRDI/1lC4&#10;maK5C7tynVPZdlwz1hr6EsFcC4O5OE3F7sbHXWvcqQRzLeyKhPuB83R6W+QcXGu4JoK5FoY1XkAF&#10;l9D+c63hl4gTZ2HMJC/lgpUppLzW6NAp7gEL02cA+3KtuffuheEFXVQsiBLdY40yJObEWVisXXhs&#10;EqukSYHZR4mq1mTD8q6l2rZQr+QwNhUzXxirhHZwwlemLOxak8w1MM9cI2BN/Igz7txTwOepH8mT&#10;/Cvd586/2+peCbRfjX6SD7XWSDZSMzlcQg8zFcOjmPtYe7xVQ6av1b36sTUFsUqeqEXNTA6XPGi+&#10;a7zXr5HLXukKRHt5Y224BLkBOfZmlTSMVC+KywpPgcaJ9QGoSMvqMufbwNIAirrMZmxNCliDgtTY&#10;GsbTIk+b5ruNgJUXKuSThrkGRsM8IhjK2nCJ9fB4la0PkAp1X6ZSNdUCCpaYgqoqtTB0QTzmixsV&#10;+uSxRjTO6JUXxtg4vNVMNinAkURfzSoZuSxkhzU1tiaFPCKoTAsSAmpKiHMhDVXWlksoXGwy0giQ&#10;rDUquhgv6NakkHpN0lrDGBvWzO5e3St1SDiHBXMNzHPJ6l6pDhVR9em9m7XUM0n1GBJcBXONgBXm&#10;IkfJcMnAwuRPtSZHwIo1Ih/GVx4YPhfxEjW24RJ94qzuFUU1XpeZyeESylIkHH3+3Vb3itqBNCJj&#10;bbhEn90jl6XmCQ93aiabFLyHN3JZ7+GN7pUfyd4xE9lUkuJQJsr1NapXbCEYN7aaSLCVVMdzz3U0&#10;r7GlLsGDwpZS81KbqemAjFHlkAyKwF2KP5+P6yBcpaSg2dSDQnkErxpb41Yk58pQ8YhdqdGkusOj&#10;k+85JDXVJCIvKh6FG1ezx6fzqHhKwWOvX/jiRmXikZT9LVRsmSIbi8KWW4dbplV/r+abzKHRyVBF&#10;q8dFdTi3Dhv1JO9D+QRT2ZU6RG5/DepJvqBbG32X4alfJVZzJtdsYCtl48VeXt7gAUutw0Zhy92a&#10;VqRKopQKrw4qxQGMspXXqpoNyjqkqsP54TwoTCllAPGPtvXAlnEEBgXLq44VZJ22redXGECMq1EZ&#10;lVobo2mlHtyXkVcQ/K5fiC3uuWIdjjSVhDi3lwfl57AZAKmDahuKdq/G5ddGew5ITVBpme/VKIoP&#10;PBHtnO/lFaUSOTHPhbyh9bjifhkfYJWsUIARspLGP7bwxsy4VpBKqVJ1ZRkUF52kpZ3P4cpRU8jN&#10;+IeDIj8g7X+EreENogpqf42EVfs2I0UlKRNBkViHg0r8Qp3Lo19l+xOtMbaaN1KX3+iAEX3ViqLP&#10;dtQe53w4KDI60llafK9mgCu3YLc2BpUHUxX2Hg3qlZdPo0vnitHTAbO9jEaKEj8Do26NWvWLyh1M&#10;TWOTQEI5ys0e3eoVDVFKIJ1/sxGg4rapiPeA6IfMUjT7eeSnzIZybwaU5maqXTnyw/pi9K1VLseA&#10;rhSGVX09OLLaFv6y2c4DomQe1RvU92oWiFDGLMSp0nol08TFMEd2igROhQIGRE4XT9Rm0Y9WlVSM&#10;pyniyOtHzTyLHtGpuTSv5hRxh6nQym13jNG0k4dtscOGBVLb2NwgpkArzR14ihIl5ch27d8IlyoX&#10;Z1GU0k950PORreCUmkAqwLcoRFt5ZxbG5sKCB8Ej2/lBNipVdC5kKhhbTR7cOyh+YWw1Ks8LauGv&#10;1pQq+oqpBkWzF6qXmnE1ebBbSA014xoULrrz3lZoyuuaenBcFDdgJZcjINLrniPJVD87oNjQaJrM&#10;NB6IQDV85Emgf+Il+kFlbOjjcsWHM99sUNobmJqsVEZKhpTYZEM6F+vnrMbUUv4BZT24lZjmxcSM&#10;bFHaN12Fqd3Tg9JO9+pLv5EDGK4alL5MrLo0JbeUreYPfUlabekLAYH6YH3d0Ze/qah6Y1xucTTn&#10;6EvtlmG1QYhB0aHIBSFGVUqRm2/T1YL6U0VUBC4gU0GKoyn92FJro6nD2qKETv1CRAMRbpzS1KLI&#10;PaQW1fm4vleGqm21txJbRqZGTYIaF7dnblZmXI1CpkltAzOuvrR8PfjqIlBK4bv6hdji6mdsNQNg&#10;K+XsxPdqFM/O8cJO/UTe6OoXEpRkFo2tRvEclqctYasZgMAuQQhjq1F3ulqTuSZstftAmBvX3thq&#10;FPIC3nOMrWYABG3UcDG2BkV3IMMbqEXre+HWq271i0qXUH7h+RyO6BS3nnw8Ma5BfbE21ByOdjQy&#10;BlM/jRyimg3+68sknvG+VCjyLiM+Od9fg4r4x9yNqBVVtkhyVhrJRRGMSVa7+F7DAJHMGZ4frSkf&#10;i2xBY2sZgMpWZs2PQBXpLV6+sdUMELEQX1l8r0Glz4iy1QygOWqqq2qOGrWo5vlBaZ6f0qpcSe9G&#10;Pcurb6/eFEwTUl2qWRSKkrH0dRPfa1CUgk1thfM1PzrRL26/plIUHkb9Qq71F6raClvNG6mPYHTq&#10;vNGPrTviUmOreYOUWvVIRVZ326LrnxEjoO4vFN244y2f769BkcaQ+tFiDps3kFlTUNrYahQFDpTw&#10;gaoePS5iAaa246J481RlK1Fely19Lg+KXCxVcv17lKHYYvLNHK6/wfcyvujoQu/oqU3f3O9BfZJc&#10;hEyQvlM9h0jF1TocFKuXOn9iHY4mNN0xTeVbqpbXL8R/ZV8aW8MAn4w+8b1GR0qPGgoFGlvLACQF&#10;mHvKqEixhUbT2GreuBO3Mc986OBmDt8k3RpbwwAUAebp+JyjRkGKPEA1CmXK6hcmSVH5NoPSe3kE&#10;pORH8mRnxjVsE45Sa34YICWpjT8/AlLNvSMFjTDDfa/xNzhTmI3zM2WkoPhRF1P9AJe6v3LOSjOH&#10;IwVlp6iXUsKnbSsFStS4mjdI+Hure+XITvGjKCZn5rB5A/+QwiZiHY6ANC2lFUetgJSKywktnW/m&#10;heWerSaxiQNZ3FN1MuOqW18MgYsqFs/h2Kh3vrOhqYWlna6hxFGDoknEmVLT2NxBsFKlOrEcemT+&#10;mw1Mf7OmAQoBUX/XMNXUSOVSb/Kvif71wJ5Z+sbWwPhiyvkdPSjFm+gRqWw1e/A4xW8UO3oEoX4S&#10;B6YnsdmDN7fwotjRoz6FBlTkYQShETGoRFBkY/WdiTw4W8MCF4ZlSkuRit+2KGRltvMIQnlM5GFF&#10;LY6mnFcEzWZtDAfQllY1EEDmUONKFXo1rqYAysU9TH0DrtZt6tOe69wRGD3om6C0ehAYFFoaChOJ&#10;KRw96BtFgSLfQWUrq+Do6EFf6RhqDudB8Q7ugqOrByULzZQVpxBpfa5/zR7MHDZtJGxu1My82bat&#10;dBExfsCoSKn+hZcoGGpQvO1RKNGMq/f/A5mgURgjpqhxcRFgOoyt3v8PLs3KcdsCqPebeiClKG79&#10;QlJLnyqgMiiSj1W1qu/RkFLJA2G9+V5NGxQSj7DlnDdGDJr+UcofHRRTqDpqkRJXc8jzyFMFwAYF&#10;hdLoU4xrxKDUYlcKY6rd1C+k1I6q10zZmkJ9o0RSjyqDotC/qorI61Db+tev+fz+MCiCt2GA87Ux&#10;YlAucpEhCVvtbXA0qLrQPET1uAi2G8HIom48kJqsMEoSli0iNyQamnE1ihoECe2LORzeeKAfVbYa&#10;xZ0ZRjS2mgFInlLNL3F/ajbo7sIRa2z1PQVtCs6omcNGodMh11vYGh3o80WPBLMOB4WrTAcOY6sZ&#10;gBom7kF7xKNoA1PO83xtTKnSF0EOxfODuhK8UY8qKwPlEVw9JA6Kyw2JvGZczQBUC6LxgFgbW9w0&#10;917DUaMCpdw3zeKNrWYbXFH30HGQjuKkqCjiwB58ZLOXVwOagI+pr0IThNrMX2S6GMHIoTzpm1iW&#10;2cwD49hTwezVjfLilJat54fKwKjfqfbyCkDzTGdyINA31BziEigfe/WfNByjkpEY18CIc6or7Mg/&#10;ESDJtTEwuzZG/kmbvjy5mXG1mwLZmCwBgrw18WnBqUTFCyNj0FQ4oZr02Hp+44CZcTWMFnYqwDyi&#10;UWT7qMDN/hpYqpYb7h355x++1/CG/V7tOeAOEbgxqrZRjUKiKn44otGo9tPi7Zw3BvZFiEj4G9BL&#10;r41LKjYIWwuDN8y5/BjRKCfRk9SC83EtjBC9uRNxQZ5xXR/K8V0YimdzfvF9yhZxdn6iGVajZGj5&#10;MUVL02jQvIEt6l91vHPXhqTHGtYzbTHU12qUdUWp0du2cEVvagobRaBdXZc5hdsW10rD8oviGSbv&#10;S6du72OKlT5od2NeHRZFBiS3G2OrLxwkMyK0MMuwUfQkxLkRtkb9SdW4NB44ZSiSuGrmKTZ3eZpx&#10;jfqT4vXfKGiFrb7ckISnCp1xMNYvTNFQDj1hq1F0wrqYEty4TW2LJ0RT5WxRd4q0myIP9CdbW9yY&#10;zbgaRWHllF45X/Oj/kR361h+UKx4Ci0bW80ABB3jVIrv1Sj6rqqQw2PUn/TfSQqvsNVsQ2XY5HeL&#10;OWx344Zy0X2vRnH+I5IwtpoByAWN6k6Mq1E02aD+krA16k/cXpLJha1BPZlBkyNIDd5a89i6mJDD&#10;onhaoiSsGVczAMWylIdNLbP6hbaAFQ9rheKFM21Yzr/XoCgHrjRSfKCxdbuYfLNFUSH9aoovUVOv&#10;bdHXGhYV42pUOmFeRC7zYzSjdB1U+cWL4j6Unnfne3nUn4S+0bWacTVvEAfEeTC2mgG4OqguYazx&#10;mnnevtA8G1vNADYtljeNtoWrrPbXqD9T69Qs+QGxBl0NFeK79QsR2ygXe0C8LlNL2szhqD9pjWQC&#10;RPzV9QOR3VPt0ayNUX8SqFTH14BowXRTTxxs3fqJhDeV2zsg1EB0wTL7a9Sf7BNTaASfv34g34t0&#10;GDWH7Tm8qVqh1mGDWIfkZqq10QyQ0LJQA7DhZ1y4KXRHOOeoUX+GoQxFDSjjojynsTUMwByKF3qq&#10;ku24btmW5+Ma9eengIqZxEG94XnFvaP+RODLhVTw/KDYXqTtmnENBfBW8W3OytGMcqQgGjW2xt+A&#10;19QHG80otp4m3EsSbH9mtPBGerAoqoCqAkV0oGhbqTxvFv2gtB+10k/uKeY1hdtC/ULtH65glDSS&#10;mxDp0UVibXH1NWujPQfcDUrymDXfKO1jj+7zCvka4Rwp3DUuYnNogsS4RvdJGSrCImJcg6K1dMpp&#10;nHPUyEUJfZPCaGy1l8LXo8ChsdW8cUMDo2JEIxblIkVVEmOreYPnA/6YcTUK/RZJwsZW8waq1DSc&#10;Or87jFiUxxTe2oyt5g0rt+EdpNbhJx5lfIBRixJYQi1mxtW8kTibkdBTA7F+4YP8QBXTG9Rno6hx&#10;NQPg2lxUTG/UoomLmnxpdCg1rugI3Rw2Ssd7R/hJw5Vkt56vw0F94thmDkf4iaJd5QU8BqXj8yP8&#10;zBus6Sv8GJR+dxjhJyF9goFmDps3+HkmpYjobi2NKx4b7UuNrYbllUh9riaASILzE8XaaFhev5St&#10;JgBuUryhGd9m5KJSDcAv6jkkzsYjhxlXw+xr5ahFeYUlMmrihwNDA/s0rs3oPmmZSNBBjat5A+0R&#10;DtG5CzC6zzSWjRDjfG0MzBxdo/lMQxaEqcZO+xqppGGG1J4G78Nc85SphhF9VaPqrU8WBtoXZeoA&#10;U4fJ6ETTulxlchL1r01CxpKpqMdWLxBKuze6OfO1GoazpoKvoxNNoUAX9hrYp8aKWRq99SGM90tF&#10;sKfSKK8URk9JeLHnkEinyq5cGIJl0yWGDl9ry2l6FpbS/CawsYpPq1UiQ6F+IpVJ1cl1UHyiHzJ6&#10;r8fA7Byu4hN1qcpeJjhe40InatK+qAVQILJZ6DlueGNgNzhKfa8mAB6ILs5bG6EoBdOMFpAq7T0u&#10;1G+pVXd+miwsagqxl0fwGd86zXeFrXFQrK3hDUTOzoManejHuzbjGt7g5YDrvBnXwOy4hjeos/Y2&#10;iV8kUvZnJuHZnJUj+CSDE3meOVMGlk7JZm2M4JNWybx9mXU4MMvzI/jkURRdr7LVvGG90NWJUvck&#10;TSLO1/zA0JaYwiw0hO2PjK1ktApbDUsFLhNUXp0oE0hY2dhqutFzOAQAa6TQuxhXw4i9qAeig04U&#10;30bdvAZGDozyo0bwiS9KxXY1ruYNkvVNkUDk9b02CMuT0WLmsGEcFiY4RHRxbKGmMgltC4s7Lzjq&#10;uTpR3hLVzWthLyKi4lxmKfS4HvjYpmvnwt5cOdS4xt+g1ISKluOJ90/EZzOvvfzdjeI/rya0cYAR&#10;YrsJpue98GAMvd35SjzALt9v8/ZFl6cxRmddpEen1HGAERI1nEhvkjGGosok+BxgUZiJV9jnqEUp&#10;YUInFvF0c4Dd6JyjvlnTAMaQBAkPh4aZPSG4AoaCqe3RqCdJ4KYQ1wFGQqzxfzlZ2xhFsjk0xQJZ&#10;WMKOhkBGMUo9/y9epo2x4R3uOcjuT+NEJBHPyOIOCMY/wAj0G30PTsMY4ywzNQIOsMTb1ciGQehm&#10;o+4sJCz1byQUaxxTZL2N4lKlErMWxvv+2y39YRBOdlV3EQ+7fuONpW9CYc+pGnolYHQx17GFUSo7&#10;OiSxGocKMIYM3Cz9hmGM+6kwNhpQ/AgyoM0RszCUAmqBjHQUQiXhz4xsYISnv+/mDk0Uuz811i5o&#10;ds4PtIGhAkMxKTIgnyMETVn0OJvC2lAPrTvpfGQ+W5MIsodPRR5hrWHcG3OoGWtNB1j7OJzCWsNQ&#10;g1ItXtyXEBPMd0sTB3E3W1gYXKV34IiNNaIExttfGNZSOMDMZF9ImA5rrWFY48BW1pYS3vT5UDug&#10;YXQOv0SadM5bowtlbFwjzXcbWDTDFJcw1tobSQ7w1WRE0uC9PnciJ3k/EWMbLiFnQWU34er8N2tN&#10;CiRS8eyqZrJhMNclh70YW5NC0rbioZ3v7pWVpgy0Ot1GIYo14qGGJwfmd8CUFb2hhYeZzdiagnik&#10;RA1s9tuoRLGGNFp9t6agK3XBousV361JAWs8PKqxNYxH0U9rRGGtSeGWpxsTCYSDewd83SBKsyZH&#10;Koo1nhCMWzKwKxc2RKZiJkcsGmu5fZ3vgIFhjZk059vIRTOTfDpjbbiEIsOqlzNKr/oAfpUM7Ipv&#10;ndyA81UyQlO/AwbGDkCgqlZJOxhYk7t7tKbs7vvlZs6AkY165hoYzAUnKGtNCp6VR2/K2Y01wyVT&#10;oJT61SSemjNgYFij85D6bk0KWEN+p/Zbw/xMjnwUa0SoDE8O7ErzkTyZnu+AlZ0isI+Lfc4lA+NR&#10;Jwm5xlqTAqsEv8ScOKM8ZXcjSzRrciqOYg3GUzPZFMQp9UnVEjO5fsmNQIFZJaM+pUcKJ44a24FL&#10;PgUfxXdrGA/Q1PVU1trBwHslwqLG1rAr1wcqnJhVMlxCATFVUhFJdx0dWENCrdZkOxjJvEilUzGT&#10;DaOwBK9JylqTAnFTHl6UtYalxKSLFI6kFGvI9Mx+GxjWCMmbsY2olHs38RKz3wZGm2LEnoaVR1Ya&#10;H5QIivhuA6PNK9c3Za1JIZL5p3k9hN96TVK3CK2i2AGjSGVsH8Hn+Zoc2B/G1qTgozNTwvQP361J&#10;gZn8lN4RY2sYrxQ0rjFcMrpUNIEf0Z2wNlxCPD+V6s7PgJGYRoGYsq7C2nAJbXIIRRtrTQqxhsTf&#10;WGsYYmf43NwDRmaKNeQfxtrA8jLC26oY22hUWSVEnsyJMzC/SqYyKX45zKWstTtDQwQC7WZ3T23S&#10;LC0uAuK7DYx3XJxXZW38EsS+DM5Yaxgri/phytpwSapyu1XSMLwSGpIqa00KFLpgbGomG8YDDkor&#10;tSabFOg8hA7fvAeMYpXrMzWi1diaFGjiSI9P9d0adqUEexyMc+Ya1SrPl6lsYlZJc8mN0y1hzXNr&#10;I0DlOoVPb8a2MNZxAo3CWgdRsUa6gIlgjHIVSkDuYVbJiFCTea1q35H1X54CwUmeFdXY2sG43bl1&#10;KC9o1atcF6kVaWaySeFG8JsYvVglB/1qdK/KWpPCH8Y2MAImPOKbsTUp/OG7DQxBiXs1GjnqjY61&#10;+QDnnsLCCD3dTe1HKgj34uIwpeuMsTYw7rP0nzMzOaSQ0hkqPjlK1hsOJVd2YW1FqQTHkit6PpML&#10;w1mm0p2xNlzCkyQ3RmNtYBHZmPqF9D7t7wZt4WEYawPDMUEjbcY2XEJ+Cu8IxtrCSORQZ/doWhG1&#10;v9MfVny3oaAb303dA0bVmv7mpKkYa8MlvOUnre38xJlCpqkwTmM5Y224hPCFqtKMuLRXCW/rSmF9&#10;gFHJlOp4ZmxLCqTRKZ3CSGLZozClyL97jrqVoAdSdcNcC8Pam6fk0+9Gbbv/MpMHGLUx6GVnrP0f&#10;KZhVwjtp/0iC2HjZxtqSQq4dYr+xl9saDsbb3BZRHDWM0np3xBSnu/sAo/JHehWJ7zakwOuP6myP&#10;+LN/JG8IKF2NtSEFrPGYZsY2MKypLF62Sf9I3j9VIfsDjKwmObbhEtxQerqbsQ0MCRJPAmYmh0uY&#10;yJd5xyHzvKcEX+ZC41OxSsYvuXx9Kb+E9J2xBiubmDmZAg27oK017wEHGO1zVMk3AvJjjbJZRuh9&#10;gKEkjVDkfCZX7vrm7HZjGy4hgKdK53F61thwFDi5DJcMjEZELxjPjG1I4ZKSseLspgZ7/Uis0YjA&#10;cMlIV1Mt6tvor18L89+tuQRhaO75YnePUjbVOvPcKlZJk0J0A3dTE+C1mleEw08uK8JakwKFgS54&#10;vWZsDSOExIYTkV4KZ9bnJmDFA6jhyYFhjeiM8UtGv4o1ZtKsyYFhjak0Y1sBKy+Sb/PWQYGpmhIm&#10;BHNmlayA9UUxPVPN4TUwrKXOklglo3vVQn0eBXtsKS1glKhEuwtGqP2hWkouLKF2LgJmbO1gXHHU&#10;ENCLHTAVV/O0pfRc6At6bE+OAPO6vjBC7SlrbMY2XPLEnKlLRHywfiTWCKuZM2BKoaKe5N3IcMnA&#10;mMlbCmyfM9cUQyUSkW5K5rs1BUUard4WcZZqSrBG5pRZJQNjbJQaMmNbASv5DKquNE9g9SMjvedN&#10;TMzkCljJO7yb926ewNYaXpey1qRApTyObjWTDeNxlzQLswNWwMrTA5QnVsnAsJZ7vpnJ4RLWcbqz&#10;n9/fRvfKd+PEETEFiLE+AF0SyR9WM9kwrHF2K2tNCsQZKTFr7m8rl/3mhmPecbgJzdjIYzWNQRbG&#10;2NgA5ka1AlYEpSlaIr7bcglJJEYbSmBxxpaEPjOTA4OVyRky+20FrFC5UnzwmepHYo2ZNKfp6F65&#10;qnATVmNbLsnFW42tSYFPjd7ARGdG9xoRTB6bzk+cFbBSSp/TW6ySgcVaSh4Ia8MlCGdoImGsNSxp&#10;PKqhBg5kfW5eqCRzDQypFKysVslwCazsYgqje+UJgQPH7O4VsLJHL6b0NLuypgRrfDZlrUmB4vhv&#10;NOPmuzUMa/wxJ84KWAkFqbLa/N07Npay+W4rYCVF78u8v3E7b2vpyWVeVohqFYx6EBQLMbt7YLwr&#10;QmXmfBvdKzXkKFqnrDUF/cHa3HGgEpVF8hrdK3dunpLVd2tSIMhC4qg536buagSsL+WZT+FVHlau&#10;KSdxfpoOLPIq7tCCJ1fASh6haj9MIb5aXBnbU92Ep4xqhGpoj83YhksIl1B1zIytSUFXAUJ5umNj&#10;dxvmWgEr+WiqqxIFMteaXJMrYKVrYQqqna+SgfHdeCdXYxsuiX9hapVQT67H9o3I1mjoXytgtZWi&#10;FgaX5N4nVskKWFmTqqYSPVh2bHm2MNaWS3KlNefb6F5Z/uxu43NNWVXiCZwBhksGxkzasTUpIPTH&#10;gVXWGsbY5Gk6uldqVNIzVVkbLqEG2bfJuEb4WJ8bVYqrUrmw+JNptnruva6AlYgtBsXuHpj3XlfA&#10;SnoMuktjbfwS+gpcryYaOrpXZhJtrvHMB/ZvbCaqtgLWlI9z1tYvgbjUjWqKrbIDKNqjxrZcwqrh&#10;R4pVslyCp6ZexKa4q+eSKbhKipKr0Ub3+do4ObiJfJixNSngKbxdXHl0r38YW5MCOqlXShWcn6ZT&#10;4jU8yS3HjG24hE6Kd+VPrlz2266SEbDiBaE5M2MbGHdTtoD5biNgJczLzUhZWy6x0ZkRsF5ffDfF&#10;XANDVE3kyXy3EbCmBk+685yvkoEhc6YkujkDRsDKS6ar3vMaGG/CdMxQ1oZL4B/HylO5lSw2XqDV&#10;KhlSSOaD4skp+UplIsTRylpzCc0YSQE1rLy6V62wWt0r543KSIMXmyehrjwjnJ8BK2BNbypTTwES&#10;Hmu8rt+MtRWwIpZVFUVYSmONrWNy+ygRPzB2gKmSfICFFdQt/6B7JUCpXlYWlqRMU9USZ3XGlnQc&#10;cw9YGLEIBF1ilazulV2DDEkw18Jy5qvdvbpXBKwPdcdZGHm7XODM2IZLWJIqU56Gcf0BiHo4z3x1&#10;rzdyH5Qq4gDLU745cVbASj5Iyn2enzgHGJdMkwHKa8NOCUVC1ZocGK75l3nreK/u9UIKulEhHWCE&#10;vkmvPF8l7xWwcuKQpXQ+kwcYypmIqk9ZmSS5mknUYwSWlbWGJSc8SejCWnMJnkIUdWZsDeOFlgcx&#10;ES8h3W3GRjTa8OTC8IK+IvQXYxu/JLEBo4ogdbB+JB5eFA7GWpNCUt65C5uZbBivfdzy1djaL8Ez&#10;dzE8ojE9tkQwjHoMj65gLBEXw1sY9wBrrUkBa0RDBXOh864fCZXwvc0OGN3rlcwm9dpHeu9ac9GZ&#10;9+heU7QPWharZGB+Jlf3Ci4XsdMzgIfjGVv0RGZNjoCV2sFZy8bacEl+o4mXoPOuH5lcchWdWRgz&#10;4t5N3yNgpQh+yoaasQ2XxJkx/iSFR2ZsdIwwL9AL472boK3QmRPsHmvEFMwdZ2H6LZ/zbKzdqUgr&#10;bsILQ19ClqRak00KHBukqKkd0LBYU82P0Z322KhiS+sesUoGxhlAhN4w1whYyWxVRQDeg8KYEzSi&#10;4a2hYYsyGGZkjUIZyslhztKRrya7XrlAg0Jiyywa925Er8QcHUcO6sbUR+J87pOMeDUVWxWNDAph&#10;9EUlW+MD1jd70RfDVGdclI5wvUe6SoCRPlJmgTT3/GFkTSI0GEOiY4w1inxRYneGQ0bvSgTIHdmD&#10;YoHwjzE2ulUaLpKKZoY2MC3BJh27Vkjy0NKE+txBGBgcwuI323p0q1eubXmLF9aWRKADE95639uv&#10;gPoRlihrDUslF3p5io09utXrlRC7SVckC6M+ANa4owp5AqrwguGO4GuZQ3RgWHOSUPyBsQZDKPIf&#10;2D9JqJrJpgQcO3apeMBkX9aPxBpnvSHklbtycU6tPrEmh0o+clc1tvYr2NqfW4Ow1jDGlsGJNTm6&#10;VS4bxCXNKhnYH6wNl5BTqSShtOTZ78bhZnhy5a6Ij17quw3Mr5LRraYavEr+J+ljxybX5OhW9XMp&#10;4Y21xmXD7ICt14pGVhUnhbzXmh3bcEkyJRRPHuSulpVHt4rQg2ZTZncPjPONK5HZ3aNb5XmDXjjm&#10;NB0Y1uLemd3dpMDzPe8CamwNw1PgDDDWRrdKRVO8ZDO2gWHtc3Scu8mjWyVVhWCaYa6B5cBXpYd5&#10;QKmlnGJ2JIKIM2BgSelDRia+28pdiVy74PXAsBY5u7HWpMBMkldsAhcrd+UCpkq086N6Jh84GMqf&#10;HBir5BPLEatkuAQnCFo2361hWJOX0tGt4uBxoKpVsn4JwWvzgPleuSvRzIsKJQzMc8noVikHjxxI&#10;zeRyiQ1cjG4VaSFFicxMDgzvlR1gWHl0q/40HVg8c8LeYr+NbjW1bZ4q4DSwP1hrByNMkh7d5/7k&#10;qGS9hze61XQuuZtCWQSLihSw5hI/uYkWDF+ZeI4aW8P+YK1JAWv8SGWtYd6fnDKvPlQ+MHY3MQVz&#10;D1i5K698zi8Z2B/WZJMC9zcCakKoT237+tyxFsXG+RkwulXa2n9ip+c7YGBY48Qxt46Vu35ui4Yn&#10;B8YqiftqxjZ+yecmrKw17LMmTZop6bn1Afhu6egluGRgsaaK26DnH2v4JSZhd2F8N5ayWiVNCsSC&#10;2DdqbA3z+210q8S5ePlX1pZLbGR+dKu4TkTHDHMNDC+IMJeayQ58EJ+EStTYGubvAaNbJVRAITaz&#10;JIdKvpCtKpdrZKuJ1ypvclAElSn/YvyEEbvSTI37mxjZoIjN89HMJWBEq6Rqx5U558hBYYyRGY4c&#10;zSqTwb3IGGv28RqPkaw+mXz1EDAojHFTVN+s6YB+GaojFC+HxXQcGU8KeQnyH8EqfYBVURuiYGOM&#10;cngmcRD9WsFozcvLlPlmjaIELdFsNY3NBbymEE0wxhr1h2lsLoAZiW8ZY43iysZbutlnI1Zl6Yd3&#10;zvfZoFLWMrN/7vmMxBUiUPU10JPVl77lBUAdoCNVJWDhXm4GheiakalpbC6gm0pQYhobdaMW49Vk&#10;xFMurSaEZlWqUcaiEBLy2mROz9GpfkNXSrc4KMpNpaW0WSDNBbR4e5lSpOgIaj4QqXLIKGPNBRSJ&#10;Qd5tvlmjMHZLIRWx9JsL0JV9KY/nIG2FrtRLw0hbiQWnPIBYjcMgfDRVZfh6GWnr9+V6NcqfAyzN&#10;IlWqFLimA5qNQHXngzvAKBjsFNDg+mryRa8qE4w8wDgvCOuKNQmuKeFOxr45aQ4wivjiwYjNDa6p&#10;5I6Y9iaqlBxg3GDfmZXTTQCuHQuSs1Sx7QMMc/hMbnRNDATflJoWcw1Ls1t1rwfX1HAnSms8uwOM&#10;CBWpVsLbAteUggpUhSQPMN1QAlzTA2cHrZbUvmtYmrm/TH2B62XUqqn5YuQCBxjty+mtKOIW4JpV&#10;6HmuXksPMAJHL2prmo2welVuKUaegLkmI05wTmNnrlmFJqiqWDrmGvYXc80qBFhUV3fMNYxC/LCD&#10;G12zCp0eiDKalbkCWd59VMUSfubQA1IW4+sdYCTKURNPnQirdUUxaxq5YK7JiFAJyQTOXLPKzY+u&#10;YSmFoPQe/MyhB0olmlStAyxFRnluNftudauULWFSTj0jvPJRyfqlsspV3HtTBAxzTUa4KiRxCokV&#10;uKYHbrePbxHGPsB4bOWNRJ3mq14lQkndejOZwyoQJsEM9e2aHtLcmgIMxlzDWJnsBHUijIKVdhZx&#10;vY25JqOUJOd2rEbXrJJ28qauJt9uYCmnYwp8gBt6+Capwy2VgTG2h5zMoQfSP00FYn7lwOAGWpWq&#10;yWxWwadV90jMDYwiYrRRMuZGyoqSkkuCWSoLo8U1t2tlbugBc0YhxCPHwOLhmHwEcM0qHAh3bjJi&#10;IyyMQtyq/Bjmhh74Bm7fLSwVtY0ACnNDDywVI908wnjZ/zIKKHBDDyTqmYIRRxjicWr0q6Uy9JCm&#10;7eqyPDpY6rrobzf0gCjMPH4wuoH9wVzTA5E6o7jCWqNoLEKpazeXzQ74YUYph7VGka1NGXtlbSSt&#10;VHh0jsqgSLLkC6izdSStSOpNWYVI/SvwliRL8hrMqhxJKzU23SoZ1F+sNaGkHIk6x0cIS295AlTq&#10;Vj6S1vSIFwpHZnJY6M4ZYh7385hZX4CLiHMaBpXj8SlXSbMJpGAKwsTnrd+IlOxOUVW1SpoVHmlW&#10;Z46dEcKiimEHuP3WrPDAbVO+7AhhUcXw5OXG1qxAy3CTUMhMNoo4Kz0N1dhG0soroCmLd70MivJ2&#10;dCFTjvNIWr214ZJcCm5ubO2d6DU5QlhmkrEp5hpJ6zel/dVxOihmkg7sapWMpJXQs/OEBoW/RlzF&#10;ja25hMJNzs0bISztuEkiUjw5FVzDrm4mh0sohvEkLCgCz6OE5dpv1ATsgGYgVgkpUs5acwmuIW69&#10;cJhHCIt4mXC8s9asQK0h89jD2Br1B1YeSau2NihkyHlIMd9tJK1E9hxzDYqzG79EzeRIWvV3GxSK&#10;VlhB8eRKWmnopnbAoPAnubC4sbWHgTTV6GC5LzTqL9aaSzgVHU+ufhY/AQmJWiXDCtraoKBkbrbK&#10;WrNCZB1qd48QFr/ki2oEytpwCcF05QWNEPazu51nvpJWvUqWS2hfZt7EI/wrz5AnHqM9OaCin1Vd&#10;HsG1h6F3wKDwy2lmor7boYJrGEicAYPiNL3zum5WyUpaiXCqEM2gqGdLyQo3tmYFess7T2H1s3S1&#10;VXXx+G7NJXC5O7sHheuMCELU68VaswIr2b1yDgprBA4Vc42k9c7J4VZJMxA/me/mrDWXpDqts9Yo&#10;lMgUZlP+5Chh/e4eLkmTR3fHWVHr57Yu9tug/uArr6qVJ0F1BgwqORT0ijK7e2Wtemx9M+LEoc2p&#10;s9bxkrQvU1wyGtorbdvJmlFjay7x1gaF1gItobLWXKLX5Ohh8YLgV2etuUSfOCOI/Yu1ZgXNJaOj&#10;Tag3xWnFjWoquGqeHBSNUxCRuJlsVtBRtan7iiIWZYCyNvJWfqE73wZFiuanDKKYydG3EsQ2bU5R&#10;eLU3A/9wEVCsPAJX4h6mThHWhkv+YG24hJl0L2NT+JVYEMzsPtzQQl7G1EPcCGrRSiDjcXPZbIIo&#10;gYYTxskbcSyjIw/bja7pRD8JjDqWbl0sFGet6YRS407MNqVfcQzRMqhjYJSuT9ddPnlKdYFgjVBh&#10;TV29RyDL1nEhk0FhDWGTmUmkc/UrbYhyUdBJ4hGCmFmGZS11R42Tt6jEDOmhpaw1MfCSoIIYvLTX&#10;b0yqQgrBnVMlr2mFsw7souhTgWfivtuwiQwr4PzXb+RAfbtXfSJyg0uxwHMH9ogiHKF2N5GdskYM&#10;w8SeFnRFRJiNYz5bU0mCSm5og6KjW0rLG2tDCtJ/5cJWE5LzJnnpxlp7Jnm3czO5KHvPR5BSv9L6&#10;r4vivkg6l/puK4qV90XiCPUbWaBcO9R2G3GrjfXCb2MNDY+6C3NWFw5yVa/5iyI+705uAjllLAI0&#10;tQEGBUOn8qtZkiNszdBEshpfbfgHMTtp8MpaMwn1ipROmw1WM0LC4RNPTey2UbXa9zde3NrYgx2g&#10;zrap+xpxg7nk80zUxm5vDnw1smYE3oPdsT3y2WSdqacHgqb9G3GTFWkNCpkoRcXMyEbN+n6oArNs&#10;62aRaKXdNxsJbNQ3pl5jnKSakGSFqsAMyd0FY5er2kFYaxjnTISzYvFPAdfINky2N9aafKCet3p6&#10;IzjVYyObxST+Ya1hVF1ULReBNR/Qn1wl4x1gD7x/9WSKNr3GhmSDWtzG2RoYEaeUZjPfrRnhxmXW&#10;VIVhbA2D69COKWtNJKTLOok7EbuaEq4a6WgrxjYaVjQb3yZ1PhfltsbDg7ol8nBcMBQKL3W/XxiN&#10;+77UsyLC07bGmlR5JQvDr1AtqZiSJoUbkRlTz+oAI6tUZc8Da1Ig7QIpkdkBA0u+sgrfkXxdM0kp&#10;GZqEKGsNoxY0SW5qTTaXINHJe4W4So3o9etfXxGzA5pL0BpwdCtrDYOUWSZqbE0K9wd+lLPWsFRC&#10;58JnxtakcH9hzc3kwGhPYqoDsC2bFCAuqoGamVzYm6d15SWPeBVrOG7KWlPQneYM7ruNeDWqDZVG&#10;jDq5N87j8XQ8OeJVajdRaF+NrSkIH4iu6maVjHiVBzt6hChrS0HE5tUOGPEqRSWlzzUw3vD/R9r5&#10;7MySG9n9VRr3BXTzf5UwPQuvZ+mFvWy1hdEAsiRIbVv20/sXlQxmxsmq7+bBNBr4bkUmySB5GAzG&#10;IZlxNurGCCibVyMGd4sLIOxz6jcCVfdOwwGmUzI+1TvdHAHnZNz9cXcEnI3C3TsJGKbnZOzKXZ/3&#10;WvJsFPi6HftLb6HknIzNHhyuudNvZfMqd79yX9qd0kqyuCLjFvlMTPHUbxz75vPAt0o7J8MJGu+F&#10;LsrmVYb2rVt0I6B7UnJ4ED2/1W9l8yqBeRa0t+p2tiXczXlvQzux2ZOSrHDYiX2rtHMygnA3vdey&#10;eZVI7b37CAhYn5TkjubvHFq9YUvKltegRu6FeEsyGgiG9lZpZ6PwxJbc2j3MBqdT3TCvHNS7U7Wz&#10;TeAYPHdt3+q2c7J5g0a+VdjZJDy5wXe8FZgpO175ZNadL9jj8ZydEoJw3FpxC/8lHVf73DpJyLL3&#10;1PrQJJw7uXMus6aL6MWtqbTuXOUsKd/dvdNtJR3Hhe/FgerOVdy0e3Qpa5NTm3Dhyy2fpG5cnYhC&#10;M2puLAJKupt0Il7xScPbd9qGN31KRwj01rhez64FhY23vu1IYed06wpRd2Nc112rzNmE1G4149mK&#10;jPe2cDFJnJqDvY+xGeVWYed02zrcMiJlpyv+GjHQW15rTQf2b3Va2emKm/fkupY7Vavp+EDgrXFd&#10;96zSjFxic6u0Yn0idnQHI3XP6swnxHDkbwy1km5lbXOrsLMxYMVIt93CSN3qypL0VmHFqzAKO6eT&#10;xejvfvn9v/+Pf/vHb//6L7/8/pc/8Y/fxb9+/edfmox//fTLX/7952/fv8WDv/31Hz/98+dvv/71&#10;L3/5x3/89sf/xmz0f4+f//37N5KTJalaNl8lpnvPiQcrMd7jOfFoJabXzoknKzGteU48W4kxsefE&#10;i5UYk3lOvFqJMYHnxJuVGJN2TvywEuMfnRM/rcRBMZ9T89vCmILMQ1nQuaV0D2fB6pbkHtKCcS3J&#10;PawFhVqSe2gLTrQk9/AWLGdJ7iEueMuS3MNcMJEluYe64BbPyfntoC7YwpLcQ13QfyW5h7rg80py&#10;D3VB0JXkHuqCcSvJPdQF81aSe6gLTqwk91AXJFdJ7qEuWKuS3ENd0FDn5Px2UBd0VEnuoS74pZLc&#10;Q10QRiW5h7qgckpyD3VB6ZTkHuqCbCnJPdTFjSEluYe6uAKkJPdQF3d6lOQe6oKwOCfnt4O6IC5K&#10;cg91QSmU5B7qglooyT3UBVdQknuoiyh+Se6hLsLyJbmHugjPl+Qe6iJwXpJ7qIvbH0pyD3UR2j4n&#10;57eDughxl+Qe6iL4XJJ7qIsgdEnuoS6iyiW5h7qI95bkHuoigFuSe6iLiGxJ7qEurhUoyT3URdS0&#10;JPdQF2HQc3J+O6iLeGhJ7qEuApUluYe6iDyW5B7qIpZYknuoi+hgSe6hLuJ9JbmHuoj8leQe6iKW&#10;V5J7qIsoW0nuoS7CZufk/HZQF/GzktxDXQS2SnIPdRGqKsk91MUx65LcQ12cmy7JPdTFQeiS3ENd&#10;nIcuyT3UbYI6flv9LqjjBLOTPA4Tn5Xnt5VcUMdpYSu5oI5Dw1ZyQR3nea3kgjq+V2MlF9Rx4tZK&#10;LqjjCK2VXFDHmVgruaCOQ65WckEdp1ad5HHs9Iw6flvJBXWcK7WSC+o4KGolF9Rx8NNKLqjjIKeV&#10;XFDHwUwruaCOk5ZWckEdRyet5II6zkJayQV1HG50kr+OJ55hFwIvAwFeHEH0MhDoxalCLwMBXxwU&#10;9DIQ+MXZPy8DAWAc5/MyEAjGET0vAwEhZ2PMDASGcZDO00CAyL4kL4MLYWEzFopETrBZVbiQFgi8&#10;DBSJ8BheBopEmAwvA0UiXIaXgSIRNsPLQJEIn+FloEiE0fAyUCTCaVgZKIkR56y8DBSJ8BpeBmoT&#10;YTa8DBSJcBteBopE2A0vA0Ui/IaXgSIRhsPLQJEIx+FloEiE5fAyUCTCc1gZKLERB268DBSJcB1e&#10;BopE2A4vA0UifIeXgSIRxsPLQJEI5+FloEiE9fAyUCTCe3gZKBJhPrwMFIlwH1YGSnbEKQ8vA0Ui&#10;/IeXgSIRBsTLQJEIB+JloEiEBfEyUCTCg3gZKBJhQrwMFIlwIV4GikTYEC8DRSJ8iJWBEiDsHDMz&#10;UCTCiXgaKBJhRbwMFInwIl4GikSYES8DRSLciJeBIhF2xMtAkQg/4mWgSIQh8TJQJMKRWBkoKRKb&#10;zL0MFInwJF4GikSYEi8DRSJciZeBIhG2xMtAkQhf4mWgSIQx8TJQJMKZeBkoEmFNvAwUifAmVgZK&#10;lHBjl5mBIhHuxNNAkQh74mWgSIQ/8TJQJMKgeBkoEuFQvAwUibAoXgaKRHgULwNFosmc8D3DGoUO&#10;gaWBkid8RdjMQJFo8ifcoStVMBkUvsehGZhIhDQpoXxukDTbQJFo8ih8CEM1MJEY14mWsLDJpfDZ&#10;T83AtIlx6WfVwESiEipcDuL1QlzNWTQwORXuy9cMTJsY92dWDUwkxo2YNQMTiXHHZc3AtIlxbWXN&#10;wERi3ERZMzBtYlwuWTMwkRj3RdYMPCRyMU3NIASOUeU6KM3Am535PLRm4CGRz1lrBh4SuWxcM/CQ&#10;yNEnzcBD4hhXJZ67MQReLwgSucvKzECQOJocC8fmtQomEpVj4RPzXhXiUsDSiCbHwjWymoGJRD0a&#10;woWSZhUUiSbHwkdQtAomEvWAyGhyLNxXpRqYSNRDIqPJsfCFNNXARKJyLHyOwOvGy1ERk2PhZj6p&#10;gsmx8GUnzcBE4uXAiMmxjJcjIybHwq0fWgXTJl6OjZgcy3g5OGJyLOPl6IjJsXD7qrSBybGMenwk&#10;BNbEogdIRpNjGfUISQg8DdQmmhwLH+nVRjRtoh4kGU2Ohc+kqwamTdTDJJybNhtRbaLJsYzKsYTA&#10;6kY9UsIdQmYGahNNjoXvdEovmBwL10loBqafqEdLRpNj4e5J1cC0iXq8ZDQ5llEPmITAw4Ei0eRY&#10;RuVYQmBpoMdMRpNj4U4d6QWTY+GbPJqBaRP1sAlfwjHbQG2iybGMeuAkBF4vqE00ORZuPNNGNJGo&#10;x05Gk2MZlWMJgdUGevRkNDmWUQ+fhMDTQJFociyjHkAJgaeBItHkWLgcTnBgcizc8aoZmLOzHkTh&#10;2mSzDdQmmhwLl7ZLFUyOZdTjKCGwulEPpIwmx8I3ibQKpk3UQymjybGMeiwlBF4bKBJNjoXbKbUN&#10;TCTq4ZTR5FhG5VhCYLWBciyjybGM8QG7EsUxORYuONQMTJuoHMtonlMZlWMJgdeIahNNjoWrnbUN&#10;zNlZORZuMzWroLOzeWJlVI4lBFYjKsfCJeVmBopEk2PhA4XSC+bJlVE5lhB4baArFvP0CndGaxVM&#10;m6gcCx+rMKugNtE8w8LHWrQK5uysHAu34VlV4AO7VYMQON04KccSAi8DQSLfQTYzkNl5Ms+xcKGo&#10;toFnE7leUTPwkDgpxxICrxEFiZPJsUzx/afz1BYCTwPxEyfzHAvfWRUNTI5lUo4lBFYVlGPhc8Rm&#10;BopEk2OZ9AKuEHhVUCSa51i4K117wUSicix87sCsgiLR5Fgm5VhCYDWicizcH2lmILPzZHIsk3Is&#10;IfCqoEg0z7Hw2RrBgcmx8HFzzcC0icqxTOY5Fi4BVg1MJCrHMpkcy6QcSwisblSOZTI5lkk5lhB4&#10;GujsbHIs3BArvWByLNwwqxmYNlE5Fm61N9tAbaLJsXBBtFbBRKJyLJPJsfDlGNXARKJyLHyOyWtE&#10;5Vgmk2PhKnCpgsmxcC24ZuCtWLjFXDMwkagcC99lMBtRkWieY5mUYwmBZQ+UY+GrpGYGikSTY+F7&#10;jtILJscyKccSAqsNlGPhu+pmBopE8xwL32HRNjCRqFd6TSbHMinHEgKvEdUmmhzLpBxLCDwNFIkm&#10;xzIpxxICSwPlWPiglZmB2kSTY5n0iq8QeFVQJJocy6TXfIXA00BtosmxcF+7DCbzHMukHEsIvCoo&#10;Ek2OZVKOJQSWBsqxTCbHwncYpBFNjmVSjiUEXhUUiSbHMinHEgJPA0WiybFMyrGEwNNA184mxzIp&#10;xxICSwPlWPjQjJmBrp1NjoWvNggSzXMsk3IsIfDaQJFocix8QEurYCJRORa+2mNWQW2iybFMeo4l&#10;BF4jqk00OZZJOZYQWBroORa+dmhmoEg0OZZJOZYQeFVQJJocC59FFSSad4RNyrGEwKuCItHkWPgE&#10;tlbBRKJyLJPJsfAx4apBCJw2mJVjCYGXgSBxNjmWWc+xhMDTQJDI12TMDASJfIzJzEBmZ75CamYg&#10;SJxNjoVvoCkOPCTy4VrNwJud+WCxZGByLLNyLCGwcKAcy2xyLHw1TatgIlE5Fr4XalZBkWhyLLNy&#10;LCHwGlGRaHIss55jCYGngSLR5Fhm5VhCYGmg51hmk2OZlWMJgaeBItHkWPi2oUDZ5Fhm5VhC4FVB&#10;baLJsczKsYTA00Btosmx8OlwbUTTJirHwgdGvSoox8IHp80MdHY2ORa+OSdtYHIsfGtQMzBtonIs&#10;s8mxzHqOJQQWkJRjmc27wvjct7aBaROVY+Fzrl4VlGPhq6lmBrJ25hujZgaKRJNjmZVjCYHVjcqx&#10;zOZdYbNyLCHwNFCbaHIss3IsIfA0UCSaHMt8+VSKybHMyrGEwKqCciyzybHw6VkZjSbHwhfPNQMT&#10;icqxzOY5llk5lhB4jahINDmWWT+dEgJPA0WiybHMeo4lBJYGyrHMJscyK8cSAk8DRaLJsfD9WUGi&#10;ybHwcV7NwJydlWPhs/JmGygSTY5lVo4lBF4vKBJNjmXWT6qEwNJAOZbZ5Fhm5VhC4GmgSDQ5llk5&#10;lhB4GigSTY5lVo4lBJ4GikSTY5mVYwmBp4Ei0eRY+Pq1DGeTY5mVYwmBVQU9xzKbHMusHEsIPA3U&#10;Jpocy6znWELgaaBRHPMcy6wcSwg8DTSKY3Iss3IsIfA0UCSaHMusHEsILA2UY5lNjmXWcywh8DRQ&#10;JJocy6x3hYXA00CRaHIss3IsIfA0UCSaHMusHEsIPA0UiSbHsijHEgJHg0U5lhB4GcjsvJgcy6Ic&#10;Swg8DWR2XkyOZdFzLCHwNJDZeTE5lgVKpRxDCYGngczOi3mOZVGOJQSWBsqxLCbHsijHEgJPA0Wi&#10;ybEsyrGEwNNAkWhyLIveFRYCTwNFosmxLHqOJQSeBopEk2NZ9BxLCCwNlGNZTI5lUY4lBJ4GikST&#10;Y1n0rrAQeBooEk2OZVGOJQSeBopEk2NZlGMJgaeBItHkWBblWEJgaaAcy2JyLItyLCHwNFAkmhzL&#10;ohxLCDwNFInmXWGLciwh8DRQJJocy6IcSwg8DRSJ5jmWRTmWEFgaKMeymBzLoudYQuBpoEg0OZZF&#10;OZYQeBooEk2OZVGOJQSeBopEk2NZlGMJgaeBItHkWBblWEJgaaAcy2JyLItyLCHwNFAkmhzLohxL&#10;CDwNFIkmx7IoxxICTwNFosmxLMqxhMDTQJFociyLciwhsDRQjmUxOZZFOZYQeBooEk2OZVGOJQSe&#10;BopE8xzLohxLCDwNFIkmx7IoxxICTwNFosmxLMqxhMDSQDmWxeRYFuVYQuBpoEg0OZZFOZYQeBoo&#10;Ek2OZVGOJQSeBopEk2NZlGMJgaeBItHkWBblWEJgaaAcy2JyLItyLCHwNFAkmhzLoudYQuBpoEg0&#10;OZZFz7GEwNNAkWhyLIveFRYCTwNFosmxLHpXWAgsDZRjWUyOZVGOJQSeBopEk2NZ9BxLCDwNFIkm&#10;x7LoOZYQeBooEk2OZdHvsYTA00CRaHIsi55jCYGjwaocSwi8DGR/4mpyLKt+jyUEngbC9q0mx7Lq&#10;XWEh8DQQtm81OZZV7woLgaeBcCyrybGseo4lBJ4GwvatJseyKscSAksD5VhWk2NZ9RxLCDwNFIkm&#10;x7LqOZYQeBooEk2OZdVzLCHwNFAkmhzLqudYQuBpoEg0OZZVOZYQWBoox7KaHMuq51hC4GmgSDQ5&#10;llXPsYTA00CRaHIsq94VFgJPA0WiybGseldYCDwNFIkmx7IqxxICSwPlWFaTY1mhVAp5HwJPA0Wi&#10;ybGseo4lBJ4GikSTY1n1HEsIPA0UiSbHsuo5lhB4GigSTY5lVY4lBJYGyrGsJsey6l1hIfA0UCSa&#10;HMuq51hC4GmgSDQ5llW/xxICTwNFosmxrHpXWAg8DRSJJseyKscSAksD5VhWk2NZ9RxLCDwNFIkm&#10;x7LqOZYQeBooEk2OZdW7wkLgaaBINDmWVe8KC4GngSLR5FhW5VhCYGmgHMtqciwrlEqdnU2OZVWO&#10;JQReFSSKs5ocy6ocSwg8DSSKs5ocy6ocSwg8DSSKs5ocy6ocSwgsDZRjWU2OZVWOJQSeBopEk2NZ&#10;lWMJgaeBItHkWFblWELgaaBINDmWVTmWEHgaKBJNjmVVjiUElgbKsawmx7IqxxICTwNFosmxrMqx&#10;hMDTQJFociyrciwh8DRQJJocy6ocSwg8DRSJJseyKscSAksD5VhWk2NZlWMJgaeBItHkWFblWELg&#10;aaBINDmWVTmWEHgaKBJNjmVVjiUEngaKRJNjWZVjCYGjwaYcSwi8DIRj2UyOZVOOJQSeBrJi2UyO&#10;ZVOOJQSeBrJi2UyOZVOOJQSeBrJi2UyOZVOOJQSeBrJi2UyOZVOOJQSWBsqxbCbHsinHEgJPA0Wi&#10;ybFsyrGEwNNAkWhyLJtyLCHwNFAkmhzLphxLCDwNFIkmx7IpxxICSwPlWDaTY9mUYwmBp4Ei0eRY&#10;NuVYQuBpoEg0OZZNOZYQeBooEk2OZVOOJQSeBopEk2PZlGMJgaWBciybybFsyrGEwNNAkWhyLJty&#10;LCHwNFAkmhzLphxLCDwNFIkmx7IpxxICTwNFosmxbMqxhMDSQDmWzeRYNuVYQuBpoEg0OZZNOZYQ&#10;eBooEk2OZVOOJQSeBopEk2PZlGMJgaeBItHkWDblWEJgaaAcy2ZyLJtyLCHwNFAkmhzLphxLCDwN&#10;FIkmx7IpxxICTwNFosmxbMqxhMDTQJFociybciwhsDRQjmUzOZZNOZYQeBooEk2OZdO7wkLgaaBI&#10;NDmWDUql8Ewh8DRQJJocywalIhqYSFSOZTM5lk05lhBYbaAcy2ZyLBuUSm0Dk2PZlGMJgVcFiSdu&#10;JseyKccSAk8DRaLJsWzKsYTA00CRaHIsm3IsIbA0UI5lMzmWTTmWEHgaKBJNjmVTjiUEngaKRJNj&#10;2ZRjCYGngSLR5Fg25VhC4GmgSDQ5lk05lhBYGijHspkcy6YcSwg8DRSJJseyKccSAk8DRaLJsWzK&#10;sYTA00CRaHIsm3IsIfA0UCSaHMumHEsIHA0eyrGEwMtAOJaHybE8lGMJgaeB+IkPk2N5KMcSAk8D&#10;8RMfJsfyUI4lBJ4G4ic+TI7loRxLCDwNZMXyM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KMcSAk8DRaLJ&#10;sTyUYwmBp4Ei0eRYHsqxhMDTQJFociwP5VhCYGmgHMvD5FgeyrGEwNNAkWhyLA/lWELgaaBINDmW&#10;h3IsIfA0UCSaHMtDOZYQeBooEk2O5aEcSwgsDZRjeZgcy0M5lhB4GigSTY7lAaVSWJ4QeBooEk2O&#10;5QGlIhqYSFSO5WFyLA8oFdHARKJyLA+TY3koxxICqxeUY3mYHMsDSqW2gcmxPJRjCYFXBUWiybE8&#10;lGMJgaeBItHkWB7KsYTA00CRaHIsD+VYQmBpoBzLw+RYHsqxhMDTQJFociwP5VhC4GmgSDQ5lody&#10;LCHwNFAkmhzLQzmWEHgaKBJNjuWhHEsIHA2eyrGEwMtAOJanybE8lWMJgaeBzM5Pk2N5KscSAk8D&#10;mZ2fJsfyVI4lBJ4G4ic+TY7lqRxLCDwNxE98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5QKoXlCYGngSLR5Fie&#10;UCqigYlE5VieJsfyhFIRDUwkKsfyNDmWp3IsIbB6QTmWp8mxPKFUahuYHMtTOZYQeFVQJJocy1M5&#10;lhB4GigSTY7lqRxLCDwNFIkmx/JUjiUEjgbDdyVZXhIzC6FZyMJj/EggcHxJTC3ENJKFh0gSCCRf&#10;ElMLMY9k4aGSBALLl8TUQiZrsvCQSQKB5ktiaiETNlm46FTiZfhuMi8kuKDT5F7I4oJOk30hiws6&#10;Tf6FLC7oNBkYsrig0+RgyOKCTpOFIYsLOk0ehiwu6DSZGLK4oNPkYobvSsa8JN4YUTqGLFzbqYQM&#10;WXheJQku6DQ5GbK4oNNkZcjigk6TlyGLCzpNZoYsLug0uRmyuKDTZGfI4oJOk58ZvitB85J46FSK&#10;hixcdCpJQxYuOmFliq9KFu7MrkQNWXjrHhJc0GlyNWRxQafJ1pDFBZ0mX0MWF3SajA1ZXNBpcjbD&#10;dyVtXhIPnUrbkIWLTiVuyMJFJ0yNoNPkbijzYjtN9oYsLug0+RuyuKDTZHDI4oJOk8Mhiws6TRaH&#10;LC7oNHmc4bsSOS+Jh06lcsjCRaeSOWThohP2RtBp8jmUeUGnyeiQxQWdJqdDFhd0mqwOWVzQafI6&#10;ZHFBp8nskMUFnSa3M3xXcucl8dCp9A5ZuOhUgocsXHTC6Ag6TY6HMi/oNFkesrig0+R5yOKCTpPp&#10;IYsLOk2uhywu6DTZHrK4oNPke4bvSvi8JB46lfIhCxedSvqQhYtOvb6MLFy/U4kfsnD9Tr3CjCzc&#10;iJKSP2ThxdxJcEGnyf+QxQWdJgNEFhd0mhzQ8F1JoJfEQ6fSQGTholOJILJw0anHbcjCRaeSQWTh&#10;olOP3JCFi04lhMjCRadSQmThxjuVFCILjxUiwQWdJi80fFdi6CXx0KnUEFm46FRyiCxcdCo9RBYu&#10;OuGDxDkwGSLKvMzsJkdEFpeZ3WSJyOJiO02eiCwuttNkisjigk6XKyJ+Lz0SEgudhF0vWZjoJDZ2&#10;ycJEJwGMSxYmOlllXrIwbSdLgUsWpu3EX7tkYdpOJtVLFqbtxPJdsjBtJ/C8ZGFyRcOFKwqJh84L&#10;VzS4XNFw4YpCYmpxQafLFQ0XrigkphYXdLpc0XDhikJianFBp8sVDReuKCSmFhd0ulzRcOGKQuJp&#10;ceGKBpcrGi5cUUhMLS7odLmi4cIVhcTU4oJOlysaLlxRSEwtLuh0uaLhwhWFxNTigk6XKxouXFFI&#10;PC0uXNHgckXDhSsKianFBZ0uVzRcuKKQmFpc0OlyRcOFKwqJqcUFnS5XNFy4opCYWlzQ6XJFw4Ur&#10;ComnxYUrGlyuaLhwRSExtbig0+WKhgtXFBJTiws6Xa5ouHBFITG1uKDT5YqGC1cUElOLCzpdrmi4&#10;cEUh8bS4cEWDyxUNF64oJKYWF3S6XNFw4YpCYmpxQafLFQ0XrigkphYXdLpc0XDhikJianFBp8sV&#10;DReuKCSeFheuaHC5ouHCFYXE1OKCTpcrGi5cUUhMLS7odLmi4cIVhcTU4oJOlysaLlxRSEwtLuh0&#10;uaLhwhWFxNPiwhUNLlc0XLiikJhaXNDpckXDhSsKyUmL3/3y+1//+Zd/+8dv//ovv/z+73/89bef&#10;/vzztz9/++m3n7/99u2nv//87e/ffvrDz9/+EGl++f3ffvntT+3d+OdP/+fnb+M68100Ou1P8e9h&#10;XIinxqv/86//+4//9a+vRL/99M+fvw3zxCHuvUK8xIWxGZY63vzzX2qKkW9E79HBcWX3RA+/53v5&#10;92+thJEv8eyhwHh/7puk871f//zXf/zxVZGjzJZ2mcexEcfjMsEJZV8db/76v/7wH7/+lz/+v6Lj&#10;go5toyPp5nW/y4eW2lVahnVpu2h4zDW7r2yPx+yqbBZ9RN/pCEOUst6WPHMdXEM6aUf+a33UGoMP&#10;M7e9jzxeguXau7A9JkXzMXjM90J6eO5GySXtm6zZB7dbNLKmTi/A9ToHDlogn8dmnWnutrY9pT2y&#10;XpcM2L1r7fnBAjQROK0oniPhRp2fdGRP+6afl6VXaprW3d/rin1EV+3ZL/C5zuvUIhzjMtK1GeA+&#10;8Jkob9Bb5ykvACQFvl+myPfyb39/GdqmyHh/7MY/3/usHZdwxZdGglgBVDRsxr0P5WpF9yK5cgmD&#10;kcnAYEEwV8AMjQgcUb59xTOblMsQhkbQ8XSbD0fqh335BO4t3E9S7s4uI4OT5UsfVtenDPBDqUwb&#10;RvTHxfKdsRYRoX3Xdkqv14c7NlocDegu/FeGK3Zwa3s59jGVxvPH5cbW+LntMyUtJugF+ywY5mON&#10;gxx75wHs2guwGijWH380FAmSBiY2tubOKMrE7uWkk+/l33x/ZnPy2WZk/fK9Ws+eas0T4ZTCBPGa&#10;5o+aLdPaW3ymxaVN6cvGooWOpysJf9iXUCSUnPqGBZSs+fJvizuNS8BTmpyv4jTai8dYopxsai2z&#10;7q22w8Ah5TRB63h8iiPfy7/5/kgpqSPg6hNuvldLy1TY7kbVjss6t5Bdb1OWofnVMR7TprVmeJ25&#10;457HzPLZj7Ws+itL5sPdveSNNpWsabRuLbahfc31UIzpsDc5zX+s737cm8OT8ZaGiE/l7hNDz5p2&#10;TG9uXLZl2dc6p8fUs7kpx+NbNoFAOVlnH73JekKbrhizW7GQOFsvXfehi3k5Vg0/rvMYTdizzrRH&#10;pZ487ooxgGtnTAPNkFZhS8UudU6ktR6eBuatRPA5Vb6Xf/P9EcPRW5aWysVEvvcWR1MMjZ08pLsu&#10;QJkm1NgXGTzG3L3mxV7xiSbvPbJiFd6Pzfcl4xi14Cboz7RH1vOWJyPjMQ5FsfHT0jcqnx5f2vR9&#10;ycuSmwpOaY+Sl8cx97xRDKvfZ4gYtWmta1nZ6tk72KCe6k5vxjTwDjOZby0tS+FzOy1ISnfhp1Yb&#10;PyHqEzIfVJEpYGJUtM1ZONpU8wXjm21KnfrM91jbceqjTRkfHSgYnz1ue3o8rd2PwNM5NjX8eGxS&#10;yfz+FUslVhh1dpkwst1350aknZE+Ssap6q4Rs9TBsN4omRq383yUnGmPrM8IfvOYFU5vsf74ZmuP&#10;TMBpj7DHeyjnKBlXrC9n3jxmn1SfUXuT3Ct5jL7tJTNzVFM30trAZjeyeGn6OPyOnjr76mbJY6yD&#10;M+uXPT6v0bCV+NL5OCHUmwR3INzeXbEH1saZa2MpmiVfwTtgBPrQ5pse4jlh/FkzZsk56O7VGYoE&#10;hzPT4oxWbCN49n6+DveBJumdcbY51XbUX82SsN9s7T21xbq9mF92KeenvmJeUPeDAyD5LTIsLO8a&#10;lgQ/8zFke3VPrHckp4m3xuTjDr5m/DMMmDPGtoWPx+lrXlo7rWjWlsPWPaDBiqzvac338u/+Pq7l&#10;MfBjjZARs3ztXZNy91HuhmPRAhplJYVTlRhjFbETGFnrJ2937zvGQRZYC6q/mq6sj3p7XVdSGK6+&#10;lMCB2N3eXizR2W6Ww7G7P2i45PiwE8R1qlV+0BjdIwKl1eXn0vi8n4MVMoPrPnoemKceeeCURl2+&#10;Yfbimo7dCDAr1OH0cWFem/Xzyh4GDuC3TpyZQPuO4mNpnwhpwJvp2HaUb2RVFREX0Axc8738295n&#10;vTFm6GR+TjGbf/3+hi+TGoUJTGcl8611y1JYPaThmJmaZPATmWQRsDfj28d4bv0xxq9vI/vxlDpz&#10;diHX1zRlLHHOo3uOUGWzDTO3WMuCaqYD0lzSmvFBhb11ai3rr94TWKzmbpN23u/YzpEwzCxM22Yq&#10;OuoVOi2KYYra7noev6bItyV/EVMF6W2f1DhvI2550/0jdhbuI0jXnShNBDD3MrNv82+rYYRvcobE&#10;z5v6VRD53tt2WXA1MooYpeybOXq7sCDf2vZx1GY6eq06jsczEaC2vGClcPrkdsXC53bZpgEL1sAW&#10;4Mhlzed22Qgn5MIp5kDFfNa3tQtLi/xG/MiYOj6ake99HvEbdjw9qQgbd8Adyr1rVHCbH/sYZ1YY&#10;NdwMDiOe+LJSM/7EzoRkk/LhtIg/70/PI7oWVH/tNcWsTn0qIJg+FN+N795EHKAZx4vp/E/Y5C+N&#10;/WWiKOu8J94Tau5KxQyUfVnrV3/ttcUziqPELSlTW80YS5qN/CbASGf2qDzz7bFfpsK2/GrFnkOi&#10;l+D2c6UKqdTVCcCT6hGMcP3uW05uFXykZbwSHNx6mPeSEgYJj+VsVsPCdw8VE7oHNS8+09tGBid9&#10;RRkjQJyaU3j4WixOYtr6g/q4VyzhjSS73vhSjPke/Oq91wcQC6K+aouI0vtJIgd/Gzo0bwdEdEzi&#10;MF971zh4ADAwOaKYjgoCY2T3Vg9npD4lZN8XzFx/041YLaj+aroSqO1eSLcQvfoDHwHtHoHOsHy+&#10;uwcGzRl0Y5in/Ygg9r4/N4vF8j/bCTYmyJx8+tONtKkUoYLdH7wFhQ1o5zJ6xi/fncWeMSYvMTbz&#10;Zm1kYno45XsHQRmd9iKUgf2ukcN/z76dCRhVF2ljiCU+8bkiRnzyFj7OGrWgL6YdIoNt9wDhHmqV&#10;y4Gvpx3CKpj4Vt2g3cpq8oGp7W4bQxnreNKZb9cGzbJPO0z6xgqED+/GcqYl1cbA56Ut8yldX5Ua&#10;mSnTf2C1ty+LbgED25KfoxpnPJe6tMFpyfvzxxlDXFcgL1BlsbHIfm8jan/to29jGs0VCPGdlrTj&#10;MYCeXub16ad+rQV9BsZCYyXugiLrcbSvgbHiceSsNDH8iGacun6ltzO+MeGrDAUYK29n0HCKmTK9&#10;UNG5jKi9qYgOTblWD267BotitPYRhgHcfatsyJXHacXhXdZd5VvAwMvBrWqIY8baTwH0jMFYtxhX&#10;pc5tgTWh1Xaf+0ZtgXIa3imiKyU2W7rg2sj4wDkbxOqLkXi7WAImORuEw1GbEfO4ZCPjyUeTnnr+&#10;I5ykth+999jukdFVVpRb3zt34DEn0DZ6SNDO+42sbpknWkXztfybry9rciTTTD11Wr68/kynbwoS&#10;NXsvX/s8skZOTwb5/bJixOHGviP9U1XYd0Bopdk9UkR4Z++0XtqbMTFywp11UiuH4VwHxcj9I4+M&#10;/BItYF167jA8ZB63MmM+20F2a1iMeBkRx3vVcIogXMl6IHLS469H4+WwIb4abGZLzRrl2ONYalmR&#10;s/figOeArWppmQHq0CDWwEngNmAPq3aUTLSs640HDZ7vDg4Qw1fZss7BQ5dByWMcxFQMdmSf9Y6S&#10;ifikAQOsQZDfL5lIR8bWjiHdswY7MdntnYEjKWQmX/Rj4szHr1js7ZKJkQ1pOidK2WNIR8nEVHtr&#10;c6dsnRkHPpMLRveSZ657onnul4yvnlrP9OneU0fJmNPugVwsPuib2AvSSgbbffRWTNVfDWGELQhi&#10;t7SMkuquwbSSdWtOmJO4j4RKHYoxMtJKEtB47HHDW6NqABZ9s8bMerD6pwMmt0e754tPBonL0ZdU&#10;jDlyD6PeK5loTJ+3adlwSM+VwhqvSR5E4KxOgwMV7ptoZpYCx2UTPx7PG5Nb70hWNnXOGfCBjvgh&#10;y/vqbrDsQe/sZ8/VZPNIOLmtn9mRsY/I3pGx1aF3ZHcnj8eEF3tgM6bGFwxutjZncLuDTAWH4iXB&#10;Ea093hAhHzFxK05yr3Ns7TBGFZ5QfmuSEByudu1nyg1+cHe/mVEFBivrcpRpj+ksw3piLvuqeH7g&#10;/NVhsxL3z6nsTTAXo8bqu5Uc61SjtYOeTrtNeFpCWRw24IOjrc6M5nbNfO/n2MPZU8edJkZrE7SI&#10;xcKrvdgDKNQFEdnYzZWPY59aGXREdrsFxIf4FHx4a8Niddu1vnA17BY4P6YjKwAhco4truC8e1a1&#10;rPRNmt2c2aXbThrFTrvj4pt8L//295el71vuO/MYQfle/s338XXa4QZsO4GZ7Il8L//294nWZvOe&#10;2y/fq7XJVIQjkheIKLgMAQi/vlp/06URgcw1KApaaIktNekhvAMiRHQurd7AGLIjT6cSmfZGCAuK&#10;qccIrkzKSsd2c/Vm6DJCUu8jBn3PEq645H1iYWuGDIEVB7ddVxCMQcR9ztPSyhfg+/rZtITQA1Nn&#10;Ya5Glg2BfU8gsFYTvY1UOdeFrvVnDZodScyzxSm6wWG9gGFupu7NtBTblTMq8HnGS4w3VEM9rLko&#10;hE3Fj4iG/DzWCEodOsbqOu1t5vt27DCjEjBtqhNSEEd0I/bVp493NVvyjOBIT9O5TcdaVv2V9YNG&#10;Y6TuM9MbLwIc5aJhxiqL6w4dN6clOsI/FwRn3bPM2EXRGGJSsSL+QZs+iCWnjgT99tXaqQ/e14zv&#10;YXVO7RJ8Yjpml1I2+dVlfDCt9pqxTtuD+ZeavS2Zlw+G9I2jy9oz9+QRgMYgl7H5YBLJbRJscoS8&#10;vt+bAZNcdRwBmz5CWOd2w846u5GZx2M8ys6OEizfbcrNOoOE7tVhIcQ/wgT3TTREr1ii1DrTVznj&#10;EK3Ca75fZ7413bfvXCNnA+juhw5g8qNjzpaQlUH4ci/8T9hRcLaP79qzgmAWbDjYLRVdtPtkJ0Tq&#10;+zPTaLM9TBiPPex7er+W1sZJbCprZ3/HibVDDSWzoGfh2BA8Mez3Ruu9SfeyD6rpiK10PD/2weBi&#10;tLScjalLcoIYLGuy0Yhn1KmeOTEGbEtN8ORTb36MaLFQ6gOIme0A4qcwELzCmv1BHPzgGLIf8u/e&#10;ssxL8WXqV6fzOuaodXq+9mWICke3eb0jZqyHIz7pRlCL8x2tOUjBIlFKy1J35fT9Kw0m78f3JnL7&#10;MPkfH+3O9/Jvy5/jF8RRWu3f6fNF7bnN5UjLmrub7o+150YewNJKY27qHFtqlX9TO/yHXEmNRHN7&#10;++Z7+be/j2/boMqBgrnfCZLvfa7NxO66DJyC6FjT7mP/U2VYxHGgsNUlltS5TSLLyr+7bhPK5y4C&#10;IkmDoVocJeqb+5gEGqeGxfikW6SIRf4L1K/afB2mjff7BIj/HJsWqmfzziaxBuRzo1lK7AMr5pTH&#10;az+bg+mVHY08JrSVqWPHwn07H2RcXrBMHJO9omUK4THh1ByXrEZ30iCtIafNgFVbUfJubIz7sZ0n&#10;FZVNcHGWu9/rlB2dfxOMpX74gllKvvehTYla9FbBIBWHQJqcEVF8+dqPmCYjtkDax5hMAAtb/o9W&#10;ORoNNr0rxowgdv4jRmstPw9AMp9yXxMdxNr0RwMwAmatk+FnYndsxWy2894frHyYF9qQgFklpFpf&#10;/6zaNOHuthmbCMphhI/xV2vZhjyx13RVWVW2XZXZoCwHI6y5D1GWCfvNhP0pDHaCDaNJNLBpWwuq&#10;VcQvmOHb9yzRuF/Yla/l36YffQw/tL/OKv0C6FpWJiJNtkVsBy74ZLJn317LEn6/jssJE5jhKYpm&#10;/93bSr0rFg+V1VfLmJ0Ne3tka+FRRaBkr0nsNimjgtgmPsT+dOQjDMeFrz8MrBLFjR26r4zj0Gnl&#10;hliv9KNVmCFC1lGfrlR5SsjDqG1ELtJAgZx6XjeWdYfXgV2txeIn5l6ckYDQ8B45bxsZRKbfzuIR&#10;V6XUB+I2xxvrlDhVf64tEY9kKWin02fhftzITI05TgjExhalc8bUPifmOBUmfRtHtrJvAeOHDVwV&#10;+ETXw/HaexW3befdTh64vh6Rjf76j3w2uj22ye65cx68z2uZa/5tdulTDfK1tz0VjZIqvWkU+jGf&#10;ons9yRWB4QwHmT3FwWt8l1Y1lmY10AQk1lysBmNeBz8r6B7qj1Nsnc6t9au/9iZip293NCdWIPtI&#10;ynEGv9CdPpZibD05wyciJNkWE8f9jb3RTMSdYGAzTnwU4oTLOEGXzRg3K1TUEoZc07mB0HvuqAVi&#10;tX71V6strkWauiNpry0GNoMwEyzR7kL3p0xUOYKPp/eKZYtErgTe1JYZ6qjPpZHxzXMEu31LgCs9&#10;Vc4+rnXTaHBV7Up62BpqWww75+4JzOxwDDpxD2zeqm2Er3LLMqtxwmznvsU+5LePmFkATel54v7s&#10;wclRgEV6Pb1X7Ou8XEuKf1Y3KEIKHobmOm5fvdLSMpr22eZesRFFTI1h0CvDTFyWPVIt4z5jJKTY&#10;bo3r257SyMY0Flx3n3gHVhWlGdn3HbvT29yK71LmE87q9ZtL2NiB7xkddKu2LHuxcC1jem/fXZv1&#10;Cacsaxtn1IYy2xCQ2dLCHWuWe8UyZSeSOcIrJ7TOSsWB7jqNRUgyrRR0yXGOpRqI+qs5ZI8YBXtt&#10;3xQb1Ul37VosMaMMKh3LqFu1ndnllGwHQRlZYnGqpJ/Qe+M3EQfKkx+saOCmb/ft2dPjSpynjMzX&#10;DpzW81ckg6g0nbg3p89eFRcl5902Pc9jnEzZUcrQ2eFCE+Vr+be9/qlq+dq7LqythUNXxsnXLV3G&#10;WF8J3+pCAqRfYQO/JGMpb3BF8DgtvgvY8xDrq4A+PNkqk04EU2i7+ac/ZS99zm9cLQcZfBs5TKWP&#10;pADwArARZ4uP49AJS2bfdr1ML/bTArD25ucVJGQTu/Z3mzREzLCbs2MJmQjZgRQpcr0aKa4HyfT9&#10;MXZ17UBlL8jVS/1KO2JfqR08P3Hw1qwftWMpl05kgON6frO2TKtTuBjN9g5PTu7VNS87F4nf76YM&#10;24tXV2YEHrOjLx+z3DJmItLyrbfdDrLHLPbGn3ufSCneWj5mnq2uK4/ROx+DlH4Yoday/so6r3Gj&#10;w6tfsPtkLSUTi2rrafqPDatl7LPpkdRZ5zNualn1V5YM5LvWWPq6KQh/irVUmxoATIDn5N4G1c8y&#10;u+GJNju+nFCs5fuSCXMnLRyb9OrCGJeKhWlmzWCrjjWR5Bl/v5VMnGafvy8mTfBPwA+XLlMFKBuG&#10;873821pnBGG5nI3hgi+/Oxj5Xv7t78N0t3kWT7NtKztNBB9aAmuSqQgmVMaJluBWgXzM5KVdhAVM&#10;XwUvLPbq3XWCYn8dIb3WHkzH+5GFtGjs9QV3aZDAZQ2ogDusTyKemcBwrelbRktmHXvKa1gYZ5tN&#10;YS/FGBCvne4Fd4RNu2Is2Hby8NL771ubzS3N4cTdJOti48UIYMFK7IrHHB/IOuMx0/L3WzsWg5mW&#10;lHv08mjtYvjYbCYlc1ysUf5UnneNkoEX1ntvTtzkOEV3bs641CQtGxiIQ1zlMftts86sruBb3tf5&#10;Iz0XKMNGtfKZY5lH9lY75o63fUXAMXfYwwNgEWpfsYshN3AEOQGTUPQmdpiXjBC3Zib5oHexVW0k&#10;43vmtozX3MWqtzQJndE82yCM496B8hhtulVlPdSJolrL+quVTCCAPWgN+hg+4SVYWDIB5sjg2Ioo&#10;xoUvfXokxLbbknsjA+J17fMI4RRGWKkU7dkWAjgbZF1bm30HGIym2HNYPyw9xWLGRufekLFLMvso&#10;33vfRivnNT+bB86U5fVJTMOvAx6lIvDgbdbCAsQm5KjnzTaKKFMbSSxWJSaAy0ZQJxuBWERdwfEY&#10;PKfVY83Qx0GtZf2VuICeb7GXWHTCRdbeYf94N4n4qTtf1Y0L5/Lz4iZeo51zBNay6q8smUZqW34Y&#10;C7SXlHwaC3BN6/Bqzl4yZVHtNvaBjVNnJvawsLGwYoATXZKsz+OfNcFuEo+SP1mdWsuvfF6OMGSb&#10;B1HZx/FhtxKn2VbcbNTiCgM7ho67t/K9/Hu838drnI3b58GTx6Dv04BtfRrU6cH55Htf1WbjXHtD&#10;3wpTgoXacf+5NkSbmv8TnDK7pVuKXto72xkzZPsmS+yzjL0GZfixXafFvuO4RIt9916D4EufBJvP&#10;4v2V+jI6U4PWjkS6jnaHo9zt9ed2jPebz4WpwMV6Yfr0fsVILwWHKPF4hTp9j0PcTGAfZEfNsK+N&#10;kzmN4EvN3pfMAG4cRvjZF7eEKTyHKPv0m0N0lMzapfs8rC/2SeNmyTRO85lZfJB1Hf0TzkGCirO3&#10;QeafO5u4aHJyTBqkTgTVWtZf2dqM/sR67FwSi8eWMaacV2tzpJJ7N6pi7H7qx4DY40b7NezWsuqv&#10;VnKcA0we+Ds8s8yEVLlffkl7MNeVOoPqfriEecrZTs7LrKw7YQ31Uudg4hnRea9IEyEQ4U6xd0yM&#10;yV9DZX9obRk7MZf2eCbXdOzOzGksXN7nlr8W7mIHAL5Oa9l8L/+21owdi71OTD6d1cn38m++DxHe&#10;wEwsDk/s1bwnfd72GeRvzq345eyaqi1HuJRO21sOX7i5oH2EcBtq+LUthEfQ/T1aRFO+e/0gYN1S&#10;xRz7dUuwFyo8sv19tpNe9pFp/hHxThJyDUT/KH/ibFkLAmN9rs1837ccTlJGh48jkUfTcCKOobcr&#10;zeIBA3ga4ZxAjBv12mMck46eWlb9tfc0FiFCCJkW0k6yPm9YJH5c97mwMCQy2BSLM5eY3n0+q2Vl&#10;3bPM5Ri8rKbj4MeeKt/Lv/k+YMz4N2uCdgL/hMbL+8Sn2vYGXMvD08r38m/mzyDOmAEr6mN/YL5X&#10;a5OpOISQfQaz2Pz87DPcNHz/bBoIskpdMeOxZbi1O15VbNC60XJcxgaA996K0519a0Zqmn+bjo9Y&#10;L+zOMHE4Yi935li8GgzKPolynIYtGy/M95oxxfTm4pYF/i9o5MgWEd9dR65pZ+/FnZrFYqb5ebhI&#10;sU3xa0zgXbNHpJVyPoaXLfC2z+I0QJv/97sPSjANKHJsuvUZfldcZHEeZ0xJ7APPMjmm9d4vel8y&#10;t3fmSLneq8CYRbEGh9gIUxlH0EOYuT/GezNKxhPsuzOvFy+Eme47Kl9HPGuThM/ZFeP65746rLWs&#10;vxr6WMvGyu5ltuJUSY2pcngIqjGbk83DO0F7wIwAcFupsU4jPmnUmQViv9P7dZS3Vopd9HFVwEsx&#10;+E183NLPHIQiJpuPmYxvIZhTu/1SQIzOs3vNicj8m2PzfNw4pnwdm/o+B+xy4x/+ECHnr0cIdxYw&#10;NlstoC2HH4wo7nvongv2jG2/P8ifeHkSqUwbh0eber/FBLf69dtwMOWxwfM8xDBXsXDYe6bvFeiY&#10;KPMNa8EPHmVqkJb6sXZvhpPCEUL5er6JrfSt/4Ed+wrl/Xc1wwFmHj7PwgVzKMsYbt1BCDxuuzpV&#10;nD3agKdBcvy8Q+p9yVglQkG7e3DZkMBeuqBj8zHeg5TMLQJ9Fxu46luea1n1196yuIaUnFqzqqm9&#10;CeFMyakYEKyMKY/jJoimGBEKY4TDA5B1piWGXIcwxxbhjbML+3aIxBGUKbev5uO+YfDeaowbjCLy&#10;82ptXK/o1HNHDgA8ERy7baW14TT7EXD2cnItdcNWbd/6q7U2H7fqt4bEfsKdnTwqBb+XBhMGA9q9&#10;Koa9yRnoYFbv1RkOP26h2euMmy80BIen+lEhzmhxHKKUTCyg3/RLBDm+qLyPv1rLOmp5D0p972Ga&#10;mRGcLZXv5d/WOmWdi5G5N2rL4jlWx3XUBinYXMM4vLNJm7LHLe+G2kmS1LHWrP5Kfc/cDUxV3XYD&#10;tYNjlWFOHJw6O/KYlXm2TuzfeV+ythG78Fo/EndlHfGDdSOLnx6vooePKHrm+75mrPp7vOINQXym&#10;f8hyX1x2GL844H184URHAOItWt6XzASR8R042rZ3pGfNDo78kitzF8OlDt24fSERh+eM63O/ZG7G&#10;B3OvEYJjAwlY5jWcTWK2+wAiPhW7WsoIOcf98fWcywZiBzAWvpXMGmxfAR91jk9r7dvH2RIPAyMl&#10;M180/w5eE80/1PkLZomwH0xD2AZiI/jM2V8fY5pcb5UHZYYFnmJvq4/rORD7g/e/iLgGudE223Nc&#10;Icj01qeftSO+k+jFiPxwxU8AgjVSqz+K7rbxVJu3SI21W5s58S85cVXW3dw+TU5tELw20+hj/LN9&#10;Sic1l6Fkm9ey6q9md9guEFfb7P0V4KlIJUoZgbr2OBzvgtSgADP+imKHRahlpX1oZZJqYR9Iy/TU&#10;C/le/v1Sxx+3KadHes1Stz4SgFpsmWlKsHqrNQO7eYIxTh4dXl+t2VdY4zgOC7dXAbGU6kzCZ6wR&#10;RWYVmSkCR195poyEhWnueH8fzKd20XbE1OYswTG7drbr9H6tW7b+ORU43KM6RzueH0MOiCfLYROY&#10;y6YjkVsjGlVGelzJJjtSqAyufMsaLkjcEGw/4fF8DG3kjAr2/yRfHCey93jMUWcWBEkJszNfHV02&#10;ZvCNq73k2Hvboxe1feuvbG0ixsmF0ljhtp79ydiLlBML/4rrautjOMkENdtEeyytlqW4gCfJPqKA&#10;ZgN+iAtunsv5kUBJrBaLKuFQpCpMcjWUyA4EmMR8fLb6VdP6K9soNsK0tLgk8UHHUjJrnDSHOKpy&#10;HRmL/YgW7b3DZHMcQatl1V9ZMpHwJFdwKNrengMXLDSy4+MQs9aZXR+5x4ZDF+3+LNq5llV/Zcmn&#10;/Q9QgHRSrTOr9baqY+KGbq64YLXFtNnqjGHrs1Itq/5qJRNm6FsriJ7izJSSGfFQFHvWjDjcKHkM&#10;DPIxRnZX7FJnQSRbPTu7RqaxXqeHT4iU97kVhjBjq19sbUz/N997W7PznhLusAhfuODo3F3EZ2sU&#10;Lix658IhK/Bdmo61rPore5NVT+4diuu3aiwMiB77aNizFuGnothpFw6Xkx3bm2tZ9VeWTOAh53sW&#10;kG1ddCCYgZmGj2laF0BshIQu2tu5eHe1rPorS2Y3bQKFWWEW9hBNiDS3rCOaWj1TzplyL357fNvT&#10;YPDnhyDC36NugqP3mrKagqnZXQP8b23+s3mnCWXJzxFJvpPSUmMidsfigvj3JcNI574wYl9Av3Y8&#10;m4nSaOLncXFDfVwmxOifVttaVv2VvRNBseYt4fFdtm6dJkTQGSdWCyJPeuPaWbt8OZXYJ1MCV8TN&#10;atYsjPuUBumMM15KPs2XOKvEBow6x0UFrc5r3GwgJcMpZ5PQ8Iv6F+dphuj1vTU3c3p+qhZD/dpZ&#10;QXW+sGwsUdNNjWOWu46n99/3JmGpxgjHyQTiNbXRGNdg5wVwNhe2e/QOI0DUJrc348MSBrnfprhD&#10;eeD+dQyM2fLcXXz1o++KIlgod4wRMj/22rEhJM7E7q1Ta1l/NQSft3rBSMkhBLI+9unFJey7I9rr&#10;HFdD5dxc9gnVsuqvLPm0x4/Fl3zrMQisvG8rbrGEDahNctpBBP3aPox1z14QY83Tm9xswdpdsyZ8&#10;0gAeV5NrnWMzfz7Gm/ngLb6vMxtc0gXmwGVwHaWfT0cn3uwE5XwOntcOQCJqBy9ey6q/srVhJNtu&#10;hOhRJtJaMuBN7+/JBM0APyv2/zk723RJTpzbTsllt+3qdzZ3/pO4ayNtgQgyD9GPfxxnBRECIfQt&#10;Qd/kytpV0/tfL3hkK3WQE2779OrJwiG7yQVuWyCSFGtWFC0mdrfPi3+PuAzvdoUADwVh1vFpQgfP&#10;jPSZEgTPGhl016eKSrxq6ydn7qZrE0CpQkOmlQ3v61TRm6LavJNqnb3k7taM66RqmUjMgEjaRipI&#10;73gh7Azg/TFMzXVj6GZ5OdMlZNS51FSUv0/Sz/ZpYg2xkTwG8vaYkFKeKh67g8QlZBpGpXZGXAF/&#10;az9VKGezHIryw20zsAer/dfbPCe0Pl2rJZEg0QG++5oJKrl2nXu/8X1vj5lYcBLIYenT0U+wtfE8&#10;yYR8SLBImHQ+K2+jx/lvjUdYOe5QwRQw63EdWr4lV3x6JAlY0/ChrwyPfl2WNWtWi4LXdjlf2s6c&#10;IeNhrewiIhgbTrEYpAQPlJPikA6KCRnu7CgLAmTWhnVYXrtXi6z3scAxQSdVbdSCo308yTEoNjEJ&#10;7JCwgb6NRynNnaYUR/Xy379PyKRwwIGNmOCX7+sS4KRDjtnshOF599V71XKcJQM8JJPhZK/+PGQt&#10;ICob9WJO6Q6IwAHY+2CjniGj75jPPEtqITgigD5W5FtuYlIMwuVczOLNDZAso72rIrxV0PXHrk4u&#10;6lKdaHpBhI9sHMS+9FX2Xz6H8CbTAHkcaD8dMlHytOQ4MY+cSNmfjowTgsyMykvIjUupcqZDbgwQ&#10;zrxxKdSUqqtmW0J+X0LG2ZqOcFYPh9uwzakzCdHbhNPaJwaOUmdhX9jnMe9LyMp9TdpG/rJV/dNo&#10;6C7bw++T/aHnPuN/hTKCr6ObRmThEjJRdZ/dQ1rtKN5L2qayZ/f8tIJBmFtYAneQFRV2kgLmCaZu&#10;W7MuVrSwIuUTE7w/JncsPf/oO1x8NB5fQoY6LdzJOt06bMKRqkwOluHygMI2xb+cyoFt+BGFLmOv&#10;LiET1IUitVMElyla3xaFn81OCWKLyagLstT3PM942YD8gsIIOOmm34B8KFXB3WozmXSFPUKLh4W8&#10;h3i7Ze533tF/JSf5D9h23AtfvoyVlYfhZyDHIT8tv20/7tC6SuPGvGcA9w7bwqBz2VFMtyZR3Wbj&#10;wG7nmfRc55vAPEnmebHP9AtRnnHMGmmz7TP0WsVQJK5tHSkwY7Gvc6/IoEmuf7lmTGr7EqhfVlZT&#10;wzYEaOKVPyOY1KQwpKQ3g5AOWp7evoS8egWIAm0HVpqOKQxvZyrrBZmWMeRLBsbwzKnI4Boym1zB&#10;gIP3ei1oVPHOxmjw7UGhAZn+pGLx95AXfydCbi8Txg3kygG89bogtm1GiyGRls35vIe8ej3x5W0a&#10;L/teTka6wMJLO2ROhusGR+TzDWTOhR2U9Ih/uEbZAR9YZeluBNhihf8QNzvvszXB5CG4hZViNM4T&#10;p2nmE3mc/9b4JQrKvjw03iOnAme2InB/Yir1s9Me6/qSzqnaY+XzfsDpl7wKso2ch0AmS3q3OH2f&#10;o8kUcv0n8t7FZX7KKMW/yfhMMrgarxklHxsz2vMov8TGuYBYsbOxZ5yD6eebqznuAtE+F/qggiLY&#10;u4xc0xEUnds42JrMIOXww5na6UVXOhmPZDDf1XDobu7MwoReuF+3z7Q/xpPfsualIVZWxox8P3jt&#10;PtMlZ4HeAGxo8gyP81+fhHU8GSiPqNk2vuGv4vHMyuM+7JkOTJ5P5Q/00EH7aCUlFO/vW6rLeo58&#10;0DPIlUFfrjqATuR03TDxhTZRSJCySZsEkCrfe9LmBu1vLINsN0RXMjKnrQ14nP8a70o3LeqHA1mq&#10;eJz/1nj0ytRzcOjq1IUs8Dj/rfGEMpNiQXjGr5Z9eoyfERiCN1Oye9xxX+X0rVkRcv21ccTl8eEs&#10;omT/ti7y5Sx+gDzniw+M/RI+imTwIBR60ah3T/8q/ihK+2T5eu3GKbV7xQVQ/fHk/rAHnODcM9y+&#10;s22qv/thZche82BxqH5WILTlMUJoWzjs0doKVJ8pvw+ucYZMkMKJXvTUSF4wcar4X04MEqcMuKP8&#10;05npsL6cOgxT986FV1Jb7jM0T13/Vu4Lud62rHkPv0OP4f34mC4VyZvm23cYw7c234VJb6pjg0zt&#10;169+PNrjQugt5GXNZCdtru82MbSs3m4NF8Ay7zq3t5DJLUnONam6qGT9tGpYt5w6LtHS1WyhqcE8&#10;3sRqV/ogm5sYdCNAogz2yeO95mTsZIAMSgtC6SqVKddpqv8yhWEB+GQclFaSfOxUImnAyV4TJSLm&#10;XDPGBt6D5BsdVv9VkDHlkzrJvCBA2deMG6Qew8k2nzxYcDQAlzy6uE9Uh9V/GTImv50Nh1wNKvLg&#10;L7GRM2V3rpnqgEpGYs1v8hBUhOs0kEPqC7FV0ooDMhe2UVDYUYJ3wp4MEn3JTbrHNptcObgEYfKW&#10;1FrUmi9KPhTU2yBjhbhmm/ibUnpeQO7vYpFtn4brJwnhO5Cx08QdbgAnSMwsprvzjEhTetw4kUTq&#10;YCX90zgMaiPV42+zavAPmgzYCqJTL9a86J4zh2nB9kzeFeAITS+Pp35MSxCJppDGnZota03VpOeZ&#10;e7HbaReDKY/z30/jTU0e16HVW8zNhwOhtuu7y+GYKdO1sna03vILgnhOP5TDYWvRRrKj2yVS8YOt&#10;t7ETcrvsi6NMOBuJ39ER+6Pr1YOzE9ne2tJhuRYTpIKEZTUyIwpYXV1g01wDdtzNM7bJXbXOQyXt&#10;Xn8FC/nHTquTRJLxadtEqqJ3uMPqv7zPMnotzcoinxvJxyxyKALD39jXvD4G24GSS2wvkLW+LdmT&#10;3JYJGexsrgqq8ByqQC9Fb3+D7UXMIlFo4rEtakph9nQvDFvlP+nVtNJ6sc+L7kDyb+aRLthe1EdU&#10;1S2JbNUemnbZd/azfkoJMGHvQeCq1S/PwdROzROCOhjv1DLGq4Lkm7Wg0Xl8GD1z2PzNL/MidTrN&#10;KBwT6rcRcOa8+gpzdlKBgkVRIsGerbuIsWzPOJ61vccDebCpMFPMmN22rqiW0JRKbcUicLxkjy/v&#10;H3xJOfZ6iD5LTkmbkNS9eJOS+3k7Ul+ZcZUrVDppGPESjxUB8ij/9Wg8POFCpNqbNNXvu8VsslyU&#10;0c/d2r+9zJ70t50S+io8HxS7YEsHdHxF5LI/pOq+0HPbtusKt7YFOPxTEUAlgJm3hysN4mb0CvvK&#10;NqxogWFP/kvoHi3i6/kgbzwvyGL01KH9zc/ng3QouT9EWPLfVg3ID+cD1yJcc7xFHXZXe8hMJhKX&#10;D3WNXMMFSbcw1HiTDLDx8O58KIM0P8vJ6qk9KiJEQuizamCy4Z8AaXrV4R2fukEaV+YAhHqiLYdm&#10;+RP+UaVTA2W0miV83a2FBtf5eAadLjwfMB6rPyxQ2kgwAMhg6zlPaEhJKD9g3LADGhE7ouLxDqo8&#10;0bi+ni/0BOdMY5Ds+UzAYn8nPW2QoNdMryFDAP1kg7SPZm9DjUInUhb5Nq9TdzfZIn5HvSr0jvmq&#10;erMk61SubTgO50MSkBNzBGJZVkDr+9N/Jf7UdSdhYidFlLs+iyqYWrZKw7r2QTqV9/kLLz/BVKFs&#10;xgi59Eg3hS3rpGOKO2UisraeZ8SN3WxFBktx4A6l/0qqVDp6rJM4ddqxXifpW25nQOa4gjPrhPCO&#10;wghFleOGrhd8AFcSVq3e5IpDRWTWzxKpzqNOSJq4c384glnjTZhdMIk73kP8Mb17CjxsW4aXAT6m&#10;z6qPAgpKA4quaatBxne8ewdVBqU/jErH7q5LlUURGJRCsIXJ8fpWU3LOfyY+P8D248UBULw8ViI1&#10;zrviYUcaUBzJ89A29+Vzo4ItZFJklE7d1jDcywMggUmRKE8fszyBxah1egIAth6exO4dRsWSY69X&#10;oEhjO9nI09Q5vYY5XOkxW8IGXQtTNUocBVQe6nebKwBkOmTCe9lB8mqdy2cRLFuL22UptMaghU1b&#10;50QCdm/Gzx8wvbVxoMmasRcbF1aW7/GOR/mvR1dCjhLZysngUcd900WmQWLSPboahZWHXygRLEW/&#10;rYdjlsRJhnsqyI/1nGByH+gkQpxiEccrPoVtah8PykFqT/MpnqycsJoyfbBDveTkiwSUs/mQ4u3q&#10;SB805mH+m8NpeEDdSpw7uYBdde9h/uvhiPskNbLZM03l4y6RJ132LPxJUZevk0HSYR1qMgQGSQL8&#10;YTTnMHZlcsZlKsftoPA2zy5NmtQwhPkUvrG2UjqSDqpGnu3hZO/18I4ElFQQ20jyZWY2FkzSUO0j&#10;wboipNqAovmnqIKDUXVm/PW19V+mg+XV2qkCu34Yu61nY5JzplTsJArM0Ddg8dRYcCCWY8YTLBg2&#10;w+YgbWJlFTpqinXPkn+1V7EvGwsUf3dilgrPNznRnurO6iS7jtb+K5G8iLqTiFlONyN7Bl3jDO8E&#10;EKBK7p3ALqL0uVrM9NR6dXn3FLR9fduxV7yzdnUR6R7WXzYFLlh/agnk2mK8BY09NQw5/AzwpepC&#10;+nSaryedaDmMT3VqUeFeammQcqaUHJQ/0gozYgM/lmNy5SsIhTxrb7XRxTHzVHJx+6Y4PajHaKCp&#10;h7zVur8q83JdxaaR1qFeCOs61aohH372FJ3oiBiy1ChRytNooTDui7kjEyveJAj5hnsSn1eNmGCy&#10;pj2XCSSk1i2BviWJfrBC+8q+WLEokNmUE/NUQQGQiJz5aMVqfPDqNt4n03/jTBITkqmkdZH1rrhA&#10;fN2j/Pc4+lnf+jEnDrsDBXfA4WyTkv/DKnRpfPo85EBGgfk2L0ajquTXRwL019HknKR/GEkn1+P3&#10;0ZzWaNxCaEC9LL6PprFYrhMFtuSz8dh3PbBKAt/fWQAMK94qFUmwpZR4LE3NMwgZAd7ic7kfl+zi&#10;N3nkeJR8Ow2W+tbLkQIU1xECYUtJ5djQ1CkmxJmOqo4rvWe5cVAXdnZ1Gx83WczxWZWXNbUHX4zr&#10;B7Es1OQo9qBjs/8K3KLg8934LCpkT2Il9xMpPB7S1msrH1C4JYsLSMikVPoI0/ua50M3rgSXUMzy&#10;B32VYi6nWGAiqs6mU9Z5PcrPyinTUrCjCfdSmr8Kanf1YtyAGCcdBJIsfFzPESZx7FTSiDWqEmkh&#10;QSVcJO9TN6twN5o+MRHdRp5ElrwC6YpWluuoxzUKbZ04hmwaHogXMGyWOBqomv1x+sr6vpE3+OaM&#10;/8BtPvNyFHYujR1zU+Vv8c/Jy/sskz/gNMw4Dm9RbbLin5tU3buW6j2M0f7wl9rZCRfknyj15XRu&#10;Nlyg3WfpM6ZGMhz2zKP8N+em4oJcEen31XfPo47rQZYaCzg9Ox9AUNBALaasnu0t7q1sofS50lXo&#10;TWaQ0pBS44dB0za1oQkLOUUmoU75HxcC/w8tStOBQ5pNXsr9oGGvN7GiRgzhsya7fEZZPMp/c/S8&#10;6ZOp3fU9GTe9J5pocxuegHnsRi/Bse24UHt+1cq/JVBu+BrvOMUI8x1JnnTkdfhvrAdWbnk28s4c&#10;OfaoE02wl1y5EKeWKt8eJSeJETKLhxJWQwTXYkfrm3io243Pxpph5wzF92N/OPgQ1ff1IHwy2qP7&#10;/iJF7+OJwGdgfY3RZPD98G2cVbk0evSXR8fzPeKKQGZaShCuOsEs5KpIP/JxsL+n7FZ6TvJGrmVH&#10;8TvxgyPMRQaoBKYdEbKD3U9fNxxgvawTWmTAZ3o7wiTfI6UpLkN142qfHf2pgsb3AwDj9+Un40Td&#10;0AQtRNU8YHzw4syikiQmxRUQyYHJb/uGIJNDfkAg6aPvGyKIJlX5ENdYQzD6rduyDr53Xs8Jh8R7&#10;sOjis3LmNe+zkkuN4CcjppW1+Z4Kq7zCDqX/Sn6mZjCJSby9/ZIB+jFRuhITGs0L1k0lI9ruT5WN&#10;1tnpUIzjhEY5pKUJPRwfp/OzNCYzQB7tMRciI0prik38Lo7V2haJHK+NRlXrEhTiVOsM7TKnVMra&#10;QrW6uohc+3xKLOT+BEKezDZfRfHeHIMwaNULD7DoYcyggdUGBhkgmnSNZ6y0I7b/CvQClspFfxgr&#10;a/swlGoH3ii6a2B/4zxL7RtcvMmzxDWg0H0iWX7o/mEKqVOxQa0Uw1tX+2lf+/q+EAYhehduos8z&#10;jcDWD3QBQ3Xn8nrLUgr3Kgw30Mj29CbC3OQAEcdDdidCDQ8Vo88+d0ddSO1LxoTpm4PpUw0oyUTo&#10;folfcHRVKg6KYUKhEl1CpfF8SiCWHGJkrlQFunGqajHLwyNm+9q+7AxBEdjSmDSHt4yYH3ZG7Vmy&#10;vA7PW5zzmhIaMpw/Pon61RRo3MjqfjceYsAUvG2+h1A/LmZVksWbOIUaP5ejlUyzeGgCqwnRkcAF&#10;ZbSlDW30bl/U9Ccdi0RZ4d7rqVA/8GTo7MvGlxAvrsP5jXPNFH+xTnWrT1ogfNIVUXzR+DeDxmh1&#10;vZEnbTDdJpDo/AcDu88gqZ5QnVLLRLpP+hOhZ54oWkNnkxS/ow/Hi5zC8zK7fKGUX73jxzEhoT3i&#10;mh+1Py7JcPKVKKA8Ff7maTlwWF+gA7ltPgoV8bv7lq57aXSEs4h/i7nh3n2BQnWz82elvvXPcgme&#10;P1ty0eTJnV30UgiYJf2uyFON2VM1fUpGtXlzSAb+gU680C46DC0rAibH8IUuQqxKbdVDLEo1b5/F&#10;1nRY6yEzcS2jdMWbsGSkTQiBvoP9V5CnquKdqAxDiTp0o48mCc44p55NjTOWddJIgljKgKmD84E+&#10;TzDpCEkIO98UVbTPqsFZnELC1lu/Exo1uAycKPvMkupQ+q9Yp5qhJqPn+G4NXFRj4GY6HPMwy4wE&#10;pee4TQrsL6jvioZIoJULVvvJDeFSbRf0qbrAd2bB/zoNUT6BbhZvYmC+wC1xRzW9E0x1mQwh4KWo&#10;f5bVZLass1WcDuWcAclXtjYOTt+CC6/Kpv8f+Y1qA2y1oH9VhPQbv2Hb3H5EzaR7FhrkivoeiyX7&#10;vPMbvKT2b9Ih71OfA8MOKiG+q7L9gT0SrcKB/XE9RPmcXAwfvesoRQ2ps83kAusZFRTXOuVwRIaa&#10;P4nsFw5o0AS+/Tg1d3SoZoaxKnp85H0TpglEDI6V+Kwu3mtaGeZ+dRKDJl/wFRikJa26DvciBeLZ&#10;rieN+9HWgwEGlEo3Tg3c/kUuv3T6TEjRtS7bUtC8k/hI+SHHvMGEylK9pGlVcqQr3KJHU28QsxUx&#10;ti2jkV7VkLKmXmaHm7Rsr9+8ObjDHUzIxLKpDCTvJ7LBjRN1J293wBIp8WVa6IppH13BJACqSlPt&#10;CmwfN/qKPrnSbXYpibvRkNqH5q6QFZFFZncwtU1Bmupb3XkZmp/NbzpkUTjcJsQM/SZOiPL0dsnQ&#10;fwUHkAz0bBE/vX826WmOSyPBtpvkMAF9hSe6NFkcmtBjnZ3fUJGoipKBVdka9nl7lP/m3GDKma2O&#10;uvb0vfbRxIEgyGAYtP6pLsIe9cVwkXshK81w2eMyj5X8YLgwlBy1sRiSk0L3NFUSk0KFi71EDHRN&#10;gocKDIw3R2zriLnTblE6owz2eBPHTyM8rBFaHOdDugPvDxGrMSE8Hy8kLJ9FWgdeMea7lsaE5P+K&#10;CaG0t2NCGa/apcRDdOehTj0o5LhOcGZPKVcibEtRBNITgvCalsZ0SOFLxMP8z1R5hgmbzrC2GpO3&#10;Ts+cRyVVjqWcHh7pp0P5Qn8onY5xDB/tHf2hG3JDWEwJ7akxBNLfUD2CFlSg0PeFhAinFRFSeVGr&#10;R+3Rf36ZrI3donkEmfP1npuGBYtWMmYLy/zgPewYCy4gN6gVm6LcCZN2GSnraYbVxRFIYEvznPm0&#10;3NEf1rjv70VydwZPvjrX5CXi5cbXdtWEPuxlX9kXWmBL0fRjV9Fex64y5x94EUVA/2RAvCiopqQr&#10;1rLlxpMWsPbUl1wsmdspQ6W8wxHGUgX+qWVqmoCyWe0EVLezjiPQx4ABExXwhbTCK0CuUu4ovKjD&#10;5A5KrLtOYoUENWpPXkSY9k091x/4pzLrkxbw/fIKOB40GRPCduvdPOAhvBk0X37FO9wOP0m8ibHU&#10;zzZHV5Fz7Ri2b1eycOOyuHj2ylmpDt8pPJk2wmslarSLSqJnM/tWq5W+U/hKa7laJc0V3ZwShQrt&#10;Y4WJKC/7Xz6HttX/qhll7PRLvW5VUSHa7lsZzoHA+kGXVBPLQO2vcY1dcuntZB/cjdTuyIkztJ6n&#10;/or3ORkYMQ9V5y3chBI4RyDVWfKDjtVnEFyTkg85qwZMegJ2AbC6MiCuzt7or6dMEb1JlgqTu14n&#10;Ba0KeI43iUN2GqKliYukDn4Ozm3GIsgRRCe6h4n3x56Dp59j8IuYEBWjXTuhNZgKdsds4egv7n4m&#10;WUHtoMeb7GcXOpjFugBRD58GL+2AnEeL3vKpM4A11thJBQLL6MfDYdx4lP/maEJJ6d/6i/LgR0Xe&#10;YzTh+5gsfKboy6NOlMUlIuQQjHeoFtlUPtQxeTq1enq4bB5RjHGzYB3oF7ushgvF9nmzcQo4sDRE&#10;wUTFfXRUgq/kQ9jaC+saZUK9Ycdnockua/D/qd1jPOSzfULEnzHexkNivIXVjs3+K3YPBV4R+vEm&#10;1lGva+G2WAd2OGl7TyDSgYwEApAv9Ct4IHZfwESkdk6xlP3+S1ipuzVwBSh9RrPFhZnXED84v2kp&#10;Vqj8hNSj/wUzlb7vUf5bo103OMulgeBRJxzS1sYee1zTwtjCUOFsLic8FM+TPJN8WrXugYnHeo4w&#10;CZ8kz8Ry2PVFUgsc+CFMtelCYCMPDAWmn7I+vN7EClo2XxHeCRXlCVywso1GNYRpjNFoI2HXLKOP&#10;60HcGwJ02B3EaMaunQS7f28K0foQrLyw+ZY34Q7de0yRgFP20X62MAzOTl/yrVvnK0+nr6z/Skwu&#10;9ZpkA/xqxxgHkGsT0I5UGrUSEqlBaXwRfsiQyB2tzFqK/+LRDwxNNbVqN/AaZIPe+bCqQVSrGIR0&#10;BVMdPoOtkLitOM+yEtSK1IsPFRg41NKKhMxeFaXiFXMAGx/S5u8nFml3FUo76tQ6IbISrE/CzrPs&#10;6GqZOO0cMlITzo5aAsnJrAgc45lre41TJXcTTY2CwnvnpOJzcRb1VZVULLhdlgL+tqJWNQfMN3XP&#10;dxDfY539MOMzSz5DmNp+Jd7xKP8N8uYscIx08qEz5uZVedTpSCx1pJztbLxgClzqSPEaqlZyWSwO&#10;QVhmQNM1HOdEKMOOGcohmPFK9UPHSuWDH9ejYx5kDDZxDX5PddR8MkbIaNFU//Zp9fOgKPuSLVsX&#10;uJQ9H0oOVXUVSyFamk0MH7t5ggnd/JPZ9booO9QFYxyawuMysKq7i7u9glNWZ0coh4AoFskVdigd&#10;43LVZo4XvPKna5gH3w0kMvrfoO5lfzqkZKoEUQi1DYHzL4pB9z3B2TO6yDHLTPda7PKQ8FoFzDqU&#10;/ssw52eJ73Z3PY6KmhD/g+dhoVo4u28Y/yKAjzC/y/WpEeCt32onMXbT2P6iaGz7piuLsnES2Sv/&#10;fKd9NXpLM+BecUKK5b5xRQct7BuaYGXpW5GfI3y5tW9KB4uDif8hu5Ff0b7y19JbK/2yK2tDMw3i&#10;Uyhw00yHoTiojHtusnvMHUxyNjL5h9jbfi8ANmGmV9AWcQuxyveRcgtzVmX8wVE6dfRfQZ/E0X1L&#10;r5rfd4FHFo4zZlRxvFk3xKnTNCaYlIH8u3WS65h6J/yFCa/7ycrcVhevLRdktYcIDtfeEDYLx8wV&#10;TLDndOyn/bdmtytVveV7kDmm/s3iGjiuRBS3uMVtaW2CiqIMs5s08fr9mdkpTE3pP8vZXwP0MsfP&#10;Euu0n5QaOPNnWPltKfic3RVM18l17Vlpp+k8VjJ4UMIVbrFNnB+lutSOPtwtNkhP+R5UVMb5HKfm&#10;fp1rGglmYucJoNpJa7R12P09uMgz9UxupIjS3K0TszIdDBD85p3CA0vt1iAT1rv5tZR+lLh96y5D&#10;1lu1UKS1kQlHBTkbMJ/+O6LK2WIMWSyX5S3dkqTu9EWCeoqNL6QJquHhAfPpp0S/SJ7w1v2J2ZAa&#10;A75phRJXmEu0/OGPVYQrk3tmcPpqP+V4c4KYOGg7K2iUzsJ5+p1JsOEoDSQAO9J3rkD+9zcBj3wR&#10;r0+DCG8hWSK285CIqRTseCiX/f1uopFimAbMISFXzKI50oYiuJtiCNuEiAen4FVo4g1MeIJZPEG1&#10;7bMQWFImjKazC6wHvGbBEgjBhDi/Qq2MJxP8M7LDLUNOzCMW0Lda5S1O1XgbaqL0Nv0R8HDIcKFa&#10;mqbAC2PLaNjZW3Nhm2H1ZdwWI8haU+fpm6aFNHQHCsx+1Kg40R71JXjHaItcy68fAnco98pcHir8&#10;pilTzaTqJz0ivNv3FsahGI2eKcUpZ9hX1X+lnqxab6fEQd8NkSTBuZJMNNGf/ZfJBED21YvrIPqv&#10;BEjDfhdkMNHGb0geQDjmCtm5Phs1ofiV9jGR3TcgCd2mABHits8SKEUVGpjjyGwP0ULyJJIz9cb+&#10;gAKdIltvWgdRcEsCcOykZFTD7N8EZ6e4+5CGeEYt5nkG+2gP0NVG3YlpfQrBDSLXI6NUkPSxiHzG&#10;hO5O/5JXgEHQ9Vidb2nMWucoheowcQmkpxMVOzSJS5iHNwu32In1WTJFOm7JNHDSFDmRL/Q7ljI/&#10;Cw11ul0++4y2r8kVzry4XOeSs4HU6qS5Znuojq/htiUd6K714FidavovH09C8d6yxzqxEKqQTjp5&#10;h0lCR5puL3FLBYpa4w0yMSXUfuKYQ5LGQwzNDSYUloZzEdgdblX3aeqD1fT9JI2hjj1K5YbbhWHA&#10;+sablzDRCNIsfh5BLAiViQ0+pLTPjlvkc7L+OtmXMHF1ZdSKgNAm9HE4EooYMJ+MkcwG/FDxUIrs&#10;kYYsAy1NSHBeld98x6OOFIejxobBUJjbwpGF6LZ9EkUaSAjrSfXmHVZYGeUQnz5LlloVE+TCCyY+&#10;b1+j+xmm15tYISpKPWBAo6JwkDDz9Cj/9WgiRzuVLKOPOGROmJEDwshwbjhUh7AUC7Dofr0C+hnR&#10;ktjll1wYf6+ahY5T++AUKjRMd/8zxYiYl/OUP+t9G1YoTlfbVkEjAP5DUbvug7cWxehKKPI3jzj8&#10;z59gMRiNUhNa7xapkapOGuDhfFsuICpu+sI+r+cMk+1I/vVUj9EfbPc+c844Z+oZMia0+P07lP7L&#10;Z3Sea9ygm2eUcgNcCeOzz5Q9PFHVzwQkvOF8nLfE0DNlj5ix7rDVUk4Pi2dSlBrq2d0ZJz3TtbBE&#10;x39tTJzwSvKVMrHqjNPUiyz4mJArEC9hThn4NOu4DpxChPHZp0FIvrZaDAsJ0qfNI/oO9l+5n8Re&#10;MRniTc5hXycOIkf6lBu2aUMYFOnkoMdhRYM6FJ8ZQ0M7dVgDjdzz9Cj/9WiWnHOTC6/CaB7mvzmc&#10;wfSTGEtR1DwE78L7nsNRtzycvJ9N3OzDf8ElI/ANyqjA24b3dXtKuCpsdDGneKkohWwoLqCKGSgl&#10;uNejkpVW2e3KNXEwqwPaZ0kPqX/yk9wD8SMO1DcsJRmCPmymBWUdlhdFjqflPmw6JNJcFNnyaRIS&#10;HJIFuJoKXD5BY6FYMspgWBl3pwOuWoIV78fmnqBbOIlx8WH1d+gaEKFcWHo+ZZ0vmA+eKhop5qus&#10;dvswrMnrkVnZV0tuI5HCeBf3f+jgd6tV1ol3Bn9Ljy+rMo6esPFhLJHNMwKLdu8hpvcqmwCzc17k&#10;RFnNth78BOnJp4ZGPHndW7rpsL0xKdmlPt2diPqvJCldN+2jy4nZFE023p4EIvLi9g2s+s2lplmO&#10;z0sk/5YDO2b88NPi8yWUlx9+OIdlISvbQiyXIGBWd96BpTe7PVdcWr9FS9RZwB2FdM0xps26WoSY&#10;exShcRCI1tNLsAQ2XDPJEek1k+QKkVYUu0f94pbdyK3pGG9ByXi2ld1wArsxI7nZ5ktQZb7kYf4b&#10;RIDYIuM5GDK9dGYMzsNOlIOAwp/uSgo6zDYeCgfEqxDTplER1YMrLtenePaQ+DdWit76w1dOEpDB&#10;Bvq+LIq7XMunOzKSNbFlX9elpFDnkKgmrCve7AFyPtRNPqq8h76ycatBEDZKWnKtKzJRZpSdy2jN&#10;f0Hb26cVsI1Pc3i2cjXeHvqHjgWZXbjnLSf77vVfSQA4lpzRSaYAi9ogQ6GZ/86pQXJua1Y/00QJ&#10;7O9TqrGxbphYV47GUOmWtvyyO1/HI8AsSjzOf+v7JFelQJbOHZbBt++jj3sVahhl74u/e8Qcx9UV&#10;mEo4yv42lslwTIzd5GTknaf8Wx7jnzUxIWuC5dxRCzKZZvZJaSLEJhP+hA6V5jHIYdDp/piUrCQm&#10;DMl3kKlSMXvGM6Zs+oVREssbvQ4S8p+bvkAiPCGgmhilFWeOdsY2yWAOe8GyVHzXIC+PR/exJq+U&#10;gq8NiBMCA//ASz9AnrOeF2bNjVwudFPsvLv5gYw/IsmANiWTdjus/ivpGA+mUBiz5nR1zQBso776&#10;0/Cu7j7mMdq+3yaR4IXfi3chXuNLUDZ0LmSgqF5PmeNtTkbuMzwj49wP2vbpqtWSyJPzVYvU2OHl&#10;1H7A0WjMMXCky962FBMYo7PZcTGMHMpGNniUwWq8rUzSM0XuM1WKV1oxqPvkiokWl5k+x9cloOoM&#10;+7BjHuNVeu1ZcVXGzo/28bDlwpy6q//AH/v+yJu3zf8DpufZVyy0R543koFLbFynUSPEdZb7HyCv&#10;hO5r+uYJXI8JtlhXkbcTCGG+gdwON5C3c7ByHdhON1Q2rgNk72NfZf/l04C5l14+ZfAp5N8IFyWr&#10;NAKZABu28X5BBcnvKB70DndY/Zchr++SztcjJ2iJy6elEeyQh0WWPOsltnWAzTcO/G59TE5VuLMm&#10;GawoQWkJY/XBdc5r1uWXxhc+xR60YCOXzUB67kxmfVs5wf/rPivfddvnBbLW1y0TJjaaDCT3G/et&#10;BCfqq+y/vM+LTKSR5pbkxKenwMX9qwsqGgEuJ4P8S2Xvv4A8ZSLF3hia26fxOyUZUKWlPMsGeRF7&#10;RDxoIPUC8sKFuC1oy/VuggvX6e+HRJ3CROlj73Q2cJjSjQS7La6DzjY8QWMjCXRtESyUSRSrlFNk&#10;GsoMucf2ooiqEW+PnPFpFlWfJsFufLpOFS1I3DOJgDTJky/2mZ4bKh8Zi2KbsxHs/LTShxMl/0CA&#10;oZQtj9Ei8kziFJHv/HrNhGMgnISsxLrmQRqVTpmMoso8KWgrhY0LrA1ZnVlfcE8qhyrlQ3WYG3vE&#10;hHTIYrkbe665PQZ/r9asLOVY87/qedyPDceItIZ8TMrWJp+JBLtEmmgyMYU3ayboYd0cGbkL4NVu&#10;RgunKLhjm+cu6xh+qDeQ1Ws995mw48634ekq1hoEiJq2qyycM9q452P1a7Te1Pll/5XcU5mo1hxP&#10;n6bRE9wjIB8mhsmeEUOlYuGueEHbP2EbY9ZkcNiMxUvxfp9HVCYWxc2W+0Yqd8ubQQXFTvpYQrZ4&#10;6VI7fU0dv/2XsQ3ftnzG3thqWkgzGjH/MTG5FzdtSD08bUfhHs5Lkh6awaZVk7skkyo+Sj5SCIPP&#10;Wj7jSQb2ePiqvTD+7nll+A5sxJEwoHBHY0UK96Y3Gxmsi636Y/w3hsnKwnvzWNkZMqaRT+1A2gYZ&#10;mWQN84RySlstkV7vJrqD3fvoaST49EVps71mGH8v4eHhMm9SDV5ENSGUBZ3IhV3Y0eEzu+rRIRe3&#10;fHeGQTmY1LnD6m32gl8g8ZWQF9SEFO7dn9g6sgC8kUSoNt8iMQAWHW/D8ZjGPb+ArcMF810S0PdF&#10;0T3GYQ31E+5tGhAZ//pWbcU8lLNwLYVp0P6vaZslbSkyfJo1J0po60mGeSMDGkS4XoVN4X2fp07N&#10;/VfyC3XOMSviqu1skFNiFqXTLe2gcboa9lNFHw3f7E3jFVotnNfsc22YSIRCJDtcRawed54pPQIT&#10;RzjjMTC3qVBy6D6PxKa2Ul14Ikpohgg4KFlVe3f+4c+uuVWN+NY4DCuOKFzsjkp88Gf33aGXWHIe&#10;ncf0BD4ge+3GkU5zeDZ4i9wE76nH+W+O110HlQtFuPHBg484VZwupQW+qb+21m9/UmpU4RzaIW6x&#10;IEU35CvTSYVBjDZxJ4rfZ0pwLu+BZBuIVltz8zj/9coaFFSmse+LdDmvbJ06cjCaBBRd94UT+u7E&#10;1LAJ33wTJ+DSNF96ij4M5HEmJmRESfqcVfNFJ9pGLYQO3G4PnHLT5CCmB7Wc10xIw4RI1j8Z8f3T&#10;UCYxptgudituBZoTg3c4AIcfkwImvf2AvO8OubWVvYd2+lMEAX8W/CsnQdJ+2Sr+rv/m7hMfwgjJ&#10;8Qj4ambkcf5b48FBaKrkuXA0zZE87og5/EKi/UANbCT020INq3Ikdtxkvulr8GfZTeNtFQO/4fxE&#10;U9U5JN4loLs5xiiMIWEnHxNH2VyJvwgCp9qOpkdqqs9GX6XXnjgimoo8yY8Sso7lLCdqHw/e0/Bl&#10;eQRYTZMe16EZio557gQev5SHhVOq0lUzMRY+Gnp2rqm8VcOkRxgFazfUqKqHjH5CZvBl10B4pv7r&#10;OVIqnq3ENP6/xMKC5j3Ofz2+zYqDekVd2O5qNpZLVYC6nUs1/Ez1maP0RFTDvmoxj5g47wHFeelX&#10;4NPUCXVehKPBaY6iQ1IX+8SkxuVZhddn270HRzhDhmIyIYkQCNVCLa0Q1obNkLwIKUPzng4ZtTbj&#10;5gghWL7jBh3WvjtkF2VPfnZTlXiJKY/zX+8mSqylH+NnNZLHdWj5lloZOYdVqtimGdOMwaocKRA0&#10;4embTbjGnUR5DAV5jh2WZ2CY/5K2FOldvOWN+nxiWZhvr1eSBpntGyY6NEP5W0UqSafq8tkTEvB+&#10;+UZm+ZtQS9qe/UEbE0sChFiWu99RCzmmpWGRcJraWfEKYiClYWFp0qe+QybvxpyGrrxvmqIoOQYV&#10;ONYMl9kq9njMxFJtpKw5c9DmxEi/yswgqp4RuNZlOn77bsK0gZmcEeM+3Xkfd5Px5Ilm6gmq5Kzd&#10;9Xf91/soEq3v0+PVNOZxfXZ+i/1OI0Od0BOLc6krouCzWySTolFMxsTjZ0x8gKzaqHwXRgRu4MKG&#10;zPL5tJeDe6G7ZUn+kW6fb6MxFU/usPqvWDOCEJPC73LZQNfV1EuS7+Wnof1Ip5gTU39tP5YX3NVz&#10;HVb/ZchUE6TTgJJ4iuIbZwbXeFHq0xjYG0qIcFQ6lGqlz14x77dhYjxndyS6ZmEifZd2CgK7XSbj&#10;lSF9wUWgT0INKTXkTeoRcXkLXJcRmVzN+QohYNN7s8kf/6BLbSujO7GcH0PCAhyJss10Hz9TH0fl&#10;XWhdywk87hk+fWfj8BbXjWxTR0Z6zzgLWxMCmU9OeedtQv3WHTqs/it3jvxmVxX8SYcEOGA7IUq0&#10;t9JL7QdY2x6rnVlgB0/upyyDI2QkN61C/C4V2H3NS2Ir7ibyp/eJ0RPOkPEav0kIpD+4a4zl5sJW&#10;6ouCKWSCjSAr+3xlGkQm7WLlMdMcb19JI+6cZ9bJFf5Gnw8Pfx172u7ZoXfcDN2EVBgDJ+a+Hb/9&#10;V+4z2mi1PZg7NSHjaDOj/BttratzcEbezrODQ/+Tl347C4pD1B6pJMnz9Tj/9RyV5ZraLCkhah3c&#10;debzyvAfWMmly0/maM6VoffaACNgoNZWbTd120XyFGKC6kIVMDus/ivny113inwO3iCmG/6GgkwX&#10;DcVN4zE8bjvU0igtAkZqqXlgh7XhCKMNLuSPyn7ZcLSPJ+Nh7pxmsY3v0LwTsr09dSGtKWT44ema&#10;9SCHWjhJ0OofkngRO7vHKcGgv4rhFA3MT8PgrFif6BQPJdwvIBcZX55NeDA+g5y1qW9CxoyxrjCP&#10;wPJYRUx+2xi7hLwevsOaoS2bWui+260YVKnJyvGaEQ5vsI3j33YYjTK5CEw7NRelJqze54NwUFGD&#10;sY1vuc53p6n+yxQ2L247sndcLXWocXl3nZC2wkysIDPxFxJPrWwKnSfBsoq0J0okOwxZ8vAFv8CN&#10;7y6qOMxMIxPb2MxF27hzexowM4E+TWEStWfI2/nH/Y9JkNSBaw7drvPUffx6/qTCDor4SX/BS4Wn&#10;OqGILW7CelYoUW0DDxpTr4UjyCaPon7pg2Z2pCNMVrwACRn8boIL74hbigIZubZBBuW2LMdNNV5t&#10;h9V/mfuTulL7QVlcNAmei2Krs0OcID8eEzXPTAGlQlCMduSR2+4QOHKgiLf47yfuj9Y7oUAJPif+&#10;7nFlZKhItwhOyP8HpdXKcK+VBUE6CtynMY2lglDKE7nwx5WdIRM3tlNSpfo97Eiju2pJwaeRUZ1d&#10;4W9UdCLn7Ynd8WD1zSoF6LAoLPRidYfHKBnF/evxHeTlGhMWhQLSSRRGgLUUi1INTI8N4kQgLpdr&#10;Zg6YOPfYxhJ0PhSQdRtp28ilWJbHTGObGCzIvt75+HLNs4L3+GmEoDcD7Q3LrU8MMrDXcz5+QDaN&#10;53mlSsL3bgkmLewTUx7nvx7PJZX2WalBEN6YzjmPFExpI3lUuV1SRjvSRlV5Mkrlg4f7sY4WkfHy&#10;Tc8deazsDPn47vJpLrBKRjkJ5YfHt5AJiXlRdIoJPWD5NE6W1CImQ1geE9RK/WUe6kvIUL9pkFpg&#10;lIJGKNxHi0jYGcKEjPjOqlyFy9Cycoc7fvuvpA6q3pU/mLxGxtUGmdiiBeKThRLJm90KaDTwxmL/&#10;i1wVRxbIQ8x356Kw2EukPR/j5HRHANbMoX+hLSI9nZ/GceBYdtomDb8a2Z0ez6YUy9uPfd5PITEK&#10;9IHE8zJfj/Pf3Bd1OypGrRuWzQ897ribq2Ahvq+G1asejN7kC9CQ5ZKO/TFatKUW28qdS/d0BAuV&#10;/yHW91SNdPtckdlTsVo7ECGWdR1R8Ki+yv4rMUVIr5yfEumbYCG/Ve2mY2KHx7qCwbK2Hv+0m6hM&#10;JM74o+zVDzxY3N2xujFH+1q+7yZO6tLRCyt1QpaOAiQ2Q8bdI6A2TwUTphAc/LGyI06X/jgndZNe&#10;5KpPCJz+RjXqniVMW1Ue52NkubW7Dqv/Mt3PS8I4Xab7WrOSnWtRMi36mpeuNd/O5hHyqkWcjv2i&#10;JpweL6IeEZsTu8P20smGWfvduWZMmYntJ7uCtko4FDe7g4yUd1KruCj6e2MI9D6cfrzDYwyR4hf1&#10;+BIyLsTyjzzXTHrJ/PSTDAiXTnlJ9twbClt1kwOPlLelnGGoIpufbUgtk77coD7Jnab6r6TtVccl&#10;U0yxpMadVxYKtW3mCoLal1XgaQBlL3gkuJ5SXjead8jktDmTnIgDvoAuNrjhxQVCRGLwzLw4z0gU&#10;NTAYvIAw9d4Igah3GUp4o1U4s6KELC31To+30XZ/vVgzAT7n3OKOQDj1NeP4q1QgGkKpsq9BXur0&#10;dS9DWDN3tN2CYuiRm05F+kuxdWrRVdnbIHOSzOJoYiPbhMdXkNXN3O3vFNXOaj9zEpK8kCiJTumU&#10;PWCg3DtQFtgm7+hVfYbalhDnHztFqDrzHCdkJSb5MRQUxvR8vKYE4CZ7oUeys6ogTcjMv5t3pO78&#10;UTyMcn95XRds06aY/KB8G+abVTx32CZSp56wY834c3W5dPs07fS9ZjX17rKKSA+pJYkSsgUIjd3v&#10;M2lzqMQJ+S8ueeuQyetyETq+ByD3NZODpvyBmDc5bUEGd2uGrFzlygq423bMujaS+KnrrWhVd0gT&#10;IwciIYO99K9dQiYP145rOU4jUjYhK2skN4OtUILhuhm03Cw+pIqVUFkekK2PBcdWLhdEEZgirqT+&#10;mnEWPc5/53hSPDweKD67Hue/Hk9ahrMjCK1nUIdZedxJjpDHJtwlFDxcO2FxFDMlni/iH2iMT5uv&#10;Pjdj96GTN7o2ljeZFn4XSzP48dwD+JUzjKnYT6NlPmbi3kFmplsYApt9lf2XMYXH0FyRaWy2OTmH&#10;oCQnhidUvtK2+2QNOtBDlrPk6DVkpW3bEOUWMN1AtX6aaH5Zi6Dnd6Rr1pp/wVIzY56TSMT7DWSS&#10;jbyRtBNSRmKDjFgrdk1l2XbK/yCm53wTvMNSaq7XjD/Nfa/4H7LL+ikfzD4JEFMgG7PVmpEjHP2g&#10;MHIolBl5DxmJb8sK+1QdHtc1U4tWiTAUQaor3/IYjsNjQ/4vGTr3kMmSISPBckQ3ujRskwjDp5PC&#10;FNvatDMSI5VNPE4V1Jl33T34y4m2iXopszDfhc1sfie1hpvJUMTpG0rg37yd84Ygsj7xErI8d35X&#10;N4O1fYa0yUTxxJ7JP9LL7S8j9Cf+ervPxCBppWJ0spGdSUWQKCGjQGWJvymMckei3TnvmVRxt2Zu&#10;dSYRKbAtOzd0jfo0OpAwPDZSJvSGbcyl8vLJR/Ihr+i4z81qqXcLMmEYSNCQ/en5ePXy1dt3a0bj&#10;mmkRFZlaPi2WasiPuJb6VNVjmSEvTpXKTLzP0/MxIasayRv5dHGQ6z+j6PX4cs1wkhnLe7hHqDmr&#10;aznUbHDjJBwql/XgAfFm3EGmpwzcwOh8xPIUyTOroIZ3D/UBrvIt5+NLyHCmCnTXrAvb6rQ5g4x2&#10;Cc3HSnHwyXjpMSKXeJ6qp22rHESL/gO21Y3N0n0+vlsz3A9tz9h+HFj+AbenHz9oG1ZCk7N8XI7J&#10;B2TrY6GNIITQff3Rv7kCfs8e3sfL2VrjbdoDxeP8199X2y57GXCmlT3kcf7r8eRvWfmdGTzL94/8&#10;CFXGDf+I4yvI04Sp2G6RQyXFFbVASfRoSsxVDtgDc2fIMkWN9WfuAikTZbM9E9uITE3XkXK47tkR&#10;qU26ASCYOwygW+YotLhl/FQ/VnwAlaJjP4UZ30s7BHypYviqt9JyWNzkRDpGTfFQoaRVGoVYX7hx&#10;ca4gUmLG6OVbLT1xUGngobEgyuHSiyr1m3Qca0MSiWHbXu0uNkUxIYyurZMNbFVmToCFpffVquGc&#10;jyP8SWHwW5VCFc8Otqp5cneH42ViyxLsI5v4NzquwxMvPVwkJrCB/rAaQDQ0ov5mx01cAOxe01fx&#10;XPqWQNKH360WtmYZMzOPfThVyTyRDIfre8spqCnXBt3tLbvjI/JMXcbrI1dEktSu1CFvS6QqLSh8&#10;QFdgoRJXS3McBr9faJWoLJnGZkW4wzc1Vu4266lv84op6ZANkhxj5wm4fzAUimUMGdcmBoH7FJEa&#10;pFz4W3KGTaCdelF4ucL34B1WVaivvsIdDEoaZeEfgtzqbZjK/UHCRseK8KKe3Jm6pBmDKUd0TQxP&#10;6x8m+ZGLd17zLsFQy+2TIvPmx/wu3c1cGUFrhqS/e5Q7cgyVJisrrh1WxDofNYt/CkREclUkzBTc&#10;KwKmnwOMMD1fh7TLV48tqe8gy0uHRRkUXDnPtV14JaYqc3gMeVdGUKUdX0LW5wqdILsJNs4kLK8e&#10;C90r59Rj+aZy3n58CVmGW+lPY4HrsRwKej32pwslzFR+mv8JshqwlDZKvKNzXhKl8YHVmp+PicBX&#10;NFroufcW0Y2COGDN+vFp1G+1wf9EBmQVcaOrH7+jMCJ17pB00iO5T5JM/f3The1xycf/DLnukgDy&#10;YyPx1lX+FWpxonNCbo+Jdd4rkgTMcF5bLjxz5tWBeXKSx8TIX1UVVm7GO2y36LpOZz9VyEnUvvw0&#10;D0ODqjWrHmHyWQj9zJ2P3FOdKh3QONTYoEGpH1MsqgyCCZkc1ZrYy3oTAil4Vv1puQUbq5DJ6LjW&#10;dAdNyGSwlpNBJvCLfUaIVoHbQcwqb9QaD+GJXUiTn4fWk/PGo/BCi0bALXktZHV2xzLRAj5uEoIc&#10;e7yDAABaoQ8d8wpv5h33pC2juiLFRj7MFabyS4kC8RhjZksyUhJNcc9y3T0gW06nBUvKUOWtokPn&#10;DSy85XH+6/HEE62jKCkk3HTL+CMFy9zwqZ3GVBFKcyuSwrodLdq74WzwwjnUL7gzm0GrZb/7dGiq&#10;iNbqmgR2P9Q0jSxrbBqQD5ye18xRnCqqKWGumWRjo0SsZacjmNPUnU2Fl5DpMlPJgw9rmxaAfNok&#10;+jw75LFX7eh0AtxBlt+scgtRcHr8At/9khp1eKxLx7wZb/kFN+3Z5j6xonnzzFJ0V5shGVa6c7HQ&#10;yzXLae5ZY+12Q5RrkBCV9ViCobFQIvLu8EzJnlj5vaWisp5SajDywidei6J419eC8emHwGpCuh7f&#10;rXm5S+r4aRZSB7Y+PSe26i31+BIyMRlb2AffGdX/s+LoqZi0hN56fAdZm2MTfFohtSj6os/SilLY&#10;52Os0PLHl7p/B1mtHKduK89bIyFO82RxT8gKjtZxfwsZzWPabU/IUrTNmKVsddomTrrYIX58uWYZ&#10;A3VsHrRNYISme8nWn3XF4mp1JstUvoQs0Wr2+DzP5PoQ3zRkH9jaZ6LWU+f5TNubVOUtvM3+KNE9&#10;ew08zn9TCnOpYAVFp0bI+jzuKJFwDGmLQoEQOfd6DbIuKog7+MX2WKvxwkVm4/ElTtftqncLaXT4&#10;migvEq3Hw0gvyNraI4/02u2bh3JLIqABPjqN7OPRMkoglwL/E07pE0bvOeP0wd5J+SAc5sdW++fK&#10;oM2Kib6kU0XkSx0saTk/DU6dEjPFeD2Wt26eEM7pC918ODZ87Mu7Nj/NZtbRfaofFBAszQjs2buj&#10;I1L6gJforE4FEzJh5WKyT52KVoT4Df22NbJLyOjjRf24Pbt/AXdy5cLJxuxVhMomN0cZVwTdy/jl&#10;YnZcqXy4cVi6V5ZiTKNGpcYv7ha5er0PyI/sL3+1XEJzXBUTmKIueQ8W0E/EfETtLfpquSYFCynf&#10;JaZaFkLnSf1XnFn8KFRf+NVHKAF9stZT6bDefDI5OH1+l9XeGwlqjeq9pVVQ9oquDyud1R9+5GqA&#10;VaymBPsuC4Te5GpKN9jxTCAxWIp9iYj4Ka7dtrdUIBfbUYpVPL3aW6zbmVzCGYqsggKL46bCXtB5&#10;935zh4NvqdD1ICDryIlPe4vVWI5xVbF1ryNJhBUSVap3Jyn1KTZrJi9B6Zu37vzzq7Va6MQ63fzw&#10;fEqsJHdeOSQvfDbcyERvq9i9w3oImfl4HXBBpM508RbJmBC2OZE8W7IUFKVOOUFwlStVqyXuYXlC&#10;7mLSxR1JgRwb2bPZVH2YFup1vPCR9YAnB4gulp4UHqZ75kiLJFrK+lXiH00vZjlll52QzLmtDUI9&#10;eEFSRBTMh+iolm1JarXIFcvdZ653OwXyp92L3X+IWtqqJ1NKPQgWZv8PPNla/uEpJ74OEHZPhEOv&#10;9haDvhK15WTvu4fLypdLqumqsgfWSUHnBZYTEfHBO7B0ZbTlQQHflmSJgKmULbwoqnldwKpFgH1U&#10;pDuo88wtu1BynA8QFx8oR2r9MImkplUaXpI9055y2YY5tjwssUFXq1WbV2sm81WTFBFn9zJeemnO&#10;p0orj1OA8avOKferRYnMA6TsqG5Y4vx1b2fA4uhtcSKSs6rZoLzKL0ImuKupCMgZE09EN/qEZMR8&#10;xG5rtUqcTB4mg+UFJSvbs3YPKd+d2ZQrcJVhTopIa09R+VsJsAaL0Hjh1qXCpfQh3dXYo3FUzlUw&#10;TrpyDxsQ6lca+eDYL3PGpfGZnTN1KGNFMmkX5T+XVdJTbriarbJB6HmXdv0VJetuLGeU0SlVtanL&#10;3rIYYOV6YJTdha1rfS34CKQjmo+U3O22v8gAdsE83QU17yB/D/PfUDERxtWFV3lYxZI87KS7iMtb&#10;mhNZZD/XRaF2VhIYEXjyYdpTMG1pwTWG07TvgPqvnCvS3LoY+RDb7YS6ytG4RNRvXRF1paft0j+w&#10;3F+cEyIYv63w4rTa0qK5D7gibGBi63jZJsUZC7p6UI6Rneuk+seHi/w7/KXft5BCAwdc/5DeuA8/&#10;4lJ310TYhmx1xFYrwZaEyfgv8Jl2Oyy6qzAj4jhqkDxnujyB1QWLGd4l3Zx8wgZWVy1mOJIyC3IV&#10;mscFTqdSMB1+aZP4zhMtHVDHJVfZuSNyf8nD+suxAVg/bmnEjRAYFn35NJpIlovE0w0gK30r/pvM&#10;HFnC2TrP8ggWgZncjSoSkNMODuLffakox4D9drAQZup++EEICr8AO0puA6/juo7+YeRCykTSUkiv&#10;77iAjFKjIZSBPBlTftD3cbUc4RQwajGAK25Fo8guKwLUkYtf/SlhyRDUcotmIuMVWKi9ro5QK/Fu&#10;0JE+7DxwwCoRcwVLdc9cbU35CiyGvD0iKvVTp4BFDlA66HxQZBNlrh2s2p2GKGYz4Lwv9lYcs15V&#10;1LGBxT1kJOP+2lrlgCY3T/lGUj5IeXRQprM/FhSK7rh3edmGI0qyqxPaCBGB79LqT0iRO2gGC4Dt&#10;YOhrOWyAv+q/ORnu3qMlwhgOUjlTX4dTWyO1LYYjmq5uu4EFuDkfW0ztSeNoLKou/KBwB2ax4h8S&#10;czWqrlrgHOb8+nnpi+JedbwjMUvm+M9PiyIRIxuuiopogLHhoMMKxOkqkbQ2CI+Oq+sWatWtydnz&#10;Wz5HfGNtUXBPn2tSEUj3uVkUilC6X3XhKbraNssNBwz/FZkBDEc6D7Je6OC4qPUlVImuSMPT5ycJ&#10;bHVFTdIyXQX4UaWYHRd1BjsuGhxUhYWAP61ji37MoUjT8wfMbU9JgEyKVLvdsAyuGA5mhBjFAEsm&#10;Tl448P/+LzeYKFhmqiBx8Zs3dqSITiYJ0iMMDuJj1tfXf/nD5PmlkCbu/Lsr0gQUarXgfzOh5AsB&#10;OzFllLQXMqztHk7ifW/ZbaMRWdOd1ZCoU1Re7y3+86yPWF4tJKsPu/e2iGY+ZYMSU29JipsDEYhB&#10;Uk9KxjZjx+Ipil23ypGkmRXDIaf3rg9a38z+K7aWuyWtupGwT0XvSsfEq9LjxUU06OH9IUaTVwpO&#10;Xsgv9Jg02rjYgv637bMoadYHSTrcEg3o5pd2FxmJYPqehH+ztpwt0mmrzeAAm5LwZm1ZKriHwedA&#10;PEZQJs9cnVbdz5obOt80pXBbpcno8BB8erYvYQ6s5GxZc2MBaqbmz3JSg0xqQoz2bN/d/43CZXUR&#10;UYvHZKUhXXBr9DGsT2h9yGl/wYCXN2lZp5TxRZYtE+Jalq37Bspe5hmKI6aj9m4/J24x4ZWVssDk&#10;H3w+qerf3LTwCR9tUklUax4aTj+RXRzSlTNNfrKV+fjA6iINt9GoNqlDyY8YrH8Z3SHF2Rdl5daA&#10;EwzAth6ahuYHVR3fLxBZKBv9R91xf16PDlbSFypS3nS2zLCvp41WNlNC8KjjeuZJlfHRm3Es500F&#10;dl0kL/uDGSZ77bSeI8xJTdIEN1fqPBiYWervtxAM6ghwxklVp8YPNHGCiXAw56XmAB9l+6zua8nP&#10;wtDhMQtMXF7WPNgNVe2e1mkcB5Vw5bKVJMQh2bD5jkf5r0c7jkglB+G9ffRpPSorN2XUrMyWsGB+&#10;eT2c5S7lMWYyHCrTWRnqp/WcYKLUm+XLKu22GdqRHSW6GHeDuTwkPvgGJluTO67GB+H5q3WyqYkE&#10;jrsKe5Z9g6vaOXHNP5Z36M/Azm/7dsTKhEPfWGzHD5PA6qUBUns4p0+I5k35lS4YKqHEtRjNmFp2&#10;gvsHt9qr9eG/7KcNwb6y/iuolJNXMh1O0d0FC+KI82HurutEZFgyY6ZhtCVWO5T+K2Cq+1pu8HzT&#10;u//9IafWqt87mEgC8xh8AuL2C1GtD2HoWyft5U0uIH8hmdfPCs+NTKQBJBJIvtjqGZc3YYfZL+JK&#10;Mv9/zs6uR65zuc5/hdBlAFszPR89I1i+ceDcBIEB3ziXDEUdCSBFgmSOTv59ntq9d/daPXO8HzoO&#10;INMzNbXfr/XWW7WqCqDbjAwiS/y/HGfoxKl9FS6eCP92B3JGbrd7plewMW5snFP1WswpzvGGottv&#10;bf9d1/2yepeDHfdea1pl8NWekYLhFIjzBjz/8AxA540UP6Sh2ulucHN4kcQled1q9DJNL69WkGLb&#10;n8wusRF/JlKSW75AL87E5So5j/NymojArE9dN87LCeZ0TwWIOBM8njaTaKzDk8firBNf03oOcWPj&#10;zdXjDEiZrM42PvDXrVkeU2DtqtwW/uHt9oWbxd95VWfvOPB3uxXpXUrhv1Vm+63tv6e9xmXDHCx2&#10;CKmZ8wQ93aHbb722P+d9sO5PyuxO9kDMYdzYNxAH2pMe9y7cvTU8qdaNO2e7IKcY1+mknpdmgaiT&#10;MUX5pitHbOwVwODvWD2vjTN39oGlqXEGdPAapfJTTkIcUsys1WOixpmScJ6u4gUX/MRLdx3DiB+e&#10;7SinMyRfGKqYQNvz7qWplMg7aLjtnp7N/teKcYHZHLWrcV50MrErF+q82JevJY+T3IJ1x7aW/tdL&#10;nS9ecGzGNeJG2IJ34fJnN514sTZXCD0b11KSbm4v4+Q6vErSjz+Lo3yoSXGQ8ofn57rSmZLjv6h9&#10;mz8cb0uNM3bf1EE7c7R7NvtfL+6si+Q2fXFWXvnh5Ra4/FCNk7tmQ2SeKVcRlgDd+xces8Ah/HRT&#10;mfKEej2y/tdpnPHmeOn5jafMS8dvIC3Upu8JIk6UYzWbXjp24zkIo30IRbGHwk8CXlze0T2y/tdp&#10;nJcapfMCmo5c8WcnPreaQMQfJgUsfsjItjtr0vmI7r82t9v9ctKGA3PtjYclh5G73XPbb23/XX+b&#10;tV4DYK/+9mvjwdO4wRgOPUhe+cnwu7ZOkjypIYDWoSBsvpXSwEfGj/3NPx637XYHU1ZDejsWvJG3&#10;1DtO5XCK66MmenEOiBKT3yalh9f/Ok0QRcM3Ps4wX644KPjGt2wZ1A5hstSGq/nIDXjyCavzSPR/&#10;e28MCbA9gZj0WwgJ/+81ofri2aUfL365V/fMa0Plvtpi5MMPbA9MuJppln7NHQd3tuk9f9CLcfbO&#10;g4659rhlFxDN396c229t/z0tAzt5e7djil9oMdtvvTae8K3RLGvtV79tmHDZYShyD+bChRdrkuK/&#10;A9MCQmCNXNUUnuf8auxBXcfsSJ0BeJgcK6fkxRy+Ns4we8nGHPJFQEhgNyS1K89ZvMEX3pHH7ngK&#10;UsN2YvehM3/IU/TKnrvYkJcYlxpnXH3c7+urYVvPsK0gyU2jvPigeA9TBOASPu3Z7H+tx/9ircB0&#10;X3t2bDqJem4eQm6kScZOnXhjNi8FX/4d5xBQ2e6ol8Ei3lzbX8VNfrISt+/habn5fwYi/Gr+A9C2&#10;vlzYL1d1iP5hmHenZ82kDrTK+FYylC8v+J7L/tcGrFtvBp6AGKZ9TyzBjyuX7jbMMLuAjmm5wrSr&#10;HTRW4zpD+FPYFbVgi9V40snOPLlnzzr5/U3y+17J4/ja3rovHsKc1u3PvnyxhgVJKstUAbPjjJOC&#10;vXFNa7kYieDTVfwzXAU8r9ctreY2HvyU85jbKw4DTz4m+/Q05nXQQf58j04tu2VVlM7Lm57k+as+&#10;tRdLD+fNbO/4nAtK43X+nmv5YgRi+Iy3Nf4oDyiQ7jRG4KldMJevuZ3o4Cl492KM2212OiHzlevB&#10;m1J7ZHye1n/7re2/628vsdhRT/m86QbUv/zaEczRLEVBYjQwYeDCLH8ONnkHrS4BF9i0axuCF2N5&#10;TSEX2+q0JBB2ZRpewn5wGzHvcmovl/UzO+lExlQKL2YDbeeJ9ecf5Uit9iQlea4MAN5yayBlMiG+&#10;wx8+aZInnMBztD6oNwy5mFBcUOy7/JiLvQfPi1o76+r1JPaC40VZzbUhFu5Ek8Isn9Sks3dh+5Ot&#10;aEXoi7GO74uiW/nBYRcDMHxz//BsjQPPw0k7bcbW0v/aboUzHYii64dTn8JtAhfSzsnO5NlEnY/S&#10;Oc/W7YeEYL9DJxbe+qAhIeLY5AxoIGSPLAdh2ghc6YQ2vaaO4BpYGwSqjclLcHg2c75wjq79GM/j&#10;JAK9DgXD9brmLQHd9WlAUeTpt6jnFkbgmlnFGXrBKOXPnsZJ5fkrWgdR8Mlema8l3DNhRKsTJ+FG&#10;Y+XCXbugb+PEHCUUdfqzYNbJRDr/EIsOB+OiE6w9BcnU3HJrbek+oNqUWQpcmy4U67EhU2nFkrNO&#10;XBLbOGF9fcfrdIgF65uManosX+m8MJfxzPMCrh/O/2mdBHzhp1PmxskeWi0zikxi/NWfZWZX3/WU&#10;kWxrhl2+NUOH/LbSOpzOC/cbRhNektIJ3K4WKG6ZqxQDKqpteEXQ/Xs6tQRJnc2ExVI658VzuiWx&#10;Pld2/3k9h09/mls8TN+TCLpcM+ufxfXeTUdh1+OlXrbmPAmurBleBatNN6lzp4elmlvor2D66c+y&#10;iU7Rhm0okJw3xsGU0ejbA+YXxO1VEjB+Hfs2rD8hLQo27u3UwSaT5nSmt9/a/rv+Nq6P9UakBt3a&#10;aYBRbb/1GpZPYH7FONptrJyC83h4TW3TNF9fphRpXGyW03hIIPiO2BscPDwXqyRnuc4Exegnv3wg&#10;ZegGbRPScIqaWesPYbW8/qrYxrvOypD/T/M+/sKzn2D7re2/59+GXLFqmEDc1Yy/Ooc85FZEWrCp&#10;cAVbY/OlU89nzanbJnhC42umBQF/fDarttbS/zp95xShXw1PSATTzj7wk5XcIlZwGtdGGWed7NL1&#10;4sLGWKNzau/zvBmLeVka/Pcn1vb5z7KRVqDjjl2T+M4/HIb1Oqt4Tc6z2iPrf63jvOS8Ad5Xr6TM&#10;tGOv9Nuenbt5G3GcD0Xf3occ3XNVtiM5OrU/yajktbhMAgh91fJg/FCrM5hH2np7v5jb3nFcf7iU&#10;T3+QVd3Zn5WjSbL0Nqrtb742hwTkJmQ864bXh8IWuVegLMw5Wn7I0rTthFd8S+pAEH67nkPQaiBh&#10;+bNcbW16zrHe/C68bfveo9ze1q108osV225yQFZc4Homj3f9zm1Wtv+e9tSEabdX4NOU97367dfm&#10;kP3DVljGA5+PU5tzSJcgHiDrDxlbHUZcqDyHTj/E0386qS/2xKs68dtveVhcy70PKePIM3z9sxhw&#10;S07Edt6wsh8f1ogF6PB3bKSrWSEbcQuN48Tn7vzP7prxaW9LOOx6M4dcyBNMmD3BrE9brcCspYD3&#10;6YdEf9o2I1Vjy2pZjIv1y3rOejQk9bGxF12UUTlfttsvbf89bQj6iU2saD4MhsS5/+32S63nJILR&#10;MDfiSWZ6sOdY+CGMzxXvOHsVL8K3wD172hD4YFxuCcuxZczMw/D6Vtq+dPs2vIHrsxmcPj9Ut996&#10;fTxT++M0YQysOUVcutxipx8eGWyNlSt14+qT27ydvNbR/1q/kvjzkX0zs0450DpQHGEw8bQi2x/d&#10;9jbKeK2e5CIk0Sr6X6tC5m2u2FFITnMZM+MAnPfx6z/jDtjMdKZG7D4qamICn9YYz8xmpmwLsP13&#10;/S7A8Fxx4cKd2H7p1aHguhui5vK566Sf54fEJ6z+07yun3v5GfSV1fTaFlJB0VAqJxYyCjHve7dP&#10;mf8NOaDg1LGGRIvgilPsRTV7S3fP1RUJzu3sdkYEw3n5NJwPL7D/9fn7Tz+ZE7aSb1iOAnNe3Viv&#10;p435iMX26l54XSOVhFbAfLGjufY5C8sIsHDLCwqlGbnTSvO833ZSq+h/nXfVC8HLNrj8UVazjnPo&#10;+zu+7A+fvr4/XQ2f3377bfHqz//yP79+Wz38X7/9j/efPv7zP7396eunD7//8q+/f/iw/OPdb+8/&#10;vv+XD1/e/PXth59/ePvu3fs/vh1+mB+9/fD5t7en/zNR4RMvhH35dZNY/nD9sQ9/vPlz2Yos/Lu3&#10;n3/+4dcPb78tf+uPT6PwdLN8+frtv7/9+tvpLy/yp7F+/P3b+y/b9cYf//Pz15++fv63L//8T/O/&#10;/Z9Pv/y/f/vy5su3D//yiQ9l8t/+8e63T19+/uHdty/Lis9v/fn18+nX+V/e/O3jhz/4P33++vMP&#10;v3379vmnH39cvv3t13/8+Pu7L5++fvr12z+++/Txx0+//vr7u/c//vnpyy8/YjLcLP/b5y+f3r3/&#10;+vX3P/7y77+9/fyeUczff/e//spH/P4LlyWmxR9vP77/+Yd//fL+/a+fvnz86c3ym29Oe2X97X9n&#10;AIxp/nUay9uf/vbrl49vvnz6NhcuJu3M7Ew3X/Hmbzi1ONHUyj2dnKliwfV8mp/3f/v25h2/Ae7j&#10;1kH9O849dzeOiM1nPX96/ta7/3tZ7rd/ZRMsM/+XX5bt8Panv/yyfvq7T3/88ZVp/w+m89ePH97+&#10;/MN/+/HN+HsxDt/8+QbDk7++3iwvhP53ChHYhon88OY3hCbKvYLRC6H/4LtDE5fN7c2+phSCQMtb&#10;4LivCawqTQxlX1MKjSaugX1NrNZF02RiPorZSyFYa1NGcF8Tl2FouqHs59P+mFKI8CBFLMTscYQv&#10;mqZa24NYpxSaQCQW/f6YMIlDE3vvWcxeCukxgeahCVfnjdCUQqwT0WExJu7Wiya7I1JI7wis3Ysm&#10;qpvyzt/fESnEiwGv2O3+Og35MFXRPV1siZJCF945oytPPK6RcdPuD2sw+fyFowtngBhXnnk6e5Kn&#10;KVSl0FIYkL20D3556EmUhoohVKXQsI7JrhKq8tTz8MC2FqpSCFXkhz4LVXnseUnhwTbDSimOMKgk&#10;oJbL8LLEGOjEW4yulNLAdJtHH13jfRdzmFLooivCvZjDPPyUuiCcb9Yrpfwc5vEnkjSFHsW4UmrG&#10;RR70/rgmPHg+kmPvkCixr6ukSAgDdcXleMjjT5iVlrYCNEqKOB/Fgp7EuPL8D1OcB7AYV0qNLq5V&#10;oSsBgGc/C2Z0pRS6sM+MrkQADEuu8IMYV0oRlWO9jK5EAKaQLzR7I6XQNb1LxRwmAmCgwmAQe36y&#10;n8+7dwKQePCErkSAafJAhT8xhymFrmmcKnQlAkw7ChzhQldKeV2JANQPAdjMeqUUusB5cb7GH3Ke&#10;eS5/0gDEni+pidlTRWN/Dqkzk7pw1NwLq7qkRhfeaKErEWD6XuNM31+vYS6eZ+N0lo2uRAB04b8z&#10;ulJK741x052/EF8qe0Ps+ZLyuhIB8OpBaRH7cFyl5y/k3TRtfMR6JQKgC0eT0ZVSvIbnnS90JQKw&#10;XjhczRymFLrADYFRwzo/zwbni8e70ZVSXlciAI8uDAczhyk1HgUYc/tzSKQuxkVSPW+b/fNVUujC&#10;LSHmcHwwlznE3BjDfNdrUlLDGiU9UYwrEQDiBqxzoyul0MX9YOYwEQA7CoqD0ZVS+iwT04g5JGQG&#10;a1DMYUqBhxg34ixPJOWyXvjdoDkIXSk1xQkoDiTWKxGA0NMN0SWhK6VGF+XQha5EAIxeCnIIVSmE&#10;PURc3GyNBABiedTSEqpSiGf5YuftvpWnlsx5tU79GYSqFBrPBtbX/gSOK/+sikwTwt/7qkoIDwDB&#10;OLEHJ3Pnoko6G0pIOxsmsHFWRTCDwyWgsKTgjJDDJUyoIZKFrkn3ehZTmFLomnpaYrXy8JM6wYYS&#10;R2uqQZ6/cJKqYScIXXn4uf7J+TNzmFKTvkYGjNCVhx8Timi+OMfDKMhxcTEIyJjsm7PUZADiBRDr&#10;lVKzXnC8xbjy+MOQ4hklzOsJT56/cPYhZQqFrjz/3JI35PeLcaXUAWoWPoB9XRPMP38h4UDIBUJX&#10;SaGLC0/sw8eEDVyovOXFepUUc4iTQuyN4Q/GuCYqb8aVUowLaq4ZVyLApCeRFLu/XkPUOH8huuCK&#10;iiclLKqLFGlKuMoFbpQULlGsIXGWh5lw/kLYkQTgxUVZUoNRIKLYh4kApPDCvxZTmEJjJsMDEqoS&#10;AKAzTXxn1+AddtF5LjQaDvv4LGXv5BLSdzIpMxdVcO1xsYtRpdDJ0hD7YniI51FhP0Ek3ldVQov9&#10;xOW6az8NMe6iCsbmo7i5SmixCh+Nqjz705jPvE3gcFy+b3HIcbXujyqPPrkqJPqLCUwhVOGCMmuV&#10;eMEjbd7Vu5sd/m2O6oAqM6qEC4j346rdV5VCIBP8MjOqPPi8+ifqsq8qhThX6DKq8uBTv0G5kofH&#10;c9622saYPJCz1NLSy2z2FJora97U+zswDz70DGoXiAlMIXKPhu69r2r4W5dRSWQvIY3sT4kWCydU&#10;3PklRLHLyRAXo8qDP92UzJUPg+wyFYxqSkYIVXnwyY/DYN1fq2H3nmcdVVjvRlUe/FPHLKEqhZjA&#10;yZ4Uo8qDr9cqhfxa5cEfX5Vh6zyl0AG/M1lwYlR58Kd4hHHqkvkWazVpHcY5M2mJ5xWGMcidL9Yq&#10;hYh94BUTBu4kEVxUsWuNC76EJiUd/s3+BE62y0XVQvXfH1UJQdScaJVQlWhht8VzCultMdnv51GR&#10;0cm7WIwqhUhcJNFWmDHDDS5Vz49CVQqhah5ZYgLz4ONsJjNDqEohuOeUYRCXyOSKxagIEJgJTCFU&#10;4So1O7AOPk06hj6ya1xMtvz5A8kXekCfmME6+cQUns2LeOjrpYvMIaGrjj61Qyacsz+ukloSvMzO&#10;SMAgpjDRfqErpZi/STXYHxd+6ZiOaYtGkvK+shajSg3p7mIWYQaVNlySxs/aYpz/ha6ya6ZN78XL&#10;Ut8+4QjiYO4uWouhDf+MGlvCAAW8pzyl0ZZiJClRy0itWyLBlDfjVWi0pRhXGNnyamwJBlQRJ2ND&#10;aUsxLA5q/4qrBT5SrtskpBsDu8Umo3QIOWKXJCBMEXTHXSM99rK50MbYxNMB/lOI8fJ6Vu7kFtPG&#10;L+lcpQ06s+KUlRja6ANhZrKInrTJw7tmdkmJ8QjjEWFOQFE92chUqTOnu8R4XeL3MidgEpTO18aU&#10;redZL85biZ08X2omExSovESyjdKWYvgDCFSqmUxQmLxkagSasaUY8OMcHUSucyZx3Y77ex+VSwxt&#10;kDfU2ApL7rkX74VJB8UuPhImNrtErVuCAlkU08LKjC3FRts8iPeRa1K3L3tyHO6PhrdcYswkbi01&#10;k4UlJEuRR2DGlmJ+lxT/c3HImof7UiP4PCX+BBQDlNONK024CW5LzJ/uKQZx/kiQ66iizUt7irOY&#10;R66ptnEWA5VJ7jR7ssQ8Kk//uIu2Sbc0IUyay4SYv3EmQz60TeqDGluK+du0uKBT9o/MK3ECSgzP&#10;HwXGRGxxqhTk2HA3GMdBi6ENj5zBkqnrkzNJfQp1AlKMmaSQlLGCpm1gaJsOimrdUgybC2eZGVtx&#10;QrHwiFkZnCyx0UbOq0DlYoXCdCVoYHCyxNAGQ9nMZPFC2ViUDDMzWWJY5rxxlLbCEjr5UdNSnIDp&#10;E3pebl4dk9JuZjJBYVoiUbjUaEuxKWlBqUajLUGB1+K06TTaUgxPHS9hNbY0MKaPA/UIjLYU423K&#10;LjF395TVOC8Ar3yWwFhBJcYrnwrmamwJCtRgwDJUuyTF8A4+0c/ZrFuCwvQGgOJoZjLF8JeQ2mPG&#10;1jxRSqiomOB0wLosAF9ITEFpS38JFB3F0aFNYiqjnoM7AFM497xJCFBRRkfMY0mR90pZP+G7wzYu&#10;ZdPbzShLqVEGlostUhRTskyIGZuHaYux/3HGGW2FCGhTiQtLwb7z9NO2mXIrBramCdBFzGsrMbSp&#10;0DGPw9SGG5DisWbdSgxtz+rJMbVaLmNbKrQYkGwxP5OFCJPQpRwKxVIlnYtUOmMmNHl0+tQ9mOPW&#10;YhwBHI1iTzZ/FAqT4oJMHb1YgCkOqU5AM0ipIkl5TLFLWozEOOwSM7YEBQqNqJyJpfBh7K0j9685&#10;bkUixeVErQMzsjJJpmM7hLr9B/5Udjl/41TeMWQrHsshRYIxPQbVNBYikPenePi3zT7FtCNWaYZW&#10;iIA2psRMZIvNqiltDSTTm0lpa7HJhDTW1nQwPy8bi43pqrS1GEWeTaoh3orSRv0uE967EqPECA9T&#10;sW5NKMU1qaih1MfNj0Qb/99oS5PEz2TxV+lEe8TeNdoSSCYz3+2S5qLihaYNttFWmKDPW7NR9Xkr&#10;Yil3DbXOxHErKQo3UP/XmK1TifV8ACC+zoTse3hLCmVTA9zMY0ICyrBbjbKUGmV4eI2yRATKZsHQ&#10;NcpSivRc6vcY1CpWKuVEVakX/nZM/gG7gsiUGFlRTMlKpTyfGFlJoez57tbcNUUyxa4ecsb+Bimp&#10;KSOCu8OMLEEEKg21K42ylBqOJJkERlliCLE93mxGWUpBlqL8oNkgRTXFQaWy54GM3CBT1seQiZmB&#10;ELvHO0JyulizlOJVs1Cr9y2f6et1QZBnplGtWUrN83CS04SyxIL7yZ9Xa5ZSmMZMidogiQWEjeeV&#10;J6YxpeZxSBjNjCyxgBwfxX68pRLtZfL9S7Rop2xG/keMrKSYxsMYS/trVsRTvWYl5desqKcwJsiI&#10;MyMrBNG7scineHNdyL6khu9GqNNMY2IBZxrXiBlZSuE7m6r9RlliAX1WKMFrlKUUyvAdGLOgKKhT&#10;MF0xH0oKZfgg1TQmFlCzFm+uGVlKfceaJRaQjoTL3yhLKYgZ+DvVNCYW3LNmD8bgafrqgY7WqgJS&#10;UVHZwHyjGFlJcZ2RhWtQv8ioZExhUBhl/ZCxl2dxWCm1AIvVKGsEof65SU/Avx/4jR+dsv5GWUrx&#10;aKLls9kg1Hm8XBYTIlAIUlI8tTB4lLLEAqoE8vw0I0sprCsi6WqDpDVBNRPsJKMspShKz9vTYGPR&#10;UuGu8ZlGWSEI8dcbQxMnSBJrBrOcSLZRllIHQstsEYH601zjYsrpaUwpPY2kGYSyu0mvE9PYUnqD&#10;LLXlzyM7NcjYn8aW0lt/qXx8UbZ0ADHKCkGo+KxyV3F95zTKZ25L6Wcur51QBoGDbGO1aCnGlr6B&#10;pLK/HZeS1Od5HG3KX9Bio00l9BN5q7EBq9gTu+b+lRhVAFQsaBqxXY4aUX07kymGs3JJmd81wakZ&#10;mtp4WCuzuMWIs+PUFgBJ1K600SDF0AZbjHQJLl6jrTmplI2HYS3WrcSIfFOBUJiPdOuqsVHM3Ngi&#10;LeZPQHNSYW1SuNmMraCEpmZwu8R5mx5vl/NGB4njndJWYnA4aJxttCUoEIqj4Jl4XuO4yo+E/qfi&#10;XFiMKYaZqxydV2JzuHlP7p+35qRS8mTqK+xjSYth9U8tJ6EtQQHGAi0DlbYSmwbbhoTPNZgzSVMN&#10;cuvM2FKME8DUql3SWEKAxqShAN7xkZxsGkiJcBD2RIjB2SHJ04ytxDhtbFLhGOHXShtd0eC17O+S&#10;EmM+ODlKW4ECNw718Yy2FOPGwVgwe7I5qVR3BimNtsQS3hrL83z/BDQnFfcvKGS0JZbc8mRTTkhu&#10;s1w3unYxOKMtxdglLoyNb7S0UVzXhF9bDFuGVEJ1AgoUprm3W7cUo0nfdKwWyFVUVt5E9KAyN06J&#10;zdioKWO0JSjMo0i50LiaYgF4sdO61mi74qSyk00xSvrOlbaFFCnGdsVJpWijek6V2HRHGbH989ac&#10;VIQ4qOIElBjnja7gSluCAnkJEkuKyuqxpMucklFFd0cztsISMkGxX81MJijwxiHBXWlLMeLY9OpS&#10;2hpLyPZXWHKXYmgjXKDWLUGB002jHDW2FDu1ilPnLQ2MyYKAhGnWLcWALdI6BU+Rp0kcUzjg0yDV&#10;aEuxYQQAXmKXXHFS5xY2563EuLufcfkZbW2XUKFFzWRxWTndMNXNLmlWKg5hcnrETJYY2gi+mBNQ&#10;ZFZ2P9rMupXYOFwhr5mZTFCYsIGKMbOdYnPRNHbaORptCQrDXGYzm5lMMSxzbGW1JxMUuCSJqSpt&#10;JXYDLckkPnKeY0rY/Xeq5cK12FRQUuuWoMB9Q69wESAl0as+En6Lm8kEBbRNXMSsW4tRIs8EmjE7&#10;6yNp3mzSLK/FKAtJZs6+pdC0VHIgplD+/hvnSgzDxMRIsQ1qbKQGmhI4V2I8g1W1cbI/UxtN3udp&#10;JMZWYhh4VKgwM5mgwDcCsMY/WSxYQgEcN6UtQWH41fN8EGMrMRi31BUxY2tQ4NwA5kJbiZE9AQgZ&#10;bYUlVB2eWJ3QVmIH0vWU9Vq1UXkaTQVMo62wZInLGlQuQitXB2QoNZOFJTbpBXZFnAC03bmGMSU2&#10;DqvJYt/HkmKm8oCeDrFiJkuMS/iOZFCjLbEEbbQUEvxxNmFMyVz57kVVzNTpwOw8hiUGCWIYtGZs&#10;iSUYTyQHmhPQhNY7SCjK81TUVMxQCkerdSssmXI3htbHuYwF4LHyrBJWWwzzHoe0sRSqXuoU0iBs&#10;Z/ZkYQk9HCEEmnVLULjFpTNXxz5ydaVVOqVODylx3hIU8CqTjq60pRgXjiu3QkX7XDcySAnTirGV&#10;GNqo92HeOEVQxSgkuGhOQInxXCeFVGlLUFiefYYkSYgipmSChFOnaH/djmlgQBGkBJBZtxLDLKF0&#10;kxpbYwnJ7+o2bWrrUsvOnICitsLEx8JXY2ssOYIKamyNJU+Pw+XcP29FiZ34iIt1VDVVHPv4ow2W&#10;lBhPWnKGjc1VVVi5cUBzYymUGDfO85OhllAsM7by3KbuRVViaHskiU6cgGKq4rLlvWjWrcS4u+ll&#10;Z+ySoqp6m6vEAKClw8n+6S6GK8/1R/fGKTG8zJSzMpHMIqtivWJPGpwsMa4bOjiY0/2UWILFxeFW&#10;61Zilt9N2Cz25Lz6JpS8f7pbjAZE+CLMnkwsgTYyRRCNthID7pAz2srAALa4vo22EpuerKa0BdXi&#10;ciahGKtuGNdilEgwNTIPTVnFoBx4FeuWEISbheRfY+FdcVafn1QzJ7oV5ZTAZeEpLNatqK7jw8ND&#10;JsZWYhxTQMGct+K6eo9hic2T1nlniuwKvPJ+VmMrc2aKfSgsad4qUILzycxkYgnMgQlumXUrLMGv&#10;PDVh9vdk1XvloiKDwHjVugrrpIAp70yJ+Qh0EV6npicvCDO2xJLhbbACZiYLS6DkqrIdBBvivM2z&#10;j+CK0VagQK0PwMSMLcXm+aBKE+IdiY8kQEVTbrFLWmzqghFb2R/bXZVwnSZvE5Tf3ZMtBg/1mRY7&#10;Rls9VmgdqpLS77ry6wPMgYN44+BCyJn02lKMB7TVlqCAe54escL3eld0WVJy7w7GZ45tVmN7GkGz&#10;bimGtnvlDcUb1towJ9UuSTG0PU0th13rlXNS2uA8GQ9Gi02VTWwFoy1BAW8lfh1xuml6GR+JtnkL&#10;G20JCqPtwfRVA/Nbm9wlRWDFCiW734ytxBgbXjWzbs17BRRUfaO7EmOXHNU7gDIYMSUgF7Q/c95K&#10;bOJoN4anQMmr1kZhJJHj3GKjbQ7O/gloAisOeow8cbpLbNFminfgeeixjWFitKUY2ugVYk5AE1hp&#10;xkGOv9FWWII1OVe+mMnGEpw6hokKizqmhNgu/B41tgQFCt6Ak2psKUZ9wTvFMSQ3Pz5yyuvQXszM&#10;ZIpx3mifJDwY+B5KGywktW4l5rGkCKwEX+FPmrGVmL+7q4Qrh3T82GImS2zMBFXiAjdyzSQcbuMz&#10;bzE+kVvZnIDmveKLwxAyY0tzhioUOCMMcl3xXgnHmAxT8ldjSkgvJSnbnLcr3isIxFbet15LjMRI&#10;/JPqBCQocHFw3tRMphiWOSky4rVI3lRMyVxTQxgXY0sxdgluHfMOKAIrJ4BdorQVljxiYhhPL+HV&#10;GhuOELVLSsy/OorAisHF2AyWlJi38IrACipzMZpdUmKgMrV5zC4pAus0mKYxtdglJcaNQ2KVOW/N&#10;e8VOwLNstBWWUAdL5eMwBbVLeJyaMt4txkw+qxyxuyKwsm6P+M3N2MougbuHr0vYJV2LFdIrzVyN&#10;tsYSUsGN54kmRjWTMylqT6YYyLVQSvdtrua9PtzeKSYqvr74SG6caTAoZrIIrOAk62bGVmJT1A3n&#10;q9FWvFeqV5D8INatea/Tz1C9TYvAii+IO8DskhLTzG9CgrEAmovdYpRQ5Gls7JIisA7nTMU6SF6O&#10;j+TJxy2s1q2whBx5jDWzbimmsxGIQcZHAj8ua6vFxtNLKS2zJxMUCCVTMVjtyRQDtXBPqnVLUCAk&#10;iUK1J0uM1vWTMrGPJVflWJlJk0eFXysX4IbDrWayea/TucZkI9BOJLVhcXGhirE1gRXbCW+c2JMt&#10;Bn+VCilGW/lLaG+hyq9jhtTYJDv6rnmvbBPVFuZKzNbx4wmbH0ngFJabmckSA0ycz7wrssK3cd7Q&#10;FpsKkcrmuq7ISkxe7ZKCIFsQlKBUziQBUOihZiZLzNZopmxuaYMLrN44LXYg2mcY+7BeShtkTVPS&#10;7EoMwtVMyT5yNYGVLaIqfwGm+ZFom7JaQlvZJdSkpO6DWLfmvWL1ErUw2hoUHpAyN07zXqEhTWN2&#10;MbayS3iaTvvZ/Zdw814J5j8on0ITWKE3YNEYbVdYgrNdjS0NDLK9gQU1thLD6KIPipnJBgVewsqe&#10;LLrsJOWTTWu0NSgQkTF5whRwyRNwy1NFeXqbwMonHkxeB/W0StsESdTYCkugE6mC13dX1Vyn7bo5&#10;3U1gJR46Bcf3T0CL3eDDBhT2z1sTWKc5qvIFtRgEAMWOphhLLgCrr5p1tRhP9aNqL0JwKbXN60Gd&#10;txLDO4k2NZMFCniCILmZdUsxnbcIF7rGBgtPnYAS4x1MBR9jvTaBFacOm9KMLSEI4KI0mkGuJrBy&#10;3z+ZOhhkisaU8BKmi6g6bwUKGFy4es3YUgxEns5/5rwVllAC8ln58Ir3igeDy9usWxNYqbvELSDG&#10;VmJk49BOyZyAJrDqiFiJ4cHGMDcz2QTWB7LJ1Y1TYjjHuKeUtsISHcks3iuxRaJ9at0SFIh3c3RM&#10;BLrosthA9CM2XrUmsBIMcDHhEkMbISpzurtOq2YhlRgR6McndZs+JShw4ZMVa16LJYYjjuroamwJ&#10;CvCCaLQpcsQI5SZyzbq5091YMtrU2FJs2SVKWxNYl5k091uJnWZS8MzvisCKKUP5DINcJYY5yfyb&#10;81YEVrSx3sYyLzHGRvKPwZLmvVLpfLpK7lt4JTY1T2ihIm6c5r1qXlCJsUvoMmhOQBFYOQGSF1Ri&#10;hP+PnB0ztjQwvkNbig07nRQZo62wxO+SFPuOmUxQGPaY46o173XZk2psCQpz3lTeItdZItfdJP+I&#10;XCPMiRDDp0P8U3ieWuwWT6Cq5AllvrTBcDNFc1vsluecyrbjmdHa4JcI5GoxkIvbVJxubNzWxptK&#10;IFeL3ULhfsR42n0tcg+2NkwTgVwthjYioAJLaP/Z2rBLxI3TYswkkXKByhRSbm106BTvgBbTdwDn&#10;srW5eHeLYQXdKF8QJbpLG2VIzI3TYqPthmCT2CUJCsw+TFS1J1Ns4lqqbQv1Sq7GpnzmLcYuoR2c&#10;sJUpC9vaJHKVmEeuIrCO/4g7bt9SwOaJjyQk/zTd5/bXrXmvONpvDX+ShWptJBupmSwsoYeZ8uFR&#10;zL20PT6rhkz3zXv1Y0sIYpccYYuamSwseaT5rrFe74sue0tXINrLG22FJdANyLE3uyTFSL+luKyw&#10;FGicGAtARVp2l7nfSmwaQFGX2YwtQQFtQJAaW4oRWiS0adatCKxEqKBPGuQqMRrm4cFQ2gpLrIVH&#10;VDYWYCrU3ZtK1VQLCLHxKaiqUi0GL4hgvnhRwU8ubXjjDF+5xRgbl7eayQQFMBLvq9klRZcF7NCm&#10;xpagMEEElWlBQkBMCX4uqKFKW2MJhYtNRhoOktZGRRdjBR0SFKZek9SWYowNbeZ0N++VOiTcwwK5&#10;SsxjSfNeqQ41pOrddzd7KWeS6jEkuArkKgIryEWOksGSEhskP6o9WQRWtOH5MLZyiWFz4S9RYyss&#10;0TdO815hVGN1mZksLKEsxbij99etea+wHUgjMtoKS/TdXXRZap4QuFMzmaDgLbyiy3oLr3ivfCRn&#10;x0xkQskUhzJervtivaILwrjRlUCCrkl13Ldci/M6utQjuKTQpdi81GZKOCBjVBkkJYXjboo/74/r&#10;irhKSUFzqEsK5hG4anSVWTE5VwaKi+xKjSbVHR6efM4hqakmEbmlxqJw40r0WDqPilAKFnt84RMv&#10;KuOPpOxvSI0uU2SjpdDl9uF9IgeBLLleKTVzaHgyVNHKcVEdzu3DlDqS96FsgqrsSh0id75K6ki+&#10;oNsb+ZYh1K8Sq7mTYzbQNWXjxVlu3CCApfZhSqHLvZqapEqilHKvltQUBzDMVqJVMRuUdZiqDvuX&#10;c0mhSjED8H+krkd0GUOgpEB51bGCrNPUdbwfBBDjSqkZldobxWmlHty9oVfg/I4vRBfvXLEPi5pK&#10;Qpw7yyXl5zARAKqDahsKdy/G5fdGWg5QTWBpmfVKKYoPHCHt7J/lJqXiOTHhQmJoOa4xv4wN0ExW&#10;IMAQWUnjL11YY2ZcTUilVKl6spQUD51JS9ufw6ajTiE3Yx+WFPkB0/5H6CrcwKugzldRWLVtU1RU&#10;kjIhFIl9WFLjv1D3cvFXOf54a4yuxI2py294wJC+YkfRZ3vYHvt4WFJkdExnabFeiQC3vILd3iip&#10;CZgqt3dxUG+JfBpeOk+MnA6Q7clwpCjxU2LUrVG7vqXmDaamMUFgXDnKzC7e6i0coimBtL9mRUDF&#10;bFMe7xKiHzJb0Zznop8yG8q8KaFpbqbalUM/jBWjb60yOUrolsKwqq8HV1bqwl42x7mEKJlH9Qa1&#10;XokCQ5QxG7GqtN6SaeJ8mEU7hQKnXAElRE4XIWqz6YurSirG0RRxJPoRM8+mh3RqHs3NOYXcYSq0&#10;8totZTTtJLAtTlihwNQ2Ni+IKtBKcwdCUaKkHNmu+Y1gqTJxWopS+lMedH9kTTilJpBy8LUUpK2J&#10;Mwtl9WDBgiDItn+RFUsVnguZCkZXggfvDopfGF0pNeEFtfGba0oVfYVUJUWzF6qXmnEleHBaSA01&#10;4yopTHRnvTXRlOiaCji2FC9gRZfDIZL7nivJVD+7kuJAw2ky03gFBKrhIyGB/MSb4Q8qZQUfN7fY&#10;cGbNSkpbA1WTlcpIkyElDlmBzo21c5pjaiH/SspacE0xnYiJGVlLadu0Gab2TJeUNrqbX/oAHcBg&#10;VUnpx0SzS6fkltKV+KEfSc0tfYJAoBYsnzv68VcVVQ+My22OxBz9qO0yrNYJUVJ0KHJOiGKVUuTm&#10;wXS1oP5UABWOC8BUgGJxShddam8kdFhdlNCJL4Q0MMSNXZhqKXIPqUW1P66HpqFqXWmtjC5DU6Mm&#10;QYyL1zMvKzOulIKmSW0DM658tNw/surCUUrhu/hCdPH0M7oSAdA15ezEeqUUYeexwnbtRGJ08YU4&#10;JZlFoyulCIdNaEvoSgTAsYsTwuhKqTu6WpO5JnSl+YCbG9Pe6Eop6AXEc4yuRAAIbdRwMbpKiu5A&#10;Bjdgi8Z6YdarbvUtNV1C+cL9OSzSKWY9+XhiXCV1z95Qc1jc0aExmPpp5BDFbPCve5N4RnwppMi7&#10;HPLJ/vkqqSH/mLcRtaJCF0nOiiPZUjhjJqtdrFchwFDmDM4X15TFIlvQ6GoEoLKV2fNFUIV6i5Vv&#10;dCUCDFmIVRbrVVLTZ0TpSgTQGFXVVTVGFVtU43xJaZyv0qo8Se8Me5aob+7eKZgmqLpUswgpSsbS&#10;102sV0lRCnZqK+zv+eKJ3vP6NZWisDDiC3nW31DVVuhK3Jj6CIanToy+dN1BLjW6EjdIqVVBKrK6&#10;Uxdd/wwZAXZ/SNGNe6zl/fNVUqQxTP1oMYeJG9CsKShtdKUUBQ4U8YGqHjkufAGmtmNLEfNUZSth&#10;XocufS+XFLlYquT6QzFD0cXkmzlse4P1MrZo8ULv4FObvrkPJbUkuQiaIH2ncg6hiqt9WFLsXur8&#10;iX1YnNDpjmkq31K1PL4Q+5VzaXQVAiwZfWK9ikdKV2sKBRpdjQAkBZh3SrFI0QVH0+hK3LjDb2PC&#10;fPDgag6fSbo1ugoBKAJM6Hgfo4pBCj1ANQplyuILJ0lR2TYlpc9yEUjJjyRkZ8ZVaDMYpfZ8IcCU&#10;pDb2fBFINfYWFXSIGW69yt7gTmE29u+UooJiR92Y6geY1LnKc1eaOSwqKCdFRUpxn6auKVCixpW4&#10;QcLfs3pXFu0UO4picmYOEzewDylsIvZhEUinpbTCqCaQUnF5XEv7h7nF5p2tJjGBA1rcUXUy46kb&#10;KwbBRRWL53JMqedZZwNTLTbtdA0kFhsUTiLGlJrGxA6clSrVie2QI/NrVmJ6zRIGKARE/V2DVFUj&#10;lUe9yb/G+5cDO87WN7pKjBVTxm/xQSneRI9IpSvRg+AU3yhOdBFC/SSWmJ7ERA9iboOL4kQX+xQY&#10;UJ6HIoQOiUElgkIbi3XG8+B0FQrcMCxTWopU/NRFIStznIsQSjCRwIraHAk5T0NoNnujMIC2tKqB&#10;ADSHGNdUoVfjSgigXNyjqW/A0zpVLe259g2B4oM+45RWAYGSgktDYSIxhcUHfYZRoMC3pOYoK+do&#10;8UGfpmOouZxLiji4c442H5QsNFNWnEKksVzkaZCKbOYwYWPc5obNTMw2dU0XEWMHFIuU6l9YiQKh&#10;SorYHoUSzbjy/D9CEzQMY8gUMS4eAkyH0ZXn/5FHszLcugDq3UEFSCmKG19IaulROVRKiuRjVa3q&#10;oTikVPKAWG/WK2GDQuJDbNnHjSKDTv8oZY+WFFOoOmqREhdzSHjkqBxgJQWE0uhTjKvIoNRiVwxj&#10;qt3EF1JqR9VrpmxNSD3ARFJBlZKi0L+qikh0KHWd+jXvvx9KCuftIMD+3igyKA+5oSEJXWltcDWo&#10;utAEonJcONsNYaSlDgRITVYYJQlDF54bEg3NuFKKGgTj2hdzWLjxCH9U6Uop3swgotGVCEDylCoo&#10;hvkTs0F3F65YoyvfKXBTMEbNHKYUPB1yvYWu4oEen+iRYPZhSWEq04HD6EoEoIaJC2gXeRRu4JTz&#10;3N8bVar0CSeHwvmSusV5o4IqTQMlCK4CiSXF44ZEXjOuRACqBdF4QOyNLm46716DUcUCpdw3zeKN&#10;rkQbTFEX6LiijmKkKC9iiT2yyOYsNwd0HD6mvgpNEOIw35PpYggjV+VJn/FlmcNcYlx7ypndvFEi&#10;TtOydf9SKTEqM6qz3ATQCdOZHAj4DTGHmATKxm7+Jw3HqGQkxlVi+DnVE7bonxCQ5N4oMbs3iv5J&#10;m74JuZlxpZkC2JgsAZy8MfHTglORiluMjEFT4YRq0qXr+IABZsaVYrSwUw7mIo1C24cFbs5XiU3V&#10;coO9Rf/8jvUq3LDrlZYD5hCOG8NqK9YoIKr8h0UaHdb+tHjbx40Su8dFJOwN4CX3xs1UbBC6Wgzc&#10;MPfyY5FGuYmOpBbsj6vFcNGbNxEP5BrX7aMyfFsMxrO5v1if0IWfnU80w0op6Vp+rKKl02jQxMBa&#10;6lQdb9+0IekxhnWcthhqtVLKmqLU6E1dmKIHNYUphaNdPZe5hVMXz0qD8i1FGGbiS7tm72MVK32k&#10;3Y2JOrQUGZC8boyufHCQzAjRwmzDlKInIcaN0FXsT6rGTeOBXYQiiStmnmJzN0czrmJ/Urz+AQat&#10;0JWPG5LwVKEzLsb4wikayqUndKUUnbBuTAluzKbURQjRVDlrqTuKtJsiD/Qna128mM24UorCylN6&#10;ZX/PF/sT3q1D+ZJix1No2ehKBMDpOEalWK+Uou+qcjk8FvuT/juTwit0JdpQGXbyu8UcprlxgLno&#10;1iuluP8hSRhdiQDkgg7rTowrpWiyQf0loavYn5i9JJMLXSV1ZAZNjiA1eGPPo+vGuBxaitASJWHN&#10;uBIBKJalLGxqmcUX2gJWBNZCigjntGHZX6+Sohy44kixQKXrcGPyzVqKCum3pvgSNfVSF32tQVEx&#10;rpSaTpg3Ipf5sTijdB1U+cUtxXtoet7tn+Vif+L6htdqxpW4gR8Q48HoSgTg6aC6hLHHY+aJfcF5&#10;NroSAWxaLDGN1IWprM5XsT+n1qnZ8iXEHnQ1VPDvxhdCtlEmdgkRXaaWtJnDYn/SGsk4iPjT8YHQ&#10;7qn2aPZGsT9xVKrrq4RowXRQIQ6Obnwi7k1l9pYQbCC6YJnzVexPzokpNILNHx/IepEOo+YwLYdn&#10;qlaofZhC7ENyM9XeSAQY17JgA3Dga1yYKXRH2MeoYn8OQhmIKqEZF+U5ja5CAOZQROipStbjOsyx&#10;3B9XsT+XAipmEkvqGZxX2FvsTwi+PEgFzpcUx4u0XTOuggBiFQ/mrizOKFcKpFGjq+wNcE0tWHFG&#10;0XU07l6SYHOZ4cIb6kFLUQVUFSiiA0XqmsrzZtOXlLajmvrJO8VEU3gtxBdq+7AJo6SRHARJjy4S&#10;rYunr9kbaTlgblCSx+z5lNI2dvE+bwFfQ5wjhTvGhW8OTpAYV/E+KUOFW0SMq6RoLT3lNPYxquii&#10;uL5JYTS60kph9ShwaHQlbhzgwCgfUZFFeUhRlcToStwgfMD/mHGlFPwtkoSNrsQNWKnTcGr/7VBk&#10;UYIpxNqMrsQNS7chDhL7cPFHGRug2KI4lmCLmXElboyfzVDoqYEYX/hIfqDy6ZXUclDUuBIBMG1u&#10;lE+v2KLjFzX50vBQYlzDI3RzmFLa31vETxquTHbr/j4sqcWPbeawiJ8w2lVewGNJaf98ET8nBmv6&#10;Cj+WlI47FPETlz7OQDOHiRt8nkkpwrsbW+MWi432pUZXik2USC1XAsBQgucTxd5IsYl+KV0JALyk&#10;iKEZ26boopINwBflHOJnI8hhxpViNlpZbFGisHhGjf+wxODAHo1pU7xPWibidFDjStyAe4RBtG8C&#10;FO9zGssOEWN/b5SYubqK8zkNWSCmGj1pa0wlDTOktDSID/PMU6pSDO+rGlUefbIw4L4oVVdi6jIp&#10;nui0LleZnHj945CQsWQq6nHUQwim3TO8ObNaKYaxppyvxROdQoHO7VViS40VszXy6AMYz0/Kg12V&#10;RolSGD4l7sWcQzydKruyxSAsmy4xdPhqXY7T02JTmt84NprxablKZCjEJ1KZVN1cV4xP+EOG7/VY&#10;YnYOm/EJu1RlL+Mcj3HBEzVpX9QCCCGyWeg5bnCjxA5glFqvBAACRDfOWiuiKAXTDBeQKu05Lthv&#10;U6tu/zZpsWFTiLNchM+xraf5rtBVBorVVbgBydlZUMUTXaxrM67CDSIHPOfNuErMjqtwgzprzybx&#10;i0TKXGYSns1dWYRPMjih55k7pcSmU7LZG0X4pFUysS+zD0vM4nwRPgmKwutVuhI3rBXaPFHqnkyT&#10;iP09X2JwS0xhFhrC5iKjazJaha4UmwpcxqncPFEmELey0ZVwo+ewAADUmELvYlwphu9FBYiueKLY&#10;NurlVWLkwCg7qgif2KJUbFfjStwgWd8UCYRen3sDtzwZLWYOU4zLwjiH8C6WLthUJqGtxcacFxh1&#10;bJ4osUT18mqxJzyi4l5mK+S4HrGxTdfOFnvmyaHGVfYGpSaUtxxLPD8Rm81Ee/nbKcU/b41r40oM&#10;F9tBID3xwitl8O32d+KV2M3Ds4l90eWplNFZF+rRLnRcieESNZhIb5JSBqPKJPhciQ3DTERhj8UW&#10;pYQJnVhE6OZK7EDnHLVmCQMogxIkLBwaZuaEYAoYCKa2R0odSQI3hbiuxEiINfYvN2sqo0g2l6bY&#10;IC02bkcDIMUYpZ7/PZFpo6xwh3cOtPtdPxFJxDWyMQcE4l+J4eg3/B6MhlLGXWZqBFyJjb9djawQ&#10;hG426s1CwlJ+I65YY5hC600pHlUqMavFiO8/u61fCMLNruouYmHHNx7Y+sYVdqyqobc4jG7Mc6zF&#10;KJU9PCSxGwsKUAYN3Gz9FEMZ71OhrDig2BFkQJsrpsVgCqgNUtRRAJWEPzOyEsM9/XBn3tB4sXOp&#10;0XYDZ2f/QisxWGAwJkUG5LGIoFMWfYxNoa2gh9addD4yy5YgAu1hqcgjtKUY78a51Iy2hAO0LQan&#10;0JZisEGpFi/eS5AJat2miYN4m7XYILhK78AQK214CYy132Jom8IBZibzQcJ0WG0phjYubKWtIeGZ&#10;Ph/qBKQYncNvhpq0j1vFC2VsPCPNupXYcIYpLmG0pTUyOcC3JiOSBu+x3OM5mfiJGFthCTkLKrsJ&#10;U+e/pi1BgUQqwq5qJlMM5LqZy16MLUFh0rbGQts/3U0rnTLQ6nYrhija8IcanCwxfwKqrOgBLjzI&#10;bMaWEESQEjawOW/FEkUb1Gi1bglBt9QFG16vWLcEBbQReFRjSzGCoktrRKEtQeEwoRvjCQSD8wTc&#10;HwBKsyeLKoo2QgjGLCmxWx5skEzFTBZZdLTN62v/BJQY2phJc78VXXRmkqUz2gpLKDKsejnD9IoF&#10;8LukxG6xrSc3YH+XFNHUn4AS4wRAUFW7JA0MtMnTXVxTTvfdzcHcAUUb9chVYiAXmKC0JSh4VC6+&#10;KXc32gyWVIFS6lcvJejECSgsuYMhTChC7JIEBbRBv1PnLcX8TBZ9FG14qAxOltgtzUcmZLo/tqad&#10;QrAfE3t/JkuMoM4k5BptCQrsEuwSc+MU85TTDS3R7MmqOIo2EE/NZEIQt9SSqiVmsu2SA44Cs0uK&#10;fUqPFG4cNbYrLFkKPop1SzEC0NT1VNrSwMB6xcOixpZitzwfqHBidklhCQXEVElFKN1xdaANCrXa&#10;kwkKk3kxlU7FTKYYhSWIJiltCQr4TQm8KG0pNiUmnaewKKVog6ZnzluJoQ2XvBlbkUp5d+MvMeet&#10;xGhTDNnToHLRSscGxYMi1q3EaPPK801pS1AYyvzRRA/Bt9yT1C2CqyhOQDFSGdtC+NzfkyX2HWNL&#10;UPDemSph+h3rlqDATC6ld8TYUowoBY1rDJYULxVO4EK6E9oKS/DnT6W6/TugKKbDQJyyrkJbYQlt&#10;cnBFG20JCqMNir/RlmKQncFz8w4ominaoH8YbSU2kRFiq2JsxVFll+B5MjdOifldUpVJsctBLqUt&#10;zRkaIuBoN6e7apPO1uIhINatxIjjYrwqbWWXQPZlcEZbirGzqB+mtBWWTFVut0tSDKuEhqRKW4IC&#10;hS4Ym5rJFCOAA9NK7ckEBToPwcM38YBirPJ8pka0GluCAk0c6fGp1i3FbinBPgbGPnIVa5Xw5VQ2&#10;MbskseTA7TZuzX1tRUDlOYVNb8bWYuzjcTQKbelERRvpAsaDUcxVIAG6h9klRUKdzGtV+46s/7AU&#10;cE4SVlRjSwPjcMerQ1lBzV7luUitSDOTCQoHnN/46MUuueKvDu9VaUtQ+I6xlRgOE4L4ZmwJCt+x&#10;biUGocRFjYqOeqBj7SzAvqXQYrie7kztRyoI5+biMqXrjNFWYrxn6T9nZrJAYUpnKP9kMVkPGJQ8&#10;2YW2JqXiHJtc0f2ZbDGMZSrdGW2FJYQkeTEabSU2JBtTv5Dep7luwBYWhtFWYhgmcKTN2ApLyE8h&#10;jmC0tRiJHOruLk4rpPbn6Q8r1q0g6MC6qXdAsVqnvzlpKkZbYQmx/Elr279xqpDpVBinsZzRVliC&#10;+0JVaYZcmruE2LpiWF+JUcmU6nhmbA0KpNEpnkJRYjmjIKXIvzsWuxWnB1R1g1wthrZnQsm760Zt&#10;u//KTF6JURuDXnZG2wtQMLuEOGl+JE5srGyjrUFhnh3ivHGWUxsGxrN5LcI4SjFK691Bptg93Vdi&#10;VP6YXkVi3QoUiP6ozvaQP/MjSTKA6Wq0FSigjWCaGVuJoU1l8XJM8iOJf6pC9ldiZDXJsRWWYIbS&#10;092MrcSgIBESMDNZWMJEPpmSXmSe55Rgy9zQ+FTskrJLbu7vlV1C+k5pA5WNz5xMgRS7gVtr4gFX&#10;YrTPUSXfcMiXNspmGaL3lRhM0iGK7M9k012fubvd2ApLcOCp0nncnjE2DAVuLoMlJUYjoicQz4yt&#10;QOFmSsaKu5sa7PGRaKMRgcGSoq5OtagHw79+ajG/boklEEPnnS9OdzFlp1on4GVmMkFheAN3pibA&#10;U3NeIQ4feayIPZmgQGGgG6xeM7YUw4XEgROeXgpnxnLjsCIAanCyxNCGd8bYJcVfRRszafZkiaGN&#10;qTRjawIrEclnE+ugwFRMCROCOrNLmsD6RDE9U83hqcTQNnWWxC4p3qsm6hMUzLFNaQHDRMXbHWK4&#10;2h9VS8kWG1c7DwEztjQwbjHUINCLE1AVVye0pfhc8AtybEeuABNdbzFc7VPW2IytsOSIOlOXCP9g&#10;fCTacKuZO6BKocKeJG5ksKTEmMnDFNjeR64qhoonYropmXVLCBpqtIotYizFlKCNzCmzS0qMsVFq&#10;yIytCazkM6i60oTA4iOHek9MTMxkE1jJO7wz8W5CYK0Nq0tpS1CgUh5Xt5rJFCO4S5qFOQFNYCX0&#10;AOSJXVJiaJt3vpnJwhL28XRn33+/Fe+VdePGET4FgDEWgC6J5A+rmUwxtHF3K20JCvgZKTFr3m9N&#10;l33ghWPiOLyEamzksZrGIC3G2DgA5kXVBFYIpVO0RKxbYwlJJIYbimOxxjYJfWYmSwxUJmfInLcm&#10;sALlivHBMsVHoo2ZNLdp8V55qvASVmNrLJmHtxpbggJLDd/AeGeK9zokmAk27d84TWCllD63t9gl&#10;JTbapuSB0FZYAnGGJhJGW4pNGo9qqIEBGctNhEoiV4lBlQKV1S4pLAGVnU+heK+EELhwzOku3isU&#10;GPJB1J5MCEIby6a0JShQHP8ZzrhZtxRDG/9jbpwmsOIKUmW1+dux3GhjK5t1awIrKXr3Jv7G6zy1&#10;TU8uE1nBqxVi1IOgWIg53SVGXBEoM/db8V6pIUfROqUtIeg7tNUbByhRWSRPxXvlzU0oWa1bggJO&#10;FhJHzf1WdVeHwPqkLPMqvEpg5XbKSezfpiU29Cre0AInm8BKHqFqP0whvthcM7ajeglXGdUhqsE9&#10;NmMrLMFdQtUxM7YEBV0FCOZpj43TbZCrCaz/n7SzWbblNrLzqzDuC+jUf5Wi2QOPe+iBPaRoRqsj&#10;ZFIh0rbsp/eXexdqI1ftc0+uaE2om2cnkEAtJIBcCYDzaKVXlbggM9dWxGROYOXVwrhQ7WuUJDW+&#10;Gzx5qW3Jl8T6onJXCffJ9W1bSLKt5NDvOYG1elNUVsOXxL6vgJKcwAomS3cq8QZLblvQFpXasi+J&#10;LW1lfkt5r8Cf0V1Zc6VrVYknMAdUfElSoyerbeudAon+LGBLtfVq9dk05b1yRyVvppZqS76EO8iW&#10;yolrEh+7z01WSu2WyqwW68l4bPXr1WtOYCViS4WF0Z3U6qvXnMDK8RjyLiu1pXUJ7woMQyUamvJe&#10;6Ulycysr86T2bFslqpYTWOP6uFpteV2C4yrtqNJlq4wALu0ptS37ElCDkQWUZF/CSq3EiKXLXeu+&#10;JF24yhGl2h1tvD7fDZyYuIl8VNrWOwVWCkctrpzyXo229U6BPKk9rir4ejZNV7yGn2SXU2lb8iW8&#10;pDiV1pM5XXapoiQlsLIKIues0rakxt6UIVD5bimBlTAvO6NSbdmXVKMzKYF12PluJc+V1EiqJvJU&#10;+W4pgTXu4InXeb5GSVIjzZkr0StzQEpghcms3d6zJzU4YV7MKNWWfAn+p+aV082tnGKDgS6hJDmF&#10;OPlQ8pPpylduJiI5ulRb70t4jJEjoBWvnPNeyxlWOe+V+aZ0Ig2/2PtJXFfQCF/PATmBNd6mqtyn&#10;gBNOtcGuj5XacgIrybKlG0WAUqqNoVM528cV8UmNEVC5JVnUwiuUdvmS90qAssSsZLU4lFm51ZLF&#10;ampbHMep7AOyGrEIEroKKMl5r4wa0pAKniurxZxfGt0575UE1rW0x8lqnNtlA1dpW/IlQLJ0Up4H&#10;4/oPQNSjtjLPea8jZx9KWRGiFlR+ZcbJCaycB4nrPr+ecUSNTWblBChsQ+4SLgktYTKpsTSfK1zH&#10;kfNePziCXslCEjVC3xyv/BolR05gZcbhlNLXPSlqZM5EUvWXXplDcl1Pkj1GYLlUW68WZ8LjEHqh&#10;tt6XsFKIjLpK23o1GFoIsUK8hONuqW1Eoyt+MquxCpoj0b/QtrQuiUh7JSuCo4OdkazwIsOhUlvv&#10;FOLIO3vhSk/2arB97PJLbevXJazMazE8ojF92yKCUckeY0XXqQGRWgwvq7EPqNbWOwVqIxpa8Fzk&#10;eXdG4kr43pURkPJeB042ldg+jvfm2mrRmSPlvcalfbjlAkqSWr0nc94rerER+3IOgDhObYt8ogom&#10;UwIrdwcHliu1JV8SNlbiJeR5d0bGWfJSdCar0SM13vRICaxcgh/XhlbalnxJLGYq60kuHklt48WI&#10;CgOd1eC7CdoW8swJdqfaiClU9jhZrczlM5+l2iZupC3shLMa+SWckixhsncKTBscUSuNgF4tais9&#10;fkzead82brHl6Z4CSpIacwAR+ornSgmsnGwtXQJwJC0qqyU0ksPbNY26uAaj0rJei8xQZo7KXJrS&#10;V+N0fWkJlLRIsaUXK8u7lPRKzLHmI5PWSNdHivPXa5KUvBo3tpbcSNIiMfqjdNiaNWD3zXbexajc&#10;zpi1yhGuI6WuEmDkHakKQHrfY7SsdyI8MEaKTqWyXovzosTuKj4k5bsSAapN2UkLgPC/SmUpb5UH&#10;FzmKVmlaUiunYHMcu0NInEOLR6i/XiAkNXwI4K8M65S3OrBtCy6+UFt2IriDSnjrmPp1Ba6fxJJS&#10;bb1a3OTCW56FgZ3yVoeBEHvluCKnMLoPQG3sUQvpCWSFd2osR1hrVSbRpEZttZRQ1gOpNjxEyfkn&#10;tWdKaKkne5fAwo5RWiAwGZedkdTGXF9xyDndlY1z3NVXwGRyJY9011Lb+nUFQ/uxayjU1qvRtmhc&#10;AZMpb5XNBnHJCkqSmlFb8iWcqSylhPIkT/5uTG4VP5nTXUk+2kvfLanVUZLyVuM2+NLhfw595LYV&#10;MZnyVst0KeGNXBubjcoIyPe1kiMbp+W+xmRSM3oy+ZI4KVHyk5LuWvXKKW+VRA8em6qM7qTG/MaW&#10;qDK6c7orvGfpkhRInvTdIPkqT3TwkkSnBn0PL1BqW6/GSoE5oIKSlLfKjaaskisrhaRGbY+p4+tl&#10;cspb5agKwbQKJpNaTPilq4chUPqe5DI7DoIURkBSiyN9pJEVvHJOdyVyXQteJzVqi3T2Sm29U6An&#10;OVdcCVzkdFc2YKUr2jGq78mVBUZpPZnUQMkjllNASfIlLIJwy5Xv1qtRW3FTmvJWWeAxoZZQktcl&#10;BK8rBOaR012JZn6UQglJDc9V9CUpb5Xr4EkHKvVk9iXVwEXKWyW1kEuJKj2Z1Fi9MgIqXjnlrdZn&#10;06QWK3PC3oXxlvJW426brRRwSmpGbf0CIzxJvNH99dydsmTrK7yUtxovl0yVi7IIFnVOgdpqBz/Z&#10;iXZqrJWJ55Ta1qsZtfVOgdowslRbr1ZfBaVrXuuh8qTG6CamUNkH5HRXWL7auiSpGZjsnQL7NwJq&#10;hUR97rbvPnfUFhkbX88BKW+VZ+0fsdOvR0BSozZmnMquI6e7PnaLFT+Z1EBJLF8rbUvrksdOuFRb&#10;r/bAZOWYKcdzuw/Ad4sXvQq+JKlFbaXLbcjnT7WxLqkc2M1qfDegXEJJ7xSIBTFuSm3r1erjLeWt&#10;EueC+S/Vln1JNTKf8lZZOhEdq3iupMYqiDBXqSf7zQrxSVxJqW29Wn0fkPJWCRVwEVsFksmVzKSt&#10;lpZcKW014rWl1WTSIqjM9S+VdUJKduUxNfZvhZYlLWLzfLTKJiAlrXJUO5YyX/vIpEVltKziI1PO&#10;Kp3BvqhSWe996jkeKWV1o/NLREDSojJ2iqVv1rsD3ssovQgFc9h5OqaMjYu8Cs4/JazyDnDpUhui&#10;YKkyrsOrHBwkf61T42lemKnKN+u1uIKWaHapG3tfAJtCNKFSWa9ldGPvC/CMxLcqlfVabNng0ivj&#10;LCWrAv3wO1+Ps6QV11pG73+98kkprjiC0v0a5JN1X3oMBqA0gaZUVQIWNeYmaZF0TctK3dj7Al5T&#10;Ca1CN/ZaI3cxDpUT8VyX1nUIj1WVHsrIWiQSwjZVZs+Up7rgrkp5i0mL66biSekKQHpfwBNve+Uq&#10;UvIIuv4gSZVJplRZ7wu4JIb07so367WobIyLVArQ730BeWVzacUjqa24qxLTkFJbiQXH9QAFNCYP&#10;wkcr3TI8fKTU1uVjGCqZP6IWj0WWjkqh17sDHhvB1X3dOFHjwuBaBjR6/dZk5q2qSjBS1JgvCOsW&#10;MIle7xImTuxXZhpR4xJfVjCFwY1e70omkmnHwi0losYO9ohe+XIQoNcvLDicVbpsW9SojjVTrXW9&#10;YyD4VsqmpbpeLR67Le3r0etdw0SUtrKyEzUiVBy1Kqy20OtdClmgpZCkqJUflECvdw/MHTy1VBp3&#10;vVo85r5X7hcYPlK2atz5UkkXEDWeL+dtxULcAr3eq/DmeYktFTUCRzt3a1YGQs5XZZdSSU+gut4Z&#10;MYMzG9eq670Kj6CWLkunul7Nqa73KgRYSq+6U12vxkX8eIda63qvwksPRBkryMwJsvA+pRtLMDO5&#10;B1JZKms9UeOgHHfilWaEnOtKxmzlIReq650RoRIOE9Sq673KWG9drxZXIZTyPTAzuQeuSqwc1RK1&#10;uGQUurUy7nLeKteW0ClfroxYlacs2TpUcuYqy/vKJWBU1zsjlioc4iykWKHXuwd2t+tSCGOLGmQr&#10;HElpNs/Zq0Qoube+0pnJq+AwCWaUvl3vHuJxay5gqFTXq4FMRkJpRkgZrDxnEUvvSnW9M4orydkd&#10;l1rXe5V4Tr5yrybfLqnFdTqVCz7QS+5h4VBHDSpJjbatxc5M7oHjn5UbiLEyqeEbeKq01Jm9V2FN&#10;W9pHUl1S4xIxnlGqVJdSWcmkZJNQgUpW44lrdtel6pJ7oLpKhhAkR1KLFU7lPAJ6vVdhQpjYyRQG&#10;QlbjIu7S9WNUl9wD36A27rJa3KhdSYCiuuQegEoldVPVYPbnSgYUesk9cFCvcmGEqpE8zh39Jagk&#10;9xCPtpc2yykPlntdyt8uuQeSwirkB61LakZ1vXsgUlfJuKK2XouHRbjqutaXvXdgHVa5gozaei1O&#10;a3ONfam2lNLKDY+1hUrS4pAlX6A0t6aUVlLqK9cqRKp/F3iLQ5aca6igMqW0csdmDSVJy6mtdyhx&#10;HUlpHk+JsLwtT4CqtCtPKa3xRnwhw5GeTF5oYg6pkPtBZnZfgI1IbdGQtGJ63Ioo6b0JTqFyIUys&#10;eTsbSSWbuFS1hJLeK6zxWF1l2kmJsGTFMAJq4633CivLttJaNiXCkhUD5VVrW+8VeDK8cqCQnuy1&#10;iLPypmGpbSmlFRawci3e8JG0uN6OV8hKC+eU0lqvLfmS2BSMtbb1q5MyJlMiLD1J20qeK6W0Llzt&#10;X5pOkxY9yQvsJZSklFZCz7WVUNJivUZcpda23pdwcVNtmZcSYXmOm0NEJT+ZbnAN71rryeRLuAxj&#10;IyxYCDynTFi2/ZVsAkZA74FACUekarX1voSlIcv6woI5JcKSvEw4vlZb7xW4a6hC9tC2Xsvwyiml&#10;tVxb0iINOYiUyndLKa1E9mqeK2kxd7MuKfVkSmktf7ekRUYrXqHkJ3NKKw+6lUZA0mI9yYal1rZ+&#10;hUFqaiUPlv1Cr+XU1vsSZsWan8z5s6wTSCEpoSR5hXJtSQuXzM62VFvvFSKtozS6UyIs65KZ2whK&#10;tSVfQjC9tApKibCP0V1bmeeU1jJKsi/h+bIKJx6Jf93KEIqnknsiWpE/W3rlEb1+hVEeAUmLdTmP&#10;mZS+m9zgGh6oMAckLWbTCXa9gpKc0kqEsxSiSVrcZ8uVFbW29V6Bt+VrK4WcP8urtqV78fhuvS/B&#10;l9fm7qTF0pkkiMJ9vdTWewWQXGM5kxa1ETgsea6U0joxc9RQ0nsgTOa71WrrfUncTlurrdciE5mL&#10;2UrryZQJWx/dyZfEI4+1PU5Oan3s1gvjLWkZa+Wc1QolWJoDklacoeCtqMrozmmt5bb1OyNmHJ45&#10;rdXWx0vi+bKSL0k5tAPPtnNqptS23pfUa0ta5FqQS1iqrfclZUymfFhWQfjXWm29LynPOCkh1qmt&#10;9wplX5LyaCPUG5fTFnZU6QbXsp9MWjycQhJJrSd7r1COqqV7X8mIJTOgVFtKb8XC2vyWtDii+bgG&#10;sdCTKb+VIHblmVMyvPrVDP6HjUDJK6cEV+IelXuKqC35EqO25EvoyRozli5+JRaEZ659uOQWghkr&#10;EXEpoZZcCdJ4an3ZexOSEnhworLIS8mxtI5z2LXW9e6kTAmk7Fhe6wIotdp6d8JV47VktnT1KwtD&#10;chlK00DKdN1qr8vHOaVuAwFGuGGttPVOCbIMnVrIJGlRG4lNlZ4kda6zshqizFq4k4hHFBwzMOxq&#10;i3tHK4u8rBUxQ97QKtXWOwaYhFIQA6a9szGOKsRFcF+7Sti0Tq+6gM1avFPByqT23ZI3KYYVWPx3&#10;NjKhHjVWn4hc0ovLAr9ewKoW4YjS6Cay09VGDKMSe8pKA0mEMXAqn613JRFUqjUtafGiW1wtX6kt&#10;OYXi+pUNW9chMd/EufRKbf3KJHi7Wk9mreo+n4SUzsrq+jVrsV/kOFfpu+Wk2OJ+kThCZyMAZdtR&#10;Gm4pubUa68W/pdrI4SnthZmrOz2ca4nNz1rE52szN4GcrrJIQCsNgKSFh46bXyuQTImt0bTCYTW+&#10;WvI/JLNzDL5UW+9JuK+olKfNAOt6hAOHGyu1wmhLWa1V/g3Gra9sZQSU5rZ072skN1Q2+dBEfWXj&#10;wYRfalnvEeCDa9N2Sp+NU2cl6oGgaW8jy+SS00papIlyqVilZSmb9VhLF8wyrHsvErnStW+WUmAj&#10;+6ZyX2MskroOiVOhpcAMh7s7NUZ56e4gauvVmGcicbYA/nSBa6RtVE57U1vvfHA9XMNVqi35A06z&#10;VA7+UVuvxq2LpScXUev9Ae+Tlw7jidrK6r9EmZKb3n03Uja4i7uy2EpqRJziarbKd+s9wshmtnIr&#10;DG3r1fB15I6VausdCcdlaynuROy6LmGrES/aFtqWcljJ2VgqR+djo9zXBvFQ2iVCHHdqZCjspf19&#10;VuPhvrlEK5J42tcGJkvnSrIa64rSk1R0Se8URiIzlfusRI1TpaXT86j1ToFjF6QSVUZAUovzyqXw&#10;HYevu57kKhkeCSnV1qtxFzSH3EqY7H0JKTrBVxS2UinpdX6+K1IZAb0vIdeAqbtUW6+GUwYmpbb1&#10;TmFaWUfVauvV4iZ0NnyVtvVOYdqprdaTSY3nSSq3AzAse6eA4+I20EpPZrUDar20Sk7Jq9TGwq1U&#10;W++CJh5nqH23lLwaWRulY8RkJ/cDZ123mp9Myavc3cRF+6W29S6INRCvqldQkpJXIex4I6RUW3ZB&#10;xOZLIyAlr3KpZHHNldTg8ONsVGEEpOTViMGVuADCPt13I1BVOw0HmDo1nuqdiiOgV+Puj+oI6J1C&#10;9U4ChmmvRlbuetR6sncKvG5HfmkJJb0ayR4crql8t5S8yt2v3JdWqS2pxRUZJfKZmGL33Tj2zfPA&#10;pdp6NRZBYy10kZJXGdqlW3QjoNsZOexEz0vfLSWvEphnQ1tqW+9LuJuzltBObLYzkh0Omdil2no1&#10;gnDF1WtKXiVSW7uPgIB1ZyR3NH9waLXgS1LKa1AjtRBvUqODYGhLtfVO4cCXlLKHSXDq2oZ75aBe&#10;pWm9T+AYPA8llD5brzZv0MilynqXcHCD71gKzKSMV57Mqrxgz4qnX5QQhOPWihL+kx5X+5ROErLt&#10;7XofmoRzJ5VzmVkvohelqTRnrnKWlHd3K58t6XFcuBYHypmrLNNqdCl7k65PuPCltCbJiasTUWhG&#10;TWETkPSKdCKr4s7C8p22sZru9AiBlsb12i8tqGwsve1IZb3eukLUFcZ1zlplziakVurG3ouMtRQu&#10;JomuO8h9jGSUUmW93rYOJSeSMl1ZrxEDLa1asx7YL320lOnKMu/gupZK07IeDwSWxnXOWaUbucSm&#10;VFvyPhE7qmAk56zOPCHGQr4w1JLeyt6mVFnvDNgx8tlKGMmprmxJS5WlVYVRWa8nm9E//fTnf/8f&#10;//b7H//6Lz/9+ae/8n/+FP/v53/+esr4fz/89Ou///jt41v84e+//f7DP3/89vNvv/76+3/88ct/&#10;Yzb6v69//vePb6hTJFpnMd9T5vP2yoOlzOqxVx4tZb5arzxZyvRmrzxbyrjYXnmxlHGZvfJqKeMC&#10;e+XNUsal9cq7pcz6qFc+LOWgmHtt/m1hTEHmoSzo3FS7h7NgdZO6h7RgXJO6h7WgUJO6h7bgRJO6&#10;h7dgOZO6h7jgLZO6h7lgIpO6h7rgFnt1/u2gLtjCpO6hLui/pO6hLvi8pO6hLgi6pO6hLhi3pO6h&#10;Lpi3pO6hLjixpO6hLkiupO6hLlirpO6hLmioXp1/O6gLOiqpe6gLfimpe6gLwiipe6gLKiepe6gL&#10;Siepe6gLsiWpe6iLG0OSuoe6uAIkqXuoizs9krqHuiAsenX+7aAuiIuk7qEuKIWk7qEuqIWk7qEu&#10;uIKk7qEuovhJ3UNdhOWTuoe6CM8ndQ91EThP6h7q4vaHpO6hLkLbvTr/dlAXIe6k7qEugs9J3UNd&#10;BKGTuoe6iCondQ91Ee9N6h7qIoCb1D3URUQ2qXuoi2sFkrqHuoiaJnUPdREG7dX5t4O6iIcmdQ91&#10;EahM6h7qIvKY1D3URSwxqXuoi+hgUvdQF/G+pO6hLiJ/Sd1DXcTykrqHuoiyJXUPdRE269X5t4O6&#10;iJ8ldQ91EdhK6h7qIlSV1D3UxTHrpO6hLs5NJ3UPdXEQOql7qIvz0EndQ90mqOPf1ncX1HGC2VGP&#10;w8S98fzbUhfUcVrYUhfUcWjYUhfUcZ7XUhfU8V6NpS6o48StpS6o4witpS6o40yspS6o45CrpS6o&#10;49Sqox7HTnvU8W9LXVDHuVJLXVDHQVFLXVDHwU9LXVDHQU5LXVDHwUxLXVDHSUtLXVDH0UlLXVDH&#10;WUhLXVDH4UZH/XE8sYddCLwCBHhxBNErQKAXpwq9AgR8cVDQK0DgF2f/vAIEgHGczytAIBhH9LwC&#10;BIScjTELEBjGQTrPAgEieUleATfCwmYsFImcYLOacCMtEHgFKBLhMbwCFIkwGV4BikS4DK8ARSJs&#10;hleAIhE+wytAkQij4RWgSITTsApQEiPOWXkFKBLhNbwC1CfCbHgFKBLhNrwCFImwG14BikT4Da8A&#10;RSIMh1eAIhGOwytAkQjL4RWgSITnsApQYiMO3HgFKBLhOrwCFImwHV4BikT4Dq8ARSKMh1eAIhHO&#10;wytAkQjr4RWgSIT38ApQJMJ8eAUoEuE+rAKU7IhTHl4BikT4D68ARSIMiFeAIhEOxCtAkQgL4hWg&#10;SIQH8QpQJMKEeAUoEuFCvAIUibAhXgGKRPgQqwAlQMgcMwtQJMKJeBYoEmFFvAIUifAiXgGKRJgR&#10;rwBFItyIV4AiEXbEK0CRCD/iFaBIhCHxClAkwpFYBSgpEknmXgGKRHgSrwBFIkyJV4AiEa7EK0CR&#10;CFviFaBIhC/xClAkwph4BSgS4Uy8AhSJsCZeAYpEeBOrACVKuLHLLECRCHfiWaBIhD3xClAkwp94&#10;BSgSYVC8AhSJcCheAYpEWBSvAEUiPIpXgCLRZE54zzBHoUNgWaDkCa8ImwUoEk3+hDt0pQkmg8J7&#10;HFqAiURIkxTK5wZJsw8UiSaPwkMYaoGJxLhONIWFTS6FZz+1ANMnxqWf2QITiUqocDmI9xXias5k&#10;gcmpcF++FmD6xLg/M1tgIjFuxMwFmEiMOy5zAaZPjGsrcwEmEuMmylyA6RPjcslcgInEuC8yF+Ah&#10;kYtpcgEhcJwq10FpAd7szPPQWoCHRJ6z1gI8JHLZuBbgIZGjT1qAh8QxrkrsP2MIvK8gSOQuK7MA&#10;QeJociwcm9cmmEhUjoUn5r0mxKWAqRNNjoVrZLUAE4l6NIQLJc0mKBJNjoVHULQJJhL1gMhocizc&#10;V6UWmEjUQyKjybHwQppaYCJRORaeI/A+4+2oiMmxcDOfNMHkWHjZSQswkXg7MGJyLOPtyIjJsXDr&#10;hzbB9Im3YyMmxzLeDo6YHMt4Ozpicizcvip9YHIsox4fCYE1segBktHkWEY9QhICzwL1iSbHwiO9&#10;2ommT9SDJKPJsfBMulpg+kQ9TMK5abMT1SeaHMuoHEsIrM+oR0q4Q8gsQH2iybHwTqd8BZNj4ToJ&#10;LcBcJ+rRktHkWLh7Ui0wfaIeLxlNjmXUAyYh8HCgSDQ5llE5lhBYFugxk9HkWLhTR76CybHwJo8W&#10;YPpEPWzCSzhmH6hPNDmWUQ+chMD7CuoTTY6FG8+0E00k6rGT0eRYRuVYQmD1gR49GU2OZdTDJyHw&#10;LFAkmhzLqAdQQuBZoEg0ORYuhxMcmBwLd7xqAebsrAdRuDbZ7AP1iSbHwqXt0gSTYxn1OEoIrM+o&#10;B1JGk2PhTSJtgukT9VDKaHIsox5LCYHXB4pEk2PhdkrtAxOJejhlNDmWUTmWEFh9oBzLaHIsYzxg&#10;l6I4JsfCBYdagOkTlWMZzXMqo3IsIfA6UX2iybFwtbP2gTk7K8fCbaZmE3R2Nk+sjMqxhMDqROVY&#10;uKTcLECRaHIsPFAoX8E8uTIqxxICrw90x2KeXuHOaG2C6ROVY+GxCrMJ6hPNMyw81qJNMGdn5Vi4&#10;Dc9qAg/sZgtC4HzGSTmWEHgFCBJ5B9ksQGbnyTzHwoWi2geeT+R6RS3AQ+KkHEsIvE4UJE4mxzLF&#10;+0/91BYCzwJZJ07mORbeWRULTI5lUo4lBFYTlGPhOWKzAEWiybFMegFXCLwmKBLNcyzcla5fwUSi&#10;ciw8d2A2QZFociyTciwhsDpRORbujzQLkNl5MjmWSTmWEHhNUCSa51h4tkZwYHIsPG6uBZg+UTmW&#10;yTzHwiXAaoGJROVYJpNjmZRjCYH1GZVjmUyOZVKOJQSeBTo7mxwLN8TKVzA5Fm6Y1QJMn6gcC7fa&#10;m32gPtHkWLggWptgIlE5lsnkWHg5Ri0wkagcC88xeZ2oHMtkcixcBS5NMDkWrgXXArwdC7eYawEm&#10;EpVj4V0GsxMVieY5lkk5lhBY/kA5Fl4lNQtQJJocC+85ylcwOZZJOZYQWH2gHAvvqpsFKBLNcyy8&#10;w6J9YCJRr/SaTI5lUo4lBF4nqk80OZZJOZYQeBYoEk2OZVKOJQSWBcqx8KCVWYD6RJNjmfSKrxB4&#10;TVAkmhzLpNd8hcCzQH2iybFwX7sMJvMcy6QcSwi8JigSTY5lUo4lBJYFyrFMJsfCOwzSiSbHMinH&#10;EgKvCYpEk2OZlGMJgWeBItHkWCblWELgWaB7Z5NjmZRjCYFlgXIsPDRjFqB7Z5Nj4dUGQaJ5jmVS&#10;jiUEXh8oEk2OhQe0tAkmEpVj4dUeswnqE02OZdJzLCHwOlF9osmxTMqxhMCyQM+x8NqhWYAi0eRY&#10;JuVYQuA1QZFociw8iypINO8Im5RjCYHXBEWiybHwBLY2wUSiciyTybHwmHC2IAROH8zKsYTAK0CQ&#10;OJscy6znWELgWSBI5DUZswBBIo8xmQXI7MwrpGYBgsTZ5Fh4A01x4CGRh2u1AG925sFiKcDkWGbl&#10;WEJg4UA5ltnkWHg1TZtgIlE5Ft4LNZugSDQ5llk5lhB4nahINDmWWc+xhMCzQJFociyzciwhsCzQ&#10;cyyzybHMyrGEwLNAkWhyLLxtKFA2OZZZOZYQeE1Qn2hyLLNyLCHwLFCfaHIsPB2unWj6ROVYeGDU&#10;a4JyLDw4bRags7PJsfDmnPSBybHw1qAWYPpE5Vhmk2OZ9RxLCCwgKccym3eF8dy39oHpE5Vj4TlX&#10;rwnKsfBqqlmA7J15Y9QsQJFociyzciwhsD6jciyzeVfYrBxLCDwL1CeaHMusHEsIPAsUiSbHMt+e&#10;SjE5llk5lhBYTVCOZTY5Fp6eldFociy8eK4FmEhUjmU2z7HMyrGEwOtERaLJscz6dEoIPAsUiSbH&#10;Mus5lhBYFijHMpscy6wcSwg8CxSJJsfC+7OCRJNj4XFeLcCcnZVj4Vl5sw8UiSbHMivHEgLvKygS&#10;TY5l1idVQmBZoBzLbHIss3IsIfAsUCSaHMusHEsIPAsUiSbHMivHEgLPAkWiybHMyrGEwLNAkWhy&#10;LLx+LcPZ5Fhm5VhCYDVBz7HMJscyK8cSAs8C9YkmxzLrOZYQeBZoFMc8xzIrxxICzwKN4pgcy6wc&#10;Swg8CxSJJscyK8cSAssC5Vhmk2OZ9RxLCDwLFIkmxzLrXWEh8CxQJJocy6wcSwg8CxSJJscyK8cS&#10;As8CRaLJsSzKsYTAsWBRjiUEXgEyOy8mx7IoxxICzwKZnReTY1n0HEsIPAtkdl5MjmWBUknHUELg&#10;WSCz82KeY1mUYwmBZYFyLIvJsSzKsYTAs0CRaHIsi3IsIfAsUCSaHMuid4WFwLNAkWhyLIueYwmB&#10;Z4Ei0eRYFj3HEgLLAuVYFpNjWZRjCYFngSLR5FgWvSssBJ4FikSTY1mUYwmBZ4Ei0eRYFuVYQuBZ&#10;oEg0OZZFOZYQWBYox7KYHMuiHEsIPAsUiSbHsijHEgLPAkWieVfYohxLCDwLFIkmx7IoxxICzwJF&#10;onmOZVGOJQSWBcqxLCbHsug5lhB4FigSTY5lUY4lBJ4FikSTY1mUYwmBZ4Ei0eRYFuVYQuBZoEg0&#10;OZZFOZYQWBYox7KYHMuiHEsIPAsUiSbHsijHEgLPAkWiybEsyrGEwLNAkWhyLItyLCHwLFAkmhzL&#10;ohxLCCwLlGNZTI5lUY4lBJ4FikSTY1mUYwmBZ4Ei0TzHsijHEgLPAkWiybEsyrGEwLNAkWhyLIty&#10;LCGwLFCOZTE5lkU5lhB4FigSTY5lUY4lBJ4FikSTY1mUYwmBZ4Ei0eRYFuVYQuBZoEg0OZZFOZYQ&#10;WBYox7KYHMuiHEsIPAsUiSbHsug5lhB4FigSTY5l0XMsIfAsUCSaHMuid4WFwLNAkWhyLIveFRYC&#10;ywLlWBaTY1mUYwmBZ4Ei0eRYFj3HEgLPAkWiybEseo4lBJ4FikSTY1n0PZYQeBYoEk2OZdFzLCFw&#10;LFiVYwmBV4DkJ64mx7Lqeywh8CwQtm81OZZV7woLgWeBsH2rybGseldYCDwLhGNZTY5l1XMsIfAs&#10;ELZvNTmWVTmWEFgWKMeymhzLqudYQuBZoEg0OZZVz7GEwLNAkWhyLKueYwmBZ4Ei0eRYVj3HEgLP&#10;AkWiybGsyrGEwLJAOZbV5FhWPccSAs8CRaLJsax6jiUEngWKRJNjWfWusBB4FigSTY5l1bvCQuBZ&#10;oEg0OZZVOZYQWBYox7KaHMsKpZLI+xB4FigSTY5l1XMsIfAsUCSaHMuq51hC4FmgSDQ5llXPsYTA&#10;s0CRaHIsq3IsIbAsUI5lNTmWVe8KC4FngSLR5FhWPccSAs8CRaLJsaz6HksIPAsUiSbHsupdYSHw&#10;LFAkmhzLqhxLCCwLlGNZTY5l1XMsIfAsUCSaHMuq51hC4FmgSDQ5llXvCguBZ4Ei0eRYVr0rLASe&#10;BYpEk2NZlWMJgWWBciyrybGsUCp5djY5llU5lhB4TZAozmpyLKtyLCHwLJAozmpyLKtyLCHwLJAo&#10;zmpyLKtyLCGwLFCOZTU5llU5lhB4FigSTY5lVY4lBJ4FikSTY1mVYwmBZ4Ei0eRYVuVYQuBZoEg0&#10;OZZVOZYQWBYox7KaHMuqHEsIPAsUiSbHsirHEgLPAkWiybGsyrGEwLNAkWhyLKtyLCHwLFAkmhzL&#10;qhxLCCwLlGNZTY5lVY4lBJ4FikSTY1mVYwmBZ4Ei0eRYVuVYQuBZoEg0OZZVOZYQeBYoEk2OZVWO&#10;JQSOBZtyLCHwChCOZTM5lk05lhB4FsiOZTM5lk05lhB4FsiOZTM5lk05lhB4FsiOZTM5lk05lhB4&#10;FsiOZTM5lk05lhBYFijHspkcy6YcSwg8CxSJJseyKccSAs8CRaLJsWzKsYTAs0CRaHIsm3IsIfAs&#10;UCSa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3vCguBZ4Ei0eRYNiiVxDOFwLNAkWhyLBuUilhgIlE5ls3kWDbl&#10;WEJg9YFyLJvJsWxQKrkPTI5lU44lBF4TJJ64mRzLphxLCDwLFIkmx7IpxxICzwJFosmxbMqxhMCy&#10;QDmWzeRYNuVYQuBZoEg0OZZNOZYQeBYoEk2OZVOOJQSeBYpEk2PZlGMJgWeBItHkWDblWEJgWaAc&#10;y2ZyLJtyLCHwLFAkmhzLphxLCDwLFIkmx7IpxxICzwJFosmxbMqxhMCzQJFociybciwhcCzYlWMJ&#10;gVeAcCy7ybHsyrGEwLNA1om7ybHsyrGEwLNA1om7ybHsyrGEwLNA1om7ybHsyrGEwLNAdiy7ybHs&#10;yrGEwLJAOZbd5Fh25VhC4FmgSDQ5ll05lhB4FigSTY5lV44lBJ4FikSTY9mVYwmBZ4Ei0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+grKsewm&#10;x7JDqeQ+MDmWXTmWEHhNUCSaHMuuHEsIPAsUiSbHsivHEgLPAkWiybHsyrGEwLJAOZbd5Fh25VhC&#10;4FmgSDQ5ll05lhB4FigSTY5lV44lBJ4FikSTY9mVYwmBZ4Ei0eRYduVYQuBYcCjHEgKvAOFYDpNj&#10;OZRjCYFngczOh8mxHMqxhMCzQGbnw+RYDuVYQuBZIOvEw+RYDuVYQuBZIOvEw+RYDuVYQmBZoBzL&#10;YXIsh3IsIfAsUCSaHMuhHEsIPAsUiSbHcijHEgLPAkWiybEcyrGEwLNAkWh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YD&#10;SiWxPCHwLFAkmhzLAaUiFphIVI7lMDmWA0pFLDCRqBzLYXIsh3IsIbC+gnIsh8mxHFAquQ9MjuVQ&#10;jiUEXhMUiSbHcijHEgLPAkWiybEcyrGEwLNAkWhyLIdyLCFwLBg+lGR5SMwihGahCI/xQ0Hg+JCY&#10;VohrpAgPkSgIJB8S0wpxjxThoRIFgeVDYlohkzVFeMhEQaD5kJhWyIRNES46lXgZPkzmBYUbOk3u&#10;hSJu6DTZF4q4odPkXyjihk6TgaGIGzpNDoYibug0WRiKuKHT5GEo4oZOk4mhiBs6TS5m+FAy5iHx&#10;xojSMRTh+k4lZCjCW1WicEOnyclQxA2dJitDETd0mrwMRdzQaTIzFHFDp8nNUMQNnSY7QxE3dJr8&#10;zPChBM1D4qFTKRqKcNGpJA1FuOiElUlrVYpwZ3YlaijC2/egcEOnydVQxA2dJltDETd0mnwNRdzQ&#10;aTI2FHFDp8nZDB9K2jwkHjqVtqEIF51K3FCEi06YGkGnyd1Q5813muwNRdzQafI3FHFDp8ngUMQN&#10;nSaHQxE3dJosDkXc0GnyOMOHEjkPiYdOpXIowkWnkjkU4aIT9kbQafI51HlDp8noUMQNnSanQxE3&#10;dJqsDkXc0GnyOhRxQ6fJ7FDEDZ0mtzN8KLnzkHjoVHqHIlx0KsFDES46YXQEnSbHQ503dJosD0Xc&#10;0GnyPBRxQ6fJ9FDEDZ0m10MRN3SabA9F3NBp8j3DhxI+D4mHTqV8KMJFp5I+FOGiU68vowh33anE&#10;D0W46069wowi3IiSkj8U4cXcUbih0+R/KOKGTpMBoogbOk0OaPhQEugh8dCpNBBFuOhUIogiXHTq&#10;cRuKcNGpZBBFuOjUIzcU4aJTCSGKcNGplBBFuPFOJYUowmOFULih0+SFhg8lhh4SD51KDVGEi04l&#10;hyjCRafSQxThohM+SBYHJkNEnbeZ3eSIKOI2s5ssEUXcfKfJE1HEzXeaTBFF3NDpckXE7+WLhMRC&#10;J2HXWxEmOomN3Yow0UkA41aEiU52mbciTN/JVuBWhOk7Wa/dijB9J5PqrQjTd+L5bkWYvhN43oow&#10;uaLhxhWFxEPnjSsaXK5ouHFFITGtuKHT5YqGG1cUEtOKGzpdrmi4cUUhMa24odPlioYbVxQS04ob&#10;Ol2uaLhxRSHxrLhxRYPLFQ03rigkphU3dLpc0XDjikJiWnFDp8sVDTeuKCSmFTd0ulzRcOOKQmJa&#10;cUOnyxUNN64oJJ4VN65ocLmi4cYVhcS04oZOlysablxRSEwrbuh0uaLhxhWFxLTihk6XKxpuXFFI&#10;TCtu6HS5ouHGFYXEs+LGFQ0uVzTcuKKQmFbc0OlyRcONKwqJacUNnS5XNNy4opCYVtzQ6XJFw40r&#10;ColpxQ2dLlc03LiikHhW3LiiweWKhhtXFBLTihs6Xa5ouHFFITGtuKHT5YqGG1cUEtOKGzpdrmi4&#10;cUUhMa24odPlioYbVxQSz4obVzS4XNFw44pCYlpxQ6fLFQ03rigkphU3dLpc0XDjikJiWnFDp8sV&#10;DTeuKCSmFTd0ulzRcOOKQuJZceOKBpcrGm5cUUhMK27odLmi4cYVhaSz4k8//fnnf/76b7//8a//&#10;8tOf//HLz3/88Lcfv/3t2w9//Pjtj28//OPHb//49sNffvz2l9D56c9//+mPv56/jf/7w//58du4&#10;zryLxkf7a/z/YVyIp8ZP/+dv//uX//rbQ+mPH/7547dhnjjE/WwQP+LC2BaWev3yb79mjZE3op/R&#10;wXEle+IKv7fftf/+/axh5CWeZygwfj9fSdLtdz//7bfff3k05FXnqbvM43gSx+MywQm1b/X65c//&#10;6y//8fN/+eX/JRsXbDwTHdGb1+ddPvTU06RlWJczi4Y/c83uo9jXn8mqPD36iL3TKwyR6npb88x1&#10;cCfS0R353/mNzs7gYeYz95E/L8FyPT/h+Wc0zjUGf+a9kCs8V6g56b4pmjy4p0ejaNr0ANzV5sDB&#10;Gcjnz2ab6e5zb9vpvopelxawe9fb884GtCFwWjG8jYRCmw8+5KX75jsvy9WoaVqf673LsE/Rlb/s&#10;d/C5zut0RjjGZeTTtgD3C58N5Sf01nlqFwCiwdqvabTftf9ev1+GMykyfj9ezr/97nPruIQrXhoJ&#10;YgVQ0bEt7v0yLjf0WSVXLuEwmhoYTAjmCpjhJAJHjD9f8WxdymUIw0nQ8ddtfi2kvvyWB3A/w/2o&#10;cnd2GhmcLF+uYXX/KwP8ZVTTDSf6dbW8M3ZGROjf9Tyld7WHOzbOOBrQXfhfGq74we3M5XiOqeY8&#10;v643UuPnM88UXVzQA/atYpiPNQ5yPD8ewM5fAVYDw64/f+ooGkhOMJHY2jKjqBO/1yad9rv23/b7&#10;meTk3me09rXf5XZeWms7EU4tTBCPaf7VsmVarx6f6XHpU77lyaKFjd2VhF9+SygSam72hgeUonn5&#10;94w7jUvAU7qcV3FO2os/44naZJNb2dp+tnYYOKTcXNA6vp7iaL9r/22/H6ml2Qi4rgm3/S7X1rTw&#10;3SdVOy7rfIbsrj5lG9peHePP9GluGavOlnHPn5nl23fMdeV/tZp5uPuqeaNPpWg67fIW23C+5voy&#10;jOnw6nK6/7W/+/prDgfjrTkinsp9TgxX0fRjW82Ny7Ysz71O92faeS5TXn8u+QQC5RTdvtGboies&#10;uQxjdkseksXWw9bn0MW9vHYNX7d5jC68im66r0Yd/PkyjAGcP8Y00A3NK2zNsFubG9LOLzwNzFsN&#10;wb1W+137b/v9iOO4epaeapuJ9ru3OJpiaDzJQz7XDSjThBnPTQZ/xt095sWr4RNdfn2RFa/wfmy+&#10;r5mF0RncBP1N91X0vLWTkfFnFhTJx0/Llajc/fnWp+9rXpaWVNDpvmpe9tfc88YwvP41Q8Sobd46&#10;19V6vX0dfNClVfmaMQ28w0wrN9fWauG5nTNIyudinZp9/ITompB5UEWmgIlRcSZnsdCmmQ8YF/uU&#10;Nl0z376ex6lffcr4uICC83nGbbs/T+u1jmCl80pq+Hps0sj2/hVbJXYYeXaZcLLX2p0bkZ6M9Ktm&#10;FlXX0ohZ6sWwFmqmxed5Pmpuuq+iewS/+TM7nKvHrj8Xe3tkAm7+CH/8DOW8amYpdm1n3vyZPKlr&#10;Rr26pFbzGN/2qpmZI7u6kd4GNk8nyypN/xzrjku7fatizWPsg1vRD3/c79Hwlayl258bhK4uYTkQ&#10;y96nYTvexplrYyvaar6Dd8AJXEObNz1k5YTzZ8/Yam6DrtZmKBIWnE2XxWjGNoLj+s734T7QJdfH&#10;6H1O9h35X6cnId9svb7UFvv25H7JUm5PfcW8oMsPDoC0t8jwsPzW8CSsM/eh9de1Ers+JKeJt5PJ&#10;Zzn4mPF7GDBnjGcKH39ua81bbzcv2lrLYesroMGO7Mppbb9r/33+nqXla+DHHqFFzNrP3nUpdx+1&#10;bDg2LaBRdlIsqhrG2EU8CYzW6oNfX6vvGAetwlxR/tdpK/ujq7/uOykc17WVYAHxXPZe1RKdvdxy&#10;LOzqg4ZLjl9+grhO9so7nXGtiEBpXvJzaXy7n4MdMoOrjp4d93RFHjilkbdvuL24puPpBJgV8nD6&#10;dGOeu/XznT0MHMA/P+LMBHplFL+29g0hJ/BmPux5lG9kVxURF9AMXNvv2n/P37PfGFvoZD6mmM2/&#10;//uNtUyzKFxgW6y0cnPbWi3sHprjmJmaZPATmWQT8OzGt39m5Xb9Ged3pZF9PaXOnF1o+2u6MrY4&#10;/eieI1R5+oaZW6xlQzXzAZq7pDfjQYVn7+RW5n9dXwKPdS630Z2fd2y3kTDMbEzPZCo+1CN0mgzD&#10;FZ3Z9fz5MUW+rfk7MVWQfuZJjfM2siw/bf8UOwv3EbSlO1GaCGA+62zftv33bGGEb9oMyTpvuq6C&#10;aL972y8LS40WRYxanskcV7+wId/O9HHMZjp67Dpef56JAJ3bC3YK3ZPbGQuf98s2DXiwE2wBjrat&#10;+bxfNsIJbeMUc6BivrX37Be2Fu2N+JEx9Xo0o/3u8xG/4cfbSirCxhfgXsa961Rw2x77GGd2GDnc&#10;DA4jnvjwUjPriScT0rqUh9Mi/vz8az+ic0X5X8+W4lanayogmD6ktRvv3kQc4HSON9f5n/DJ33X2&#10;t4ki7fMOVk+Y+TQqZqD2LXP78r+erWVlFEeJT1WmtlwwnrR18psAIx/zisoz377yZTJs07/OavuQ&#10;6C24faw0oRl1XwSwkroiGLH0q3tObhXcm2e8ExzcetjuJSUMEiuW3q2Gh79WqLjQZ1DztmZ628ng&#10;5NpRxgiQRU0XHr5XyyKx+foX9VGrlvBGI7verKUY81fw6/p61wBiQ3Tt2iKi9H6SaIP/HDp07wWI&#10;+DANh+1n7zqHFQAMTBtRTEcJgTGyr16PxUj+KyH7a8PM9TeXE8sV5X+dthKovVYhl4e4mj/wCOi1&#10;ItAZlue7r8CgOYNuDPPmPyKI/czPbdXi+Y/zBBsTZJt8rr9u6DajCBU814MlKGxAu22jZ9blz8Xi&#10;VTAur2Fs5pe5k4npsSh/fiAooy4XIQ3sd50c6/f2bWcCRnmJtDHEGj5Zc0WMuFstfDpr5Iq+M+0Q&#10;GTyzBwj30Kq2Hfj+tENYBRd/Njdot7Sb3HG117KNoYx37Gzm7dqgWZ7TDpO+sQPh4d3Yzpyq2hms&#10;eenL9lc+fTZqZKZs6wd2e89tUQkY+Jb2HNU4s3LJWxsWLe3+/HHGEecdyANUrdrYZL/3Efl7PUff&#10;xjTadiDEd07VC48B9LbKvP/1s++aK/ocGAud1XAXFNkVR/s+MFZWHG1Wmhh+RDO6T7/ytVt8Y2Kt&#10;MiRgrPy6BQ2nmCnbKlRsTiPq2VVEh6a2Vw9uOweLYrReIwwH+FxbtY5c+XPz4vAu69PkEjBY5bCs&#10;OhHHjPU8BXAVDMYuj3E3qu8LvAm99lxzF1oLlJvjnSK6kmKz6RPcO5k1cJsNYvfFSCxXS8CkzQax&#10;4MjdiHtcWiezko8u7b78p3CS1n66eo90jxZdZUe5XblzLzy2CfQcPSic5/1GdrfME2dD28/af9vP&#10;l7VxJNNMO3Vavv38aIu+KUjU9vXazz4fWSOnJ4P8fngx4nDjlZH+WVPIOyC0cvo9NCK88/xoV21v&#10;xsTICXf2SWc9DOc8KEbuH9lb5JdoAfvS/oOxQubPZ50xnz1BVhoWI6uMiOM9WjhFEC4VPRA5ueKv&#10;r85rw4b4arCZpzZ7lFeOY2plRs7zKw6sHPBVpy4zQB4axBo4CXwO2JdXe9VMtOyymxU0eK4ODhDD&#10;q2ytzcFDp0HJn1kgNsNgR56z3qtmIj7NgQHWIMjrNRPpaLG115C+igY7Mdk9PwYLSSEzedGPibP9&#10;+RGLLddMjGxornOilmcM6VUzMdWrt7lTNs+MA8/kgtFnzTPXPdE99ZpZqzerZ77p80u9asadXiuQ&#10;m8cHfRO5IGfNYPsavRlT+V8nwghbEMQ+dRklebkG00rRZ3fCnMR9JDTqZRgjo3lJAhr7M25YGlUD&#10;sLiSNWb2g3l9OuByr2j3fFuTQeJy9KUZxhz5DKPWaiYac83b9GwsSPtG4Y3XRh5E4CxPgwMNvpJo&#10;ZrYCr8smvh7PG5Pb9SHZ2eQ5Z2AN9Iofsr3Pyw22PdjdvrO31CR5JBa553cmI+M5Iq8PGakO14e8&#10;lpOvPxNevAKbMTU+YFDsbc7gXgtkGjikVRIc0XrFGyLkIy5uZZF8tTlSO4xRxUqovTVJCI6ldv7O&#10;1Bv84HP5zYwqMFjZl2PM+Wc+luE9cZfXrnjeWfzlYbMS929T2ZtgLk6N3fdZc+xTjd4Oerr5bcLT&#10;EsrisAEPjp5tZjSf18xf3zlyOC/tuNPE6G2CFrFZePQXOYBCXRCRjWyu9ufIU0uDjsju5QFZQ3wW&#10;fHjrw2J3e1l942rIFuj/zIfMAITIeaW4gvNrZZXramuT02/OZOmeJ40i0+518U37Xfvv9ftlufKW&#10;r8w8RlD7Xftv+z1rnfNwA76dwEz7Eu137b/X74nWtu7t+6/9LremaRGOaLxARMFlCED4Xbv1N580&#10;IpBtD4qBFloipaatEN4BESK6ba3ewBiyo51OJTLtjRA2FNMVI7gzKSsf9nJXb4YuI6TZ/YpB1zzh&#10;ypL8mlhIzZAhsLLAPa8rCMYg4j79tLTyAvy1fzY9IfTAdLEwdydLQuCVEwis1UVvI01u+0LX+7MH&#10;bR+SmOcZp7gcDvsFHPPp6t5MS5Gu3KICn894DeMnqqEe1rYphE1lHREd+flYIyj1sjF2183ftnLf&#10;jh1mVAKmp+mEFGQhuhH7uqaPdy1b2hnBkS/Nxz1tzHXlf7X2QaMxUp8z05tVBDhqm4YZryxLd+i4&#10;uXmiV/jnhuDW9lZnZFGcDDFa7Ii/6NOdWHKzkaDfc7fWfYP3LeM9rItTuwWfmI7JUmpdfl8y7kyr&#10;V8vYpz2D+beWva2ZH78Y0jcLXfaeLSePADQOOY3NnUmkpUmQ5Ah5Xf+aAZO263gFbK4Rwj73cuzs&#10;s08y8/VnVpQXO0qw/OlTim0GCdeqDg8h6yNc8JVEQ/SKLUpuM9+qzThEq1g119vMW9NX+s49cjaA&#10;7uvQAUx+fJjeE7IziLXcA/8TfhScPcd3/rKCYDZsLLBPLT7Rc03WIVJ/PzONnr6HCWN/hn273+fa&#10;znESSWXn2d9xYu+QQ8ls6Nk4ngieGPbPTru+Jp+XPKjTRnyls/IjD4YlxqnL2Zi8JSeIwbamdRrx&#10;jDzVMyfGgD21CZ589jU/jWixUboGEDPbC4ifhYHgFdb2PYiDvziG9h3af589y7wUL1M/Pjo/xx2d&#10;H7397LshKha656p3xI1d4YjPbCOoxfmOszvQYJMotbVan8bp7+80mPw+3pto6cOU/3q0u/2u/fcs&#10;n+MXxFHO1r+z5zut5zaXly577st1f9p6buQBLGdtzE0Xx9asav9t1rF+aDupkWju1b/td+2/1+9Z&#10;255Q5UDBfN0J0n73eWsmsuta4BREx572OfY/awybOA4Unm2JLXVLk2h1tf8+bZswvmUREEkaDNPi&#10;KNGV3MckcHJqeIzPbAuN2OQ/QP1ozffDtPH7awJk/RxJC3ll884nsQfkudFWS+SBJXfKn9frbA6u&#10;VzIa+TOhraYdGQt1Px9kXLtgmTgmuaJpCuHPhFPbuGQ3+iQNmjfktBmwOneU/DYS477282j9f87O&#10;BclyFdeiU+qsuvWb/8Te2khbIIxP2i/6RmSdNrZACP0lWKyJi1ru6uvkjfZfE2NbH7qgoXjcDU7x&#10;WhRWYEhNIdhQzolounzfR1jTC98C7/794UgAhi3/CSsTaUTTa2JIhI3P39JoX+X9AeTjP53XxAZh&#10;m353AOUwy00mPqPs2E6zxnPsB5YPciGPBJFVXKp9+P3Ufv5E3U2JjQdlMuF5/voq88jje7WqilWZ&#10;WZVGKOag3JpxRDETojNhPSWCbWKDaeINzNl2QH2J6AX/EW+PTzLjatjlYf6b82OPiQ/FcKz0C0F3&#10;WH6Jd4wLpQM3+kTYk7eXnyS+38/lT1ig3VOAJv/uuKgTWDRUrK/8MJkNgQ9jC41KjpJYibJN2qnA&#10;t4kOEU9/cAnDbPj6rWMVL64ydMeHVXTaY0PYK1VaBRvCZa311KTaU1weL1Yrz4UZFJTT63Vl1k2t&#10;A77awaInOhfnBw6hrzPlHJEMRVpvx3hEVWnrIXDr84adoqr6dbV4PBylAE/LtXDfIxnR6HOCI1Yp&#10;SuuHWb0Fs6rCtr1VyZb3FmK8SeDqhI93XYpX7CpqW8TdFg18Hy7PRg3/Tmdj25UmG1+nHrzkmr/q&#10;v8mX7lbgYcedElI8pQNS2Ec/Ze69kkuOYbuDXu4UhdfoLrk0TLPuaIIkfttYVcS8H34s6HL1q4qt&#10;wrl9ff1XoIhM31I0f2KBxEnyOSO+UEofphipJyv5yENiXPyk3P9FbjSCuAIMJOPoUoiFLlVBZzSq&#10;s0KnWtyQv63cEND7F1QLifX19V+5WlQLs7r5aq0WBmsnzE+iRKFC11MElU/wfPoMLCkStgQOq0VC&#10;zfVckIxu7hP8dm9xcFlTpfbxd08aVawqW9ITrWG1jbFTd49jJshR4cRwbD5ardxXTlnGGsfNtu4t&#10;/MF3HyFZIJq28/j9ycHxKYAjjafPwI56uXwV/awnKBIUnIzmem7HruS7nKaQNs/AyovoGRNB7xFm&#10;/LLkSOWHS2KYpEi3RvXNpyD5hRhTrLsE7xdWRUMjed/KTk/Ziu7S5Am1etW5hMQOdE9t0KPVYvbC&#10;4fLD7F5k13o9Usq8WtWofTVpg0PmjznctFmegUVkm5Ip4d0qtNZJqaC7izG5JM2lCJfMOpbOIPqv&#10;VMj+6hTEag9gtRyra1ew+IzsVJpm1KPV/keWk6MdOGU2E4uqkqrQO+hN+IFc+YFFQ2z68d6umh4t&#10;cf5tJ3Nk4OTOXykZijLrRL1Zrr1qKorlborn/36oMiWolKMT5AKKPMx/c/jd0jzstIUdWyh07Zx8&#10;xnQ7Y2UJP9pCHKSfaAO9xL6UA13hPDbHf0uw6xErK6COJ6kyViIQodn5p56SS2/5Rms5gsGPKQdR&#10;+tchALQAeMTK8VEcKmCJ9M32MgX2zgDsu3lvQRJsIms/eNKXfIbFzqYJaQoJQtIbtlf1xrWQbB//&#10;Q1ldQajkgly11E+zw/fl2RHnxw+eaL2dHaaclUgRx7V+s2Mm1yQVI3nv1z8q97rNS+Yi/vtgZfBe&#10;tLomEXhMRp8fY269kES8y11vwQfJMVNu/Lr7eErR1vwYOdtVVx4zbz+GUqoYoa+y//Kaf6ujw9gX&#10;+D6f3iDji0p7mv0jYbWdfZIeedtrXummw+q/DBmSr1nD6XtSEPoUtlSKBghGxLOotwr1Y2YnPYGz&#10;eXNC45ZnyLi5HRZWkl43jFGpMEz9aQ5bV6zxJP+Hvp+Q8dOE/L6wtI3+cfih0vktEWXSsMf5b2Ln&#10;BxRmc1bHBV0+FAyP898aT6Q75SyaZqaVLYLgBhNwE7+FM6FHnMAEXQX8GOG1bxEc0LoKWphy9Z4q&#10;Qcqvw6WX+EAcR8mCORq5vtCdGRJ02R0q0B3cxxSPJHihWrO3nBZ/Wjnl3S2Msk1S2JgYB2Jkuje6&#10;w21aE8Ngi+DhZffP2Ca5JRVO1E0+3Xj8xgTgYM13xWPKB7xmNGYw/xzbMgb9Lm+G93JiuzE+ks02&#10;yJSLZcifxTP2BWTIC+4d6ERNVhXdik41NTFngwZUxNUek2/rNWNdEW85r/k2PCcqg0clfGQsciSw&#10;NmXHca9wODrDnjgAHKHvFVkMTuBQcIJIQps3vkM3GcFvjSS5mXfjVXmS0T2dljFkF1ZvQwmbkZqt&#10;AsbqO9AeM5viqthDFSjqq+y/EjKOAHLQkvRhfFtcAsMSAeiTQdnKNjEavpR4xMUWvOTZySDw+rvk&#10;CO4UTlhbFPhMQwBlg093bJN3AMPIif37+n1jem4cU4nOhUhlSXqPPO6Mo9/Ua96zB2rK3D4JMTwK&#10;PNpCiIOn1IIDKAlZ63yII3mZ8iRhrG4+AVQ2nDpGAr6IbsHxGHo218NmqHPQV9l/mS4Iz6fvRUYn&#10;sci+O+SPF0tET414VTEX6vLduIlh4NknsMPqvwwZJGXKD2cBfG2Ql7NArOn310BnQQYWy86zD9m8&#10;WTOCXRxWhhUHHO/S9un1/GMTBEuckO+4Tl/lJ52XEgbjXIHKOseTb5lOjSs6G6Vf4YuModl7y+P8&#10;d46v86rauJCDi8awjweBaZ8qdDpjPh73aTV/qGtP6vtNpAQOFXR/vxq8Tan/KKZMtnS+UdBOvFMS&#10;Mu9kUZ6lcg3a8SNdJ33fKpdI33ftGgE+6yTwfIz38fbldHoGiUc8XRPvxCiDX9/jUeNT54JVoGIN&#10;ml7GdxopKChEpscrqbP3KMTJAuuQzZXBXzMms5zgy8rOkDnAGcOQnn1RSxDhPqLk6adCNCFju5TO&#10;g30RQuMhZJCTOjPGB5/up/8nyoGJitpbBfPXzcYv6pgcQoO3TUF9lf2Xsc3pN60rc2njeKSMIXIG&#10;timppO9GnxjZT1UGRI4b+Eva7bD6r4SsOkDHgf9HnHmThCy5ml+CD2RdWzNUXcUlyKk36eQMxrKu&#10;gDWhly6D8Wdo84anCRfIFjuF3yEYHb8mlH2D7e3sSJaWP5M2HaHMLGfhMp4uf+nuIgMAXScx63H+&#10;m9hUxmKtCeFTUR2P81+PJxCexIwvDk1soHeZz3HPCP5atqKXkzXVMYe7lE0LzKELpwpaJ4RuqNJr&#10;04WH0/1MLdtMuff6Lw7rfEsy9jMmyIWSRhbjSSe95JHt35fH20HI36Lo776Pn82rwDFWstbfPWMO&#10;Jcne4VkSOVFDRRxHLyaN8QADXE44FYjqqJePUUyKejqs/it2Go4gF4LfJWi3fXpNWMR/3PNcMAzx&#10;DObEVHMJ6w151mF57Yb5ax5erGkVfsRbHue/Hg8x2v+NTZAV+As1Xsbjn8r0BlTLqWl5nP/6+xxi&#10;+wywqGd+oMf11fgtihC8Z0QWU8/3nqGmofsbNQTIeugKiUfKcOIdrUoJWg8wRzM2CDh2S9WdlZrh&#10;mfpvzvGv7IVQhvHD4Xt5ImPRamAoIUQppyFlY9B8rQwRU+iiywL/NWqkZAuPb8yRNu3kXjxZmYyZ&#10;1PNQkZSm+Jkm0K7JEUkoaxmeMXDcM1UDpPyP3gfNmQYpUjade4bepUYW6zlDJJEHbpiUaZ31ojNk&#10;unf6pFz7KnBmmViSgxJhesQR6sHNXI/R3l5ARhOs7Mxr4wWx6cqoHCWeHSXSOWtitH8u67Cvsv9K&#10;6sOWlWU32JaqSrpPleIhQo1GJ8nDEaCdZIYDOC017DT8ky/WjIFYPb1HKW9fFFn0ahUwJkZ8Ex23&#10;7TOFUPhk/Rhh/IiCqdqtpoAwnX+lNZsi/ddncy03lsjfz+Y+ngI7J/6hD+Fy/nxC6FnA2cxVELb8&#10;+uZE0e+hNBf4GWm/33wff7kDqYiNqdF63keaoKtfdcOBlSvBcz1isCsZDrEzlStQNNHkDbbgjUbp&#10;GZhT//1d2gyVwnKhfJY3SqXP/YfsyCvcxp9WhgKMHF6lcKM5JssZzu3ABa5uV8vCydGGeJIkf9xn&#10;SJ0hw5VwBYV6cElIIJdO4Vg/RnvYINNFoLLYoKtKee6w+q/ALKohkD1rrJq+mwScgeyJQYI9Yspj&#10;dYLIieGheHHCiQPwab+LD7kfYcoWiRt7CysdwnREyJTuq35cCYPPrDE6GMnzM7CN6qVNXTfyCwI3&#10;BSvbdsM2Mc0qASeXk7bUSVsdv/1XYpvLrapriPIJIzo5F0V8zwyTCAZh9z4x+I0l0IysPlszMXx1&#10;oYk1o+ZvYQiKp6pUiBotyiEaZHwB1ekXD7JuVI7z11fZTy3jCKnHDoNmTrAx5XH+m9hpdi5M5tmp&#10;bcazrON+ahUUTNVQxTt/NpyS4+beUBEk8Rz7yvovz3eN3RCp6mk3hHZQrOzmRMHp0pHHWObGjvJ3&#10;zpB3HJGFl/uI3xU74hu7EeOn/FXs8PSi+7vnlWH1l7/iECBewz98MozLIuMRA47zhRItB8SRWs6Q&#10;ERD27xCjzdyR+jQZHL7JFdnFcelHV90XTHFozqg+zyHTGR+aGycExYYgYJNrKJv4bOMA4Z9SVks7&#10;IavfH13vTbMBZQDD4RMyNlhYwHPNulor0sdJiScCs0FGXqR+R1yTmd+s+UNkCbcfkQbxBnwj6Mze&#10;r1ufJu2tXCjz9Ys4ReDq1p6DYr8Z/8HjquBGJttTrqBgeu7p/ezw75h6YSLfWvw4ILCRcv1MNHjj&#10;spojpcp2S8mJfknFVbO76T7Nl/IQjGSa/TH6WYh03qYZinHeYfVfyXdIF1Brm9gvEU+nVLyUctTl&#10;YynejVIVArT/lYlNjtBhmT8kTN76RR5IfnTZBY/z349z/B6nVI/Uyjy3OgmQmlJmchJYb31l0K4r&#10;GFV5NLW+vrJPtEY5DobbACBTqiIJ97SGFxkr0m+Ijj5pppyEX4i5OT4O84KXHY+wWksJyuyytmsZ&#10;39dm7K9vQYfh1Zl4XB8THNg0WYpNiFzmHPHcvvBGtZOulmxbRgqLQZXPTxML2tQQeD/ucT8mbPTm&#10;VJD/43ixKrLDHzPXjEHgkDCZ+buiS2IGd1wFZOXelvei47f/MrbxGDsWCrKktq76pHKRLFj4l9rV&#10;9sfEJE3UpImWL63D2umCOIn3CADJA76lCzrPWT7iKJG12KYihcJTQch1VyIZCEQS/Xjl+n2m/Zdx&#10;pESYfBeVRBc6NsjYOGaHKKpbOzKMfXmLYncQNrMErcPqvwwZT7iDKygUmdsz6QJDwxuvIuZ9zWR9&#10;OMeGoovsnwWeO6z+y5CX/AdCgGxSXzPWelp1CG7CzZ0usLYQm7lmGFtJpQ6r/0rIuBkqtQLvKcpM&#10;g8yJJ0QRn+bEoUZtjyEDP4bJxsQua94oklTPiq7xUdnr7PBCkdt4usLgZsz1KbXR+q/HHVe25pTQ&#10;w0K6cKOjdbvwz3YvnDh6xcIJVqC75Bw7rP7Lu4nV49whtd/qvjBIdObRkLMm91Ob2JKFQ3Oymd7c&#10;YfVfhozjwfIeAzLtoknBHEwzPsT0bgCRCEm4KPDctLsOq/8yZLJpTShIhf+26CEzwdOcn5Y3tWum&#10;1JnSFz8fP9Y0OPy+CEL6Hmvb6Og8U6wpIjWhGqB/7+hf2Tso3Ex+SiS5JyXfhkWEYnGh+DNkItLO&#10;C8P3Ben3jSeZyEwTPY/GDf1xE4jan1xth9V/eXfkFEttCY3vkrq1CESoUxWrjSKXeaPavcrypSqx&#10;hCmOK/xm/dMYxiXSCDqjjDfIi7xEWcU38GLNalSQa/6tzgYbZGLKRgmI/7XrF6uYwXv9zOZGpvuq&#10;Whj1yKxgOR84Gyaq1VSVWcYcl/Hn3cQtlRFhVSbgr+lI41xDO4PASS7MPnqTCeC1cXozOixukOc4&#10;RR1ywf0oA0NartvFrR+VFYWzcOsxhst85tqREKKa2MBOX2X/lRS8pnoRkdqKEPj0zNNTE/ZQRGvN&#10;ag1l2dzyhDqs/suQlxw/jK/trkcFsNxvS10siQZ0lCwZRIRf82KsZ/wCH6urN+lsge2+fxr3SRK4&#10;WpPva1Yyvx+jzdxoi+c1k+BiFZiCS8U62j4vpROHTFDqc9C8ggDxqM24eIfVfxnbRCQzG0E7iiDt&#10;kCFea3//ENAc8HVi9E2urF01vf96wSNbqYOccNunV08WDtlNLnDbApGkWLOiaDGxZ/u8+PeIy/Bu&#10;VwjwUBBmHZ8mdHDNSJ8pQfCskUH3+FRRiVdt/eTM3XRtAihVaMi0suF9nSp6U1Sbd1Kts5fcszXj&#10;OqlaJhIzIJK2kQrSO14IOwN4fwxTc90YullezvQQMupcairK3yfpZ/s0sYbYSB4DeXtMSClPFY/d&#10;QeIhZBpGpXZGXAF/az9VKGezHIryw20zsAer/dfbPCe0Pl2rJZEg0QG++5oJKrl2nXu/8X1vj5lY&#10;cBLIYenT0U+wtfE8yYR8SLBImHQ+K2+jx/lvjUdYOe5QwRQw63EdWr4lV3x6JAlY0/ChrwyPfl2W&#10;NWtWi4LXdjkf2s6cIeNhrewiIhgbTrEYpAQPlJPikA6KCRnu7CgLAmTWhnVYXrtXi6z3scAxQSdV&#10;bdSCo308yTEoNjEJ7JCwgT6NRynNnaYUR/Xyn79PyKRwwIGNmOCH7+sS4KRDjtnshOF599V71XKc&#10;JQM8JJPhZK/+PGQtICob9WJO6Q6IwAHYu7FRz5DRd8xnriW1EBwRQB8r8i03MSkG4XIuZvHmBkiW&#10;0d5VEd4q6PpjVycXdalONL0gwkc2DmJf+ir7L59DeJNpgDwOtJ8OmSh5WnKcmEtOpOxPR8YJQWZG&#10;5UPIjUupcqZDbgwQzrxxKdSUqqtmW0J+P4SMszUd4aweDrdhm1NnEqK3Cae1Twwcpc7CvrDPY94P&#10;ISv3NWkb+ctW9U+jobtsD79P9oee+4z/FcoIvo5uGpGFh5CJqvvsHtJqR/Fe0jaVPbvnpxUMwtzC&#10;EngGWVFhJylgnmDqtjXrYkULK1I+McH7Y3LH0vOPvsPFR+PxQ8hQp4U7Wadbh004UpXJwTJcHlDY&#10;pviXUzmwDT+i0GXs1UPIBHWhSO0UwWWK1rdF4WezU4LYYjLqgiz1Pc8zXjYgv6AwAk666TcgH0pV&#10;cLfaTCZdYY/Q4mEh7yHebpn7nXf0X8lJ/gPbjnvhy5exsvIw/AzkOOSn5bftxx1aV2ncmPcM4D7D&#10;tjDoXHYU061JVLfZOLDbeSY91/kmME+SeV7sM/1ClGccs0babPsMvVYxFIlrW0cKzFjs69wrMmiS&#10;6z9cMya1fQnULyurqWEbAjTxyp8RTGpSGFLSm0FIBy1Pbz+EvHoFiAJtB1aajikMb2cq6wWZljHk&#10;SwbG8MypyOAxZDa5ggEH7/Va0KjinY3R4NuDQgMy/UnF4p9DXvydCLm9TBg3kCsH8Nbrgti2GS2G&#10;RFo25/M55NXriS9v03jZ93Iy0gUWXtohczJcNzgin28gcy7soKRH/MU1yg74wCpLdyPAFiv8Tdzs&#10;vM/WBJOH4BZWitE4T5ymmU/kcf5b45coKPty0XiPnAqc2YrA/Ymp1M9Oe6zrSzqnao+Vz3uD0w95&#10;FWQbOQ+BTJb0bnH67qPJFHL9F3nv4jLfZZTi32R8Jhk8Gq8ZJR8bM9rzKD/ExrmAWLGzsWecg+nn&#10;m6s57gLRPhf6oIIi2LuMXNMRFJ3bONiazCDl8OZM7fSiK52MRzKYn9Vw6G7uzMKEXrhft8+0P8aT&#10;37LmpSFWVsaMfF947T7TJWeB3gBsaPIMj/Nfn4R1PBkol6jZNr7hr+LxzMrjbvZMBybPp/IHeuig&#10;fbSSEor39y3VZT1HPugZ5MqgL1cdQCdyum6Y+ECbKCRI2aRNAkiV7z1pc4P2C8sg2w3RlYzMaWsD&#10;Hue/xrvSTYv64UCWKh7nvzUevTL1HBy6OnUhCzzOf2s8ocykWBCe8atlny7jZwSG4M2U7B533Fc5&#10;fWtWhFy/No64PD6cRZTsv9ZFPpzFG8hzvvjA2C/ho0gGD0KhF4169/Sv4o+itDvL12s3TqndKy6A&#10;6o8n95s94ATnnuH2nW1T/d2blSF7zYPFofpZgdCWxwihbeGwR2srUH2m/F64xhkyQQonetFTI3nB&#10;xKnifzkxSJwy4I7yuzPTYX04dRim7p0Lr6S23Gdonrr+rdwXcr1tWfMefocew/v2MV0qkjfNt59h&#10;DN/afBcmvamODTK1X1/9eLTHhdCnkJc1k520ub7bxNCyers1XADLvOvcPoVMbklyrknVRSXrp1XD&#10;uuXUcYmWrmYLTQ3m8SZWu9IH2dzEoBsBEmWwTx7vNSdjJwNkUFoQSlepTLlOU/2XKQwLwCfjoLSS&#10;5GOnEkkDTvaaKBEx55oxNvAeJN/osPqvgowpn9RJ5gUByr5m3CD1GE62+eTBgqMBuOTRxX2iOqz+&#10;y5Ax+e1sOORqUJEHf4mNnCm7c81UB1QyEmt+k4egIlyngRxSX4itklYckLmwjYLCjhK8E/ZkkOhL&#10;btJzbLPJlYNLECZvSa1Frfmi5ENBvQ0yVohrtom/KaXnBeT+LhbZ9mm4fpIQvgMZO03c4QZwgsTM&#10;Ynp2nhFpSo8bJ5JIHaykfxqHQW2kevxtVg3+QZMBW0F06sWaF91z5jAt2J7JuwIcoenl8dSPaQki&#10;0RTSuFOzZa2pmvQ8cy92O+1iMOVx/ns33tTkcR1avcXcfDgQaru+uxyOmTJdK2tH6y2/IIjn9EM5&#10;HLYWbSQ7ul0iFT/Yehs7IbfLvjjKhLOR+DM6Yn90vXpwdiLbW1s6LNdiglSQsKxGZkQBq6sLbJpr&#10;wI67ecY2uavWeaik3euvYCG/7bQ6SSQZn7ZNpCp6hzus/sv7LKPX0qws8rmRfMwihyIw/I19zetj&#10;sB0oeYjtBbLWtyV7ktsyIYOdzVVBFZ5DFeil6O1vsL2IWSQKTTy2RU0pzJ7uhWGr/Ce9mlZaL/Z5&#10;0R1I/s080gXbi/qIqrolka3aQ9Mu+87e66eUABP2HgSuWv3yHEzt1DwhqIPxTi1jvCpIPlkLGp3H&#10;h9Ezh83f/DAvUqfTjMIxoX4bAWfOq68wZycVKFgUJRLs2bqLGMv2jONZ23s8kAebCjPFjNlt6xHV&#10;EppSqa1YBI6X7PHl/YMvKcdeD9FnySlpE5K6F29Scj9vR+orM65yhUonDSNe4rEiQB7lvx6Nhydc&#10;iFR7k6b6ebeYTZaLMvq6W/u3l9mT/rZTQl+F54NiF2zpgI6PiFz2h1TdF3pu23Zd4da2AId/KgKo&#10;BDDz9nClQdyMXmFf2YYVLTDsyT+E7tEiPp4P8sbzgixGTx3a37w/H6RDyf0hwpL/tmpAvjkfuBbh&#10;muMt6rC72kNmMpG4fKhr5BouSLqFocabZICNh8/OhzJI87OcrJ7aoyJCJIQ+qwYmG/4JkKZXHd5x&#10;1w3SuDIHINQTbTk0y+/wjyqdGiij1Szh424tNLjOxzPodOH5gPFY/WGB0kaCAUAGW895QkNKQvkG&#10;44Yd0IjYERWPd1Dlicb19XygJzhnGoNkz2cCFvs76WmDBL1meg0ZAugnG6R9NHsbahQ6kbLIt3md&#10;urvJFvE76lWhd8xX1ZslWadybcNxOB+SgJyYIxDLsgJa35/+K/GnrjsJEzspotz1WVTB1LJVGta1&#10;D9KpvM8fePkJpgplM0bIpUe6KWxZJx1T3CkTkbX1PCNu7GYrMliKA3co/VdSpdLRY53EqdOO9TpJ&#10;33I7AzLHFZxZJ4R3FEYoqhw3dL3gA7iSsGr1JlccKiKzfpZIdR51QtLEnfvDEcwab8Lsgkk84z3E&#10;H9O7p8DDtmV4GeBj+qz6KKCgNKDomrYaZHzHu8+gyqD0h1Hp2N11qbIoAoNSCLYwOV7fakrO+c/E&#10;5wvYfrw4AIqXx0qkxnlXPOxIA4ojeR7a5r58blSwhUyKjNKp2xqGe3kAJDApEuXpZZYnsBi1Tk8A&#10;wNbDk9i9w6hYcuz1ChRpbCcbeZo6p49hDld6zJawQdfCVI0SRwGVh/rd5goAmQ6Z8F52kHy0zuWz&#10;CJatxe2yFFpj0MKmrXMiAbs34+cXmN7aONBkzdiLjQsry/d4x6P816MrIUeJbOVk8Kjjvuki0yAx&#10;6R5djcLKwy+UCJai39bDMUviJMM9FeTLek4wuQ90EiFOsYjjFZ/CNrWPB+Ugtaf5FE9WTlhNmW7s&#10;UC85+SIB5Ww+pHi7OtIHjXmY/+ZwGh5QtxLnTi5gV917mP96OOI+SY1s9kxTud0l8qTLnoU/Kery&#10;cTJIOqxDTYbAIEmA34zmHMauTM64TOW4HRTe5tmlSZMahjCfwjfWVkpH0kHVyLM9nOy9Hj4jASUV&#10;xDaSfJmZjQWTNFT7SLCuCKk2oGj+KargYFSdGX99bf2X6WB5tXaqwK4fxm7r2ZjknCkVO4kCM/QN&#10;WDw1FhyI5ZjxBAuGzbA5SJtYWYWOmmI9Z8lf7VXsy8YCxd+dmKXC801OtKe6szrJrqO1/0okL6Lu&#10;JGKW083InkHXOMM7AQSoknsnsIsova4WMz21Xl3ePQVtX9927BXvrF1dRLqH9ZdNgQvWr1oCubYY&#10;b0FjVw1DDj8DfKm6kD6d5utJJ1oO41WdWlS4l1oapJwpJQflj7TCjNjAj+WYXPkKQiHP2lttdHHM&#10;XJVc3L4pTg/qMRpo6iFvte6PyrxcV7FppHWoF8K6TrVqyIf3nqITHRFDlholSrkaLRTGfTB3ZGLF&#10;mwQh33BP4vOqERNM1rTnMoGE1Lol0Lck0RsrtK/sgxWLAplNOTFPFRQAiciZWytW44NXt/E+mf4b&#10;Z5KYkEwlrYusd8UF4use5b/H0df61tucOOwOFNwBh7NNSv43q9Cl8enzkAMZBebTvBiNqpJfHwnQ&#10;H0eTc5L+YSSdXI+fR3Nao3ELoQH1svg8msZiuU4U2JLPxmPf9cAqCXy/sgAYVrxVKpJgSynxWJqa&#10;ZxAyArzF53I/LtnFb/LI8Sj5dhos9a2XIwUoriMEwpaSyrGhqVNMiDMdVR2P9J7lxkFd2NnVbXzc&#10;ZDHHZ1Ve1tQefDGuH8SyUJOj2IOOzf4rcIuCz3fjs6iQPYmV3E+k8HhIW6+tfEDhliwuICGTUukj&#10;TO9rng/duBJcQjHLb/RVirmcYoGJqDqbTlnn9Sg/K6dMS8GOJtxLaf4qqN3Vi3EDYpx0EEiy8HE9&#10;R5jEsVNJI9aoSqSFBJVwkbxP3azC3Wj6xER0G3kSWfIKpEe0slxHPa5RaOvEMWTT8EC8gGGzxNFA&#10;1eyP01fW9428wTdn/Btuc8/LUdi5NHbMTZW/xT8nL++zTP6A0zDjOLxFtcmKf25Sde9aqvcwRvvD&#10;L7WzEy7IP1Hqy+ncbLhAu8/SZ0yNZDjsmUf5b85NxQW5ItLvq++eRx3Xgyw1FnB6dj6AoKCBWkxZ&#10;Pdtb3FvZQulzpavQm8wgpSGlxg+Dpm1qQxMWcopMQp3yPy4E/h8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i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L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X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/++TNbGbtE8gsz5etdNw4JFKxmzhWXeeA87xoILyA1qxaYod8KkXUbK&#10;epphdXEEEtjSPGc+Lc/oD2vc9/ciuTuDJ1+da/IS8XLja7tqQjd72Vf2gRbYUjT92FW017GrzPkb&#10;XkQR0O8MiBcF1ZR0xVq23LjSAtae+pKLJXM7ZaiUz3CEsVSBf2qZmiagbFY7AdXtrOMI9DFgwEQF&#10;fCGt8AqQq5Q7Ci/qMLmDEuuuk1ghQY3akxcRpn1Tz/U//FOZ9UkL+H55BRwPmowJYbv1bh7wEN4M&#10;mi+/4jPcDj9JvImx1M82R1eRc+0Ytm9XsnDjsrh49spZqQ7fKTyZNsJrJWq0i0qiZzP7VquVvlP4&#10;Smt5tEqaK7o5JQoV2scKE1Fe9r98Dm2r/6gZZez0S71uVVEh2u5bGc6BwPpBl1QTy0Dt17jGLrn0&#10;drIP7kZqd+TEGVrPVX/F+5wMjJiHqvMWbkIJnCOQ6ix5o2P1GQTXpORDzqoBk56AXQCsrgyIq7M3&#10;+uspU0RvkqXC5B6vk4JWBTzHm8QhOw3R0sRFUgc/B+c2YxHkCKITPYeJ98eeg6ufY/CLmBAVo107&#10;oTWYCnbHbOHoL+5+JllB7aDHm+xnFzqYxboAUQ+vBi/tgJxHi95y1xnAGmvspAKBZfTj4TBuPMp/&#10;czShpPRv/aQ8+FKRdxlN+D4mC58p+vKoE2VxiQg5BOMdqkU2lQ91TJ5OrZ4eLptHFGPcLFgH+sUu&#10;q+FCsX3ebJwCDiwNUTBRcS8dleAr+RC29sK6RplQb9jxWWiyyxr8f2r3GA/5bJ8Q8WeMt/GQGG9h&#10;tWOz/4rdQ4FXhH68iXXU61q4LdaBHU7a3hOIdCAjgQDkC/0KHojdFzARqZ1TLGW/fwgrdbcGrgCl&#10;z2i2uDDzGuIL5zctxQqVn5B69B8wU+n7HuW/Ndp1g7NcGggedcIhbW3sscc1LYwtDBXO5nLCQ/E8&#10;yTPJp1XrHpi4rOcIk/BJ8kwsh11fJLXAgR/CVJsuBDbywFBgepf14fUmVtCy+YrwTqgoT+CClW00&#10;qiFMY4xGGwm7Zhl9XA/i3hCgw+4gRjN27STY/bUpROtDsPLC5lvehDt07zFFAk7ZR/vZwjA4O33J&#10;t26drzydvrL+KzG51GuSDfDVjjEOINcmoB2pNGolJFKD0vgi/JAhkWe0Mmsp/u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zuz63VRdqgLxjg0hcdlYFV3F3d7Baes&#10;zo5QDgFRLJIr7FA6xuWqzRwveOV31zAPvhtIZPSfoO5lfzqkZKoEUQi1DYHzB8Wg+57g7Bld5Jhl&#10;pnstdnlIeK0CZh1K/2WY87PEd7u7HkdFTYh/4HlYqBbO7hvGPwjgI8zPcn1qBHjrt9pJjN00tj8o&#10;Gtu+6cqibJxE9srv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tLwCNfxOvTIMJbSJaI7TwkYioFOx7KZf98N9FIMUwD5pCQK2bRHGlDEdxNMYRtQsSD&#10;U/AqNPEGJjzBLJ6g2vZZCCwpE0bT2QXWA16zYAmEYEKcP0KtjCcT/DWywy1DTswjFtC3WuUtTtV4&#10;G2qi9Db9EfBwyHChWpqmwAtjy2jY2VtzYZth9WXcFiPIWlPn6ZumhTR0BwrMftSoONEe9SF4x2iL&#10;XMuvbwJ3KPfKXB4q/KYpU82k6ic9Irzb9xbGoRiNninFKWfYV9V/pZ6sWm+nxEHfDZEkwbmSTDTR&#10;n/1jMgGQffXiOoj+KwHSsN8FGUy08RuSBxCOuUJ2rs9GTSi+0j4msvsGJKHbFCBC3PZZAqWoQgNz&#10;HJntIVpInkRypt7YH1CgU2TrTesgCm5JAI6dlIxqmP1FcHaKu5s0xDNqMc8z2Ed7gK426k5M61MI&#10;bhC5HhmlgqSPReQzJvTs9C95BRgEXY/V+ZbGrHWOUqgOE5dAejpRsUOTeAjz8GbhFjuxPkumSMct&#10;mQZOmiIn8oV+x1LmZ6GhTrfLZ6/R9jW5wpkXD9e55GwgtTpprtkequNruG1JB7prPThWp5r+y8eT&#10;ULy37LJOLIQqpJNO3mGS0JGm20vcUoGi1niDTEwJtZ845pCk8RBDc4MJhaXhXAT2DLeq+zT1wWr6&#10;fpLGUMcepXLD7cIwYH3jzYcw0QjSLL4eQSwIlYkNPqS0z45b5HOy/jrZD2Hi6sqoFQGhTejjcCQU&#10;MWBeGSOZDfih4qEU2SMNWQZampDgvCq/+Y5HHSkOR40Ng6Ewt4UjC9Ft+ySKNJAQ1pPqzWdYYWWU&#10;Q9x9liy1KibIhRdMfN6+RvceptebWCEqSj1gQKOicJAw8/Qo//VoIkc7lSyjjzhkTpiRA8LIcG44&#10;VIewFAuw6H69AvoZ0ZLY5ZdcGH+vmoWOU3vhFCo0THf/NcWImJfzlO/1vg0rFKerbaugEQD/pqhd&#10;98Fbi2J0JRT5m0cc/vcDLAajUWpC690iNVLVSQM8nG/LBUTFTV/Y/XrOMNmO5F9X9Rj9wXbvNeeM&#10;c6aeIWNCi9+/Q+m/fEbnucYNunlGKTfAlTA+e03ZwxNV/UxAwhvOx3lLDF1T9ogZ6w5bLeX0sHgm&#10;Ramhnj0746RnuhaW6PjXxsQJryRfKROrzjhNvciCjwm5AvEhzCkDr2Yd14FTiDA+ezUIyddWi2Eh&#10;Qfq0eUTfwf4r95PYKyZDvMk57OvEQeRIn3LDNm0IgyKdHPQ4rGhQh+IzY2hopw5roJF7nh7lvx7N&#10;knNucuFVGM3D/DeHM5h+EmMpipqH4F1433U46paHk/eziZt9+BdcMgLfoIwKvG14X7enhKvCRhdz&#10;ipeKUsiG4gKqmIFSgns9Kllpld2uXBMHszqgfZb0kPqdn+QeiG9xoL5hKckQ9GEzLSjrsLwocjwt&#10;92HTIZHmosiWT5OQ4JAswNVU4PIJGgvFklEGw8p4djrgqiVY8X5s7gm6hZMYFx9Wf4euARHKhaXn&#10;U9b5gvngqaKRYr7KarcPw5q8HpmVfbXkNhIpjHdx/4cO/my1yjrxzuBv6fFlVcbREzY+jCWyeUZg&#10;0e49xPReZRNgds6LnCir2daDnyA9+dTQiCeve0s3HbY3JiW71Ke7E1H/lSSl66Z9dDkxm6LJxtuT&#10;QERe3L6BVb+51DTL8fkQyX/lwI4ZX/y0+HwJ5eWHL85hWcjKthDLJQiY1Z3PwNKb3Z4rLq3foiXq&#10;LOCOQrrmGNNmXS1CzD2K0DgIROvpQ7AENlwzyRHpNZPkCpFWFLtH/eKW3cit6RhvQcl4tpXdcAK7&#10;MSO52eZLUGW+5GH+G0SA2CLjORgyvXRmDM7DTpSDgMKf7koKOsw2HgoHxKsQ06ZREdWDKy7Xp3j2&#10;kPhPrBS99T9fOUlABhvo87Io7nItn+7ISNbEln1cl5JCnUOimrCueLMHyPlQN/mo8h76ysatBkHY&#10;KGnJtR6RiTKj7FxGa/4JbW+fVsA2Ps3h2crVeHvoHzoWZHbhnrec7LvXfyUB4FhyRieZAixqgwyF&#10;Zv47pwbJua1Z/UwTJbC/u1RjY90wsa4cjaHSLW35ZXc+jkeAWZR4nP/W90muSoEsnTssg0/fRx/3&#10;KtQwyt4Xf/eIOY6rKzCVcJT9bSyT4ZgYu8nJyDtP+bc8xj9rYkLWBMt5Ri3IZJrZJ6WJEJtM+AEd&#10;Ks1jkMOg0/0xKVlJTBiS7yBTpWL2jGdM2fQLoySWN3odJOQfm75AIjwhoJoYpRVnjnbGNslgDnvB&#10;slR81yAvj0f3sSavlIKvDYgTAgO/4aU3kOes54VZcyOXC90UO+9ufiDjj0gyoE3JpN0Oq/9KOsaD&#10;KRTGrDldXTMA26iv/jS8q7uPeYy277dJJHjh9+JdiNf4EpQNnQsZKKrXU+Z4m5OR+wzPyDj3hbZ9&#10;umq1JPLkfNUiNXZ4ObU3OBqNOQaOdNnblmICY3Q2Oy6GkUPZyAaPMliNt5VJeqbIfaZK8UorBnWf&#10;XDHR4jLT6/i6BFSdYS92zGW8Sq89K67K2PnRPh62XJhTd/Vv+GPfH3nztvnfYHqefcVCe+R5Ixm4&#10;xMZ1GjVCXGe5fwN5JXRf0zdP4HpMsMW6irydQAjzDeR2uIG8nYOV68B2uqGycR0gex/7KvsvnwbM&#10;vfTyKYNPIf9GuChZpRHIBNiwjfcLKkh+R/Ggd7jD6r8MeX2XdL4eOUFLXD4tjWCHPCyy5Fkvsa0D&#10;bL5x4HfrY3Kqwp01yWBFCUpLGKsXrnNesy6/NL7wKfagBRu5bAbSc2cy69vKCf7/7rPyXbd9XiBr&#10;fd0yYWKjyUByv3HfSnCivsr+y/u8yEQaaW5JTnx6Clzcv7qgohHgcjLIv1T2/gvIUyZS7I2huX0a&#10;v1OSAVVayrNskBexR8SDBlIvIC9ciNuCtlzvJrhwnf69SNQpTJQ+9k5nA4cp3Uiw2+I66GzDEzQ2&#10;kkDXFsFCmUSxSjlFpqHMkOfYXhRRNeLtkTM+zaLq0yTYjU/XqaIFiXsmEZAmefLFPtNzQ+UjY1Fs&#10;czaCnZ9W+nCi5DcEGErZ8hgtIs8kThH5zh+vmXAMhJOQlVjXPEij0imTUVSZJwVtpbBxgbUhqzPr&#10;C+5J5VClfKgOc2OPmJAOWSx3Y881t8fg79WalaUca/6jnsf92HCMSGvIx6RsbfKZSLBLpIkmE1N4&#10;s2aCHtbNkZG7AF7tZrRwioI7tnnuso7hh3oDWb3Wc58JO+58G56uYq1BgKhpu8rCOaONez5Wv0br&#10;TZ1f9l/JPZWJas3x9GkaPcE9AvJhYpjsGTFUKhbuihe0/R22MWZNBofNWLwU7/d5RGViUdxsuW+k&#10;cre8GVRQ7KSPJWSLly6109fU8dt/Gdvwbctn7I2tpoU0oxHzHxOTe3HThtTD03YU7uG8JOmiGWxa&#10;NblLMqnio+QjhTC41/IZTzKwx8NX7YXxd88rw3dgI46EAYU7GitSuDe92chgXWzVH+O/MUxWFt6b&#10;y8rOkDGNfGoH0jbIyCRrmCeUU9pqifR6N9Ed7N5HTyPBpy9Km+01w/h7CQ8Pl3mTavAiqgmhLOhE&#10;LuzCjg6f2VWPDrm45bszDMrBpM4dVm+zF/wCia+EvKAmpHDv/sTWkQXgjSRCtfkWiQGw6Hgbjsc0&#10;nvML2DpcMN8lAX1fFN1jHNZQP+HepgGR8ce3aivmoZyFx1KYBu1/TNssaUuR4dOsOVFCW08yzBsZ&#10;0CDC9SpsCu/7PHVq7r+SX6hzjlkRV21ng5wSsyidbmkHjdPVsJ8q+mj4Zm8ar9Bq4bxmn2vDRCIU&#10;ItnhKmL1uPNM6RGYOMIZj4G5TYWSQ/d5JDa1lerCE1FCM0TAQcmq2mfnH/7smlvViG+Nw7DiiMLF&#10;7qjEB3923x16iSXn0XlMT+AFstduHOk0h2eDt8hN8J56nP/meN11ULlQhBsvPPiIU8XpUlrgm/q5&#10;tX77QalRhXNoh7jFghTdkK9MJxUGMdrEnSh+nynBubwHkm0gWm3NzeP81ytrUFCZxr4v0uW8snXq&#10;yMFoElB03RdO6LsTU8MmfPNNnIBL03zpKfowkMeZmJARJelzVs0XnWgbtRA6cLs9cMpNk4OYLtRy&#10;XjMhDRMiWf9kxPdPQ5nEmGK72K24FWhODN7hABx+TAqY9PYF8r475NZW9h7a6XcRBPxZ8K+cBEn7&#10;Zav4u/6bu098CCMkxyPgq5mRx/lvjQcHoamS58LRNEfyuCPm8AuJ9gM1sJHQbws1rMqR2HGT+aav&#10;wZ9lN423VQz8hvMTTVXnkHiXgO7mGKMwhoSdfEwcZXMlfhEETrUdTY/UVJ+NvkqvPXFENBV5kh8l&#10;ZB3LWU7UPh68p+HL8giwmiY9rkMzFB3z3Ak8fikPC6dUpatmYix8NPTsXFN5q4ZJjzAK1p5Qo6oe&#10;MvoJmcGXXQPhmfqv50ipeLYS0/h/xMKC5j3Ofz2+zYqD+oi6sN3VbCyXqgB1O5dq+JnqM0fpiqiG&#10;fdViHjFx3gOK89KvwKepE+q8CEeD0xxFh6Qu9olJjcuzCq/PtnsXjnCGDMVkQhIhEKqFWlohrA2b&#10;IXkRUobmPR0yam3GzRFCsHzHDTqsfXfILsqe/OymKvESUx7nv95NlFhLP8bPaiSP69DyLbUycg6r&#10;VLFNM6YZg1U5UiBowtM3m3CNO4nyGAryHDssz8Aw/5C2FOldvOWNuj+xLMy31ytJg8z2DRMdmqH8&#10;UpFK0qm6fPaEBLxfvpFZ/ibUkrZn/6ONiSUBQizL3Z9RCzmmpWGRcJraWfEKYiClYWFp0qe+Qybv&#10;xpyGrrxvmqIoOQYVONYMl9kq9njMxFJtpKw5c9DmxEi/yswgqp4RuNZlOn77bsK0gZmcEeM+3Xm3&#10;u8l48kQz9QRVctbu+rv+630Uidb36fFqGvO4Pju/xX6nkaFO6InFudQVUfDZLZJJ0SgmY+LxHhM3&#10;kFUble/CiMANXNiQWT6f9nJwL3S3LMk/0u3zbTSm4skdVv8Va0YQYlL4XS4b6Lqaeknyvfw0tB/p&#10;FHNi6q/tx/KCu3quw+q/DJlqgnQaUBJPUXzjzOAaL0p9GgN7QwkRjkqHUq302Svm/TZMjOfsjkTX&#10;LEykz9JOQWC3y2S8MqQfcBHok1BDSg15k3pEXN4C12VEJldzvkII2PTebPLHb3SpbWV0J5bzY0hY&#10;gCNRtpnu42fq46i8C61rOYHHPcOn72wc3uK6kW3qyEjvGWdha0Ig88kp77xNqN+6Q4fVf+XOkd/s&#10;qoIfdEiAA7YTokR7K73UfoC17bHamQV28OTeZRkcISO5aRXid6nA7mteEltxN5E/vU+MnnCGjNf4&#10;TUIg/cFdYyw3F7ZSXxRMIRNsBFnZ5yvTIDJpFyuPmeZ4+5E04s55Zp1c4Rf6fHj469jTds8OveNm&#10;6Cakwhg4Mfft+O2/cp/RRqvtwdypCRlHmxnlL7S1rs7BGXk7zw4O/Tsv/XYWFIeoPVJJkufrcf7r&#10;OSrLNbVZUkLUOrjrzOeV4T+wkkuXn8zRnCtD77UBRsBAra3abuq2i+QpxATVhSpgdlj9V86Xu+4U&#10;+Ry8QUw3/A0FmS4aipvGY3jcdqilUVoEjNRS88AOa8MRRhtcyB+V/bLhaB9PxsPcOc1iG9+heSdk&#10;e3vqQlpTyPDD0zXrQg61cJKg1T8k8SJ29hynBIN+FsMpGpifhsFZsT7RKR5KuF9ALjJ+eDbhwfgM&#10;ctamvgkZM8a6wjwCy2MVMfltY+wh5PXwHdYMbdnUQvfdbsWgSk1WjteMcHiDbRz/tsNolMlFYNqp&#10;uSg1YfU+H4SDihqMbXzLdb47TfVfprB5cduRveNqqUONy7vrhLQVZmIFmYm/kHhqZVPoPAmWVaRd&#10;USLZYciShy/4BW58d1HFYWYamdjGZi7axp3b04CZCfRpCpOoPUPezj/uf0yCpA5cc+h2nafu49fz&#10;JxV2UMR3+gteKjzVCUVscRPWs0KJaht40Jh6LRxBNnkU9Us3mtmRjjBZ8QIkZPC7CS68I24pCmTk&#10;2gYZlNuyHDfVeLUdVv9l7k/qSu0HZXHRJHguiq3ODnGCfHlM1DwzBZQKQTHakUduu0PgyIEi3uJ/&#10;33F/tN4JBUrwOfF3jysjQ0W6RXBC/h2UVivDvVYWBOkocJ/GNJYKQilP5MIfV3aGTNzYTkmV6vew&#10;I43uqiUFn0ZGdXaFv1HRiZy3J/aMB6tvVilAh0VhoRerOzxGySjuX4+fQV6uMWFRKCCdRGEEWEux&#10;KNXA9NggTgTicrlm5oCJ8xzbWILOhwKybiNtG7kUy/KYaWwTgwXZ1zsfP1zzrOA9fhoh6M1Ae8Ny&#10;6xODDOz1nI8vkE3jeV6pkvC9W4JJC/vElMf5r8dzSaV9VmoQhDemc84jBVPaSB5VbpeU0Y60UVWe&#10;jFL54OF+rKNFZLx803NHLis7Qz6+u3yaC6ySUU5C+ebxU8iExLwoOsWEHrB8GidLahGTISyPCWql&#10;/jIP9UPIUL9pkFpglIJGKNxHi0jYGcKEjPjOqlyFy9Cycoc7fvuvpA6q3pU/mLxGxtUGmdiiBeKV&#10;hRLJm90KaDTwxmL/Sa6KIwvkIea7c1FY7CXSro9xcrojAGvm0L/QFpGezk/jOHAsO22Thl+N7E6P&#10;Z1OK5e3LPu+nkBgF+kDieZmvx/lv7ou6HRWj1g3L5oced9zNVbAQ31fD6lUPRm/yBWjIcknH/hgt&#10;2lKLbeXOped0BAuV/yHWd1WNdPtckdlVsVo7ECGWdR1R8Ki+yv4rMUVIr5yfEumbYCG/Ve2mY2KH&#10;x7qCwbK2Hn+3m6hMJM74o+zVNzxY3N2xujFH+1o+7yZO6tLRCyt1QpaOAiQ2Q8bdI6A2TwUTphAc&#10;/LKyI06X/jgndZNe5KpPCJz+RTXqniVMW1Ue52NkubW7Dqv/Mt3PS8I4Xab7WrOSnWtRMi36mpeu&#10;NZ/O5hHyqkWcjv2iJpweL6IeEZsTe4btpZMNs/a7c82YMhPbV3YFbZVwKG72DDJS3kmt4qLo740h&#10;0Ptw+vEOjzFEil/U44eQcSGWf+S6ZtJL5qevZEC4dMpLsufeUNiqmxx4pLwt5QxDFdn8bENqmfTl&#10;BvVJ7jTVfyVtrzoumWKKJTXuvLJQqG0zVxDUvqwCTwMoe8EjwfWU8rrRvEMmp82Z5EQc8AV0scEN&#10;Ly4QIhKDZ+bFeUaiqIHB4AWEqfdGCES9y1DCG63CmRUlZGmpd3q8jbb79WLNBPicc4s7AuHU14zj&#10;r1KBaAilyr4GeanT170MYc08o+0WFEOP3HQq0l+KrVOLrsreBpmTZBZHExvZJjx+BFndzN3+TlHt&#10;rPYzJyHJC4mS6JRO2QMGyr0DZYFt8o5e1WeobQlx/rFThKozz3FCVmKSH0NBYUzPx2tKAG6yF3ok&#10;O6sK0oTM/Lt593+cnVvPHsdynf8KwcsAtr7zQbB8Y8DJRRAYMBA4lzRFbQkgRYJk9t7593nWTFdP&#10;rXlHmvU6DkB9e96amu6urq7DqmqgOzdTh1Hur6hrm23aFIMPGtQo31HFk802mTr1hF3GTDxXl0vb&#10;q2mnX2NWU28/q8j0AC0ZUwJagNRYvs7A5jCJB+d7LnlzzuC6qgid2AOcfcxg0IQfWL8bTNsqBtmY&#10;EauqcmUE3G27fPVcSPKnVW9Fq7oDmBgYiMGZ2RvxtZAzONwKXCtwumbKNs5CjYzFYCkEMOyLQcvN&#10;qYdUsbKaLBecyx5bNbawXAjFOlPkldRfc92L9bv6d/s9EI/6PVxq79bv6t/6PbCMQkeQWh9JHb6q&#10;fnd0joBj09wNLkS49oLFVhyQeN5IfMAUnxZffW6W1UdOrrG18bxBWhQtnuaqj7c1QF8VwpiK/eG0&#10;bI/58FpBvky3MKyz6aP0v2qmiBiWVuQzdr45mEOmZHwYkVDFSm31QQ1WogeUs87RmLNg2+WIcguY&#10;bqDqryabP71FpudlhWvOMd+iUgdinp1IxvsazoCNaiFpJyREonHmWJvqmsqy3S6/IadXeBOiwzJq&#10;4jETT6u+V/wH6DLf5YuyHwKIKzAas80xc46w9VcJA0MhZGTOmRO/PCv8U3V47GOmFm0CYSiCVFe+&#10;9hiNw+Pi/ApCJ+cMSgZEQp0jutHFZhsgDK8eEqbc1s46AxgpNPGyq5DOcdfdhX45km2yXkIWDlrU&#10;zC7upNZwGxiKPL1NCfob6vHdCMSoTww5K3JXtLoZzNYZ0QaJUh92Cf6RXV7xMlJ/0q/pOpODpJVK&#10;TScL6UpqTRINzhhQo8S/JIxyR7Ld47s3UEU2Zm51Boi0zrb83NXWmK/GBtIMLwspF3o327hLM8qn&#10;GMkf4IoO19m8lkk7OZOGQQSLc716e9yjfJM6GzMW1waLmJmp9mqp1OJ8kddSn6r5WG7IFbtKZSa1&#10;zlvkY+OsaqRayMsQB1j/LYs+H4djRpNsubyL8Ag1Z/NaDjUb3GkSNlWV9RABqcXIONNTBm1Q03mR&#10;y1Mmr1QFNbz7VB/sJt5yexxyRjPNRPf86jnb6rS5JRkrJLQ9FsShdsaVESOwxNuuuvRthUGso/9g&#10;ttWNrU737XE2ZrQf1l7N9sWG5X8g7FmPL2QbVUKTs/F4BiYvOJc9tlojHELYvvXSR66A36OH979X&#10;sHX+vlx7uNTv6t96v9p2VZSBYNr0h+p39W/9HvxWGb8bgqe9/1AfYcpUwz/y+Ery2GEqtTvFYYLi&#10;prQgSfRoGjM3MWAXM3fMWa5ozfoldgHIxPTZLoFtZKa20JEwXLk6AtqkGwBW5Y4CcM8cg5awTD3V&#10;H30+4ErRcT1FGeenHQf8NMWIVe9Ky1FxmybSNjLDQ4WSZdIoxXpFGJfgCkfK+sXY5btaevKgssBX&#10;i4WjHC3dTKkX4DhlDelIXH3baHXxKaYSwunadbJBrcrNWdmi0n20ajhX2xH9pDR4alKo4rmSrWqe&#10;7OFwokws2WB7gSZ+wcat9MSVES6ACSxgvVgNIGwaMX9Hx01CAKye2atELuuWQODD140WtVZnzIY8&#10;rs2pSuZtktFwvrbsgvnJc4GytWV1aotcQpeJ+igUMURqb9Rx3s4jVbCgNQYUsUVKqlqa7bDo+yar&#10;ZGVBGpcqIhy+M2MVbis79VpcMSUd8kGGxtjrBMI/OApTZSxnnH0YAl67CGiQsPCpOKMmsE5rUES5&#10;1thDrbCqQuvqK8LBTIlJFvEhxG1So1TyjYSPjhdRg7rUztQlbTmYGYieH0ak9aZEfsHiHY95f4Jh&#10;lldMCuTNKb5LdzNPRFBHSNZ7D88dBYamJSsvzjYrxzovLRV/eSByJM+KhA2CGwkw/RxQhCPydQC7&#10;vOpxndQZZ0Xp8ChXCZ6Y57lcRCU2U+bgMeI9EUETdhxy1uvmdDLZdrCxJ1F587Gmu2tOPVZsanx3&#10;PQ45y3Gb9tMywL4tFwN9Pq5XzynhSxWn+S9xVgOWaY2S73DNC1CaGNgc8+VjMvAzG63pyaNFdKMg&#10;Dzi/+uLVmN9qg/9HYgCqiBtd6/F1EkamrjokHdmR3CcJUn//6jnbyyUf/2XO8y4JOF8sJNG6ib/C&#10;LB7TuXG2x+Q6c0OShBnB6zoXLjHz6sC8aZKLDwO/qiqssRjXzbZl17U7fVdxTmL2jVfzcLWg5phV&#10;j7DpWQT9WDsfak91qqyExkGNDRaU+jGtg5oOwcYZjOr8sCvrTUikEFmtVyssaKpCLmPltbZw0MYZ&#10;BOsMMsgFvmKdOURngdvBMSvcaFk8pCf2hzT4PKye8d1EFK6wojngGq4FVKcHlskW8PISIcTR8x0k&#10;ALAKa9PxXWs0M9OetGVUV6R1IS/cFT7lVkCB9THOzA5kJBDN1J4zdHfBuc7p4cECGZq4VWzocQML&#10;VPW7+rd+Tz6xbBSBQtYwXfv9oQTL3ahduzlTU1AsrAiEdbe1aO9GsKEGzqa+QjuzGLRaLtrLgKaK&#10;aMtc04Htm5qmkdMb2xzIizk9HjNbcTNRSxK2MQM2rimRatnLEcpps51LCkPOdJmZ4MELb5sWgLy6&#10;RPRy74Bjn7WjWxAg46y42cQWYuB4/oLYfYNGHTzWpWO1GNfqC27aK5/7SBVtN8+0oru5GDrDpu08&#10;VWg4ZgXN66vxdt0R5Rokjsr5WAeDqVAy8tXhmZI9qfLcU1FZzzRqcPLWmPgcFMW7dS0Yr744sOyQ&#10;no+zMbe7pA5fzUDmhp2v3j6s2y3zcciZnEx52AexM6r/t4qjS8PEAL3zccZZi1Mu+OaFzEHRF30r&#10;rZgG+/YYL3TG46e5n3FWK8fNtlXkzUSI3bypuEvOSo7O7X4tZyyPzW+75CxDuxSzjC2XbfKkzQ+p&#10;x+GY5QzMbXMh2yRGaLo31PplXbG02tyT01UOOetoLfV4uZ/B+pDfLM61Yec6k7XebJ4/lu3dqQoV&#10;0eZ6Kdm9ihrU7+rfcQpzqeBMim4WIeOr3x2eSASGtESrASFx9noNUBczibvoi91jjaYGLjFbHodz&#10;2pdr0s5Jo8PXNuVTROfjxUmfnLW0hzqyxl6xeSR3nghYgBedRva/x8qYB/I04M/mlD5h9J6rOb1Q&#10;70A+SIfV4zL7t5EhmzMneqWcKiM/zcF5Wm6vZk4LErMd4/OxonXbDmGfXmGbL4GN2vYzura9msWc&#10;W/fS/KCAoDUjqMheJkdA+uA3pnN2Ktg4k1aeSvbSpqIVIXHDoi6LLOSMPT6ln7CnxxcIJ08snHxM&#10;ryIUmrw0ynJFUH7Gt4vZCaXyYtOwdK+chjGNGgWNb+EWhXprHTg/Rn/5aLik5rgqZp0p6pL3yQL6&#10;iZQeUXsLHy3XpOAhDVpyqtNDcJ3kf617ljgK1RdFepFKwJ6c45lw2Fp8kBzsvqJltLmToNaotba0&#10;Chq9oueLBWetF19gNZhVvKbB9joUCL3J1ZRuUccbgKTYUuxLRqSeEtq1taUCeaodQazWp9Ha4t1u&#10;4BL20IoqmGwJ3My0F3Lu0W/ucKhbKnQ9CJN1qImP1havcQbGVcXmUUdAhDMlKqi3i5T6FJdqBpcg&#10;+GYazj8mnaNFTsqm2168PSVXMlZeGJIrYjbcyERvq3X1DsZDyqy218FckKkrubh2knEhyufk5NmB&#10;pZAodcpZBW5ipeZoyXvUeQJ2cchFJlJMTjnZW7Op+WJaqM/tRYzME55sILpY1kcRYcqVIy2SaClb&#10;pOQ/zC5mONMvO5pk9u1cIMyDK0SKjELpITqqjbYkc7ScK3XuXmK9bRconpYfu09kLcurBymlHgRN&#10;2T+hk8vKP3jKjp8bCL9nTYdGa4tDP4HaCrL76hGyqssl1XRV6IH+Ucj5ZMuOWPODGVu6MpbnQQHf&#10;DmTJATMhW0RRVPPa2KpFQMWogDuo80yqLgSOqw3ExQfCSPUXAyQtWaXhJegZe8plG6WxFWFZFyga&#10;rdq8lmWykZZIkXGuXsatl+b2VLDydRfg/KpzSj5ajMixgYSOcseS4G/1doYtgV7LEwHOms0GFVW+&#10;ImVCuJqKgPHF5BOxjf5okjnm19ztHK2Ak0OHyWG5QpKF9pyrxynvwWzKFbjKcHwUmVaHqDwKAFts&#10;OTSuCOtS4TLtId3V6Nk4KudmMk62sqcNSPULRr5o7Csx47L4Sp3z6UhGn2RgFzN+Lq/EITdczTbR&#10;IPS8G359JMm6G6sQZXRKVW1qW1sGA68xHhSlh7B1rW8dfCTSOZoPJdn9tnsQwFUwT3dBffcq/vWz&#10;+nc1MTmMZxde4bCmSqqfHdku0vJ1mpNZZD37oDA7JwiMDDx4GHvKTNdpwTWGm2vvjPyv8a2c5mWL&#10;gYfY3U6oqxxrLjnqd10RdaVn+aU3eO5X7BMyGC9l8BK02sGiuQ94ZtiYiV3HS/so9tgqVxeSU5M9&#10;xkn1T20u8HfES/98CSk0qITrjezG/c8P51J316xpG9DqHFtWgq0TZuR/4c9n22bRXYUjI06ghpPn&#10;WC6P2OqCxZHeBW4OntDY6qrFkY6kzAKsgkVc0HQqBdPmlzVJ7HxMizPyueQqu+qI7ET1MydeFwDv&#10;p1oacSMEjoUPn0YTQ+Vy4ukGkC7fyv8OZc5Zwt46/spDthyYQ7tRRcLk2Mbh+K++VJRjoH6dLYI5&#10;bD/iICSFr2C7lNyu87pc1+Ev5lwYZyKwFOD1PheI0bBoSGVwniyffCHfh6NlC48DRi0GCMX1aZTY&#10;jYoAdeTiL39KWnI9qBUWHUDGiC3SPq+OUCtxd+iADxcOHLYCYna2VPdso52fHLHFka+IiEr91Cmg&#10;nQOUDhYelLOJMldnq3an61HMYqB5r1hbacxJqqyjsSU8VJNM+GvXKodpquYpfyZStZHG1sGYHv2x&#10;kFBsx32Xl93POUpGVyesETICf35a3SGK3EGzqADUDo6+hsMC1Fvr3/Ex3L1HS4Tl50wqe+pPf05t&#10;jcy29eccTdFtN6iAas7HElN7YhqNQc0LPyjcQVn0+UfEqhpVVy2wD8f3+X7xQXGvOtGR9Sv5xqez&#10;QQHEGA1XJUU0wNjNgfNaJ05XiQxvg/TocnVdk1bdmjx6fivmSGzMBoX2rH0NFAG4TzIoDKERftWF&#10;p9hqu6/czQE/v12RAfyc03kR6yYHh4PqRJgSbkij07dXkthyQ02n5QgVEEeVYXY4qGO2y0WDi1Th&#10;IRBP89miH/NqSNPzh5nbPQUAOSRS7XZXzyBSOLgRUhQLW5A448KBdz+OBSYLNpAqnLjEzU0dKaMz&#10;QIL0CEOD1Dbz8flf9WJwfuOQJu/84oY0CYU5WuZ/50IpFsLsrJ+MkXbFGWarR5B4v7asdk0jZ40H&#10;qxHRgqhcvbbEz0d9RCOdk6w+7LW2U2i2pyzQmKlrRYqbAzkQV5G6lGR8M1ZsfYph5145J+lAxbDJ&#10;6b1bG80X0/9al5a7Jct0A7BPRW+XY/JVI+LFRTTY4f4Qp6lGypxccX5hxwynjYst6H9rr8VIK3sQ&#10;0OEOaEA3v+F3gUhkpnMRfmFs42s5nXa1GWzgkiSiWTuUCuFh5nOZeJygAZ6JdqvuZx0LulGWpHBb&#10;ZYnRwUPms772Sp7LrIyvZcymAtRMrV7LTl3FZH4Qv66vve7+bwyuMhc5aomYdBnSBbc1ffzMP6g/&#10;ZLdfoYAbJS3rBBlvZ1n7IK5l2XXfwNgbOENpxBGozdZzm1tceKFSGk/+h9qfVPXvwrToidraQElU&#10;a75aOL4j/TikK+dw+UEr8/JlVttpuPs1ps2woRRHXFV/+7VzWve+JGssDXOCA2jjoWnoeKGq4/0C&#10;kSbZ2D/qjns+Hm2sIV+YSOOms/aFPh77tdBMg0P96nA8206V8+HNONp+U4GdH8ltfXDD5K8djeeQ&#10;5yZNsgR3odRtY+Bmqb9fExjMEfgsO1WdGv9AJo54cjiU5qXmgBilvVb3tYzXotDRMY0nIa+yPFgN&#10;Ve0ejbPmeJUSrlwuI4njEDTsoKlf1b/168ojUslBem//66PxqKy8JGN+VaklPJjbGg972U95nJmR&#10;DpXrLIT60XiOeGLUl8qXV+q+GdZRBUp0Me6OZ3tIfvAanizNWHE1Plgjf3OcLOqYBLa7CnvauqFV&#10;KzgR649GQ38GVn63boezsvGhbyy+4x98BF4vDZDs4fb5pGiuKb/SBUPzUOJaDHOm2kpw/+Cu9qo/&#10;fGY9yxH0kflfq5Sy8+aZjqbwcEGbOPJ8uLt9nBwZdTLjpuG0jVl1Lv7XylPd18YCb5S1+n/+kF1b&#10;pt91PDkJSscQE5C2b0LVH6LQd520GyUXkF9xMvfXap5NTGQBjEkAfLGrZ2yUqMPRLyI6mVF0ZWSQ&#10;WeL/9XE2ngS1d+liZfjrDGSP3NY54yvoOk42ztq9FnOKfVxatH5V/45131Zv29jt3HNOg4ZY7dQU&#10;DMeUOD7gfDgV0BSk9pAL1dazIZvDjZKQ5P6q0W2aLo9WNEXJJ7NLbiTfE52SU96UXtsT21Eyx7nt&#10;JjIww9XNxrntYHa3OkC0PYHzVCaRrMM1YjF5Emsa+5AwNtHceJxNpaiq040P4nWjykMN1nbttogP&#10;1+kLNov3HPJ0iUP/1qnI3aU0/hs09av6d5U1DhvmYLFDKM2UC7qeofWrI/mUfzDkkza7qh5oc9hO&#10;7BuAAx5Jb+cu2L2RnozWjTOnDkg141p36lyaRUWtxhTtm3aB2CYrKIM/sHqOxtkl+46lsXE21YE3&#10;SuenPgltk2JmjYhJNM5OCeZply/Y9CdRun0Ooz2cdlTGs1FeGKqYQOXeXZpKXfNKG5b0+Gz6X0PH&#10;NZ3NVtuNc+PJxA4s1Fzs7Wup46S2YEisc/G/LnleeHAI48i4kbbAL1xeWzyJYlUohDsbRyvJbG63&#10;cXIc7or022sJlAua1DZSfzjd9Yhnp1T8wuS2P1S0xcbZpE990CZG22fT/7o4szbKmr62Vw4ebqfA&#10;9jAaJ2dNaWTclF2GpSndh4uIWdNDxOnUmXLVej4y/2sdZ/M5LiO/zZW5DPw2TQu06ZokorIcw2y6&#10;DOw2dxBEuwBFTYZanAR9sfnRPjL/ax3n1qNUHpBu5GqvVX5umEDkH1QC1h4ysjqzVM5Hdv9obut8&#10;WbkRwBx342HJYeTWOVe/qn/Hr1nrkQA7/PXReIg0lhojoAfIq38y+K66SRKXGgCobQrS5tVKgxgZ&#10;j/OTXxG3Ot3RKcOQrm2Bj1yld+xKYYrto5S9mAlRcvI1KT48/2udIJqGFx5HyJcdBoXYeFXLwFaA&#10;SWPbQs3PnIBrTDjaj2T/y98QCNAjgZj0lUIi/rsHVG+RXe7jJS53KDNHQ+W8qhy58IEegWmhZi5L&#10;32PH0Ts1vfODLsbpkgccc9xxixSQzS+fs35V/67LgCSX344pvsFi6ldH42mxNS7LGvfVl8C0kB2G&#10;IudgX7gWxVJR/BU6rakQUCO7nsJy54exB3Qds6PzbAoPk2NgSi7m8GiczeylGlPgi6ZCmu4GpLaL&#10;nDUffMEd5bq7uYL0sFXuvvHsD3FFd/bcZkNuOa5onO3o43wfXkOtZ7OtAMnporz2Qc0fpgnAlj71&#10;2fS/xvbfrBWQ7uPOjuJJ1rMihJxIKsbuPInGVJSCL79iH6JU6oy6TBbhc9VbCZOvVmJ9D65lxX+k&#10;IvLV/AdU2/BckJddH6J/EPJudWtUOuAs27dSobx58D6X/lcp1rqbARcQw9TPiSX5sQvp1jCb2YXq&#10;0JUrTHskQbIaxwwRT0EqbMEWq3HliWSu4dnJk98X5XVesgJf5eteOMLs1nrtpcfaLEhKWdQFLB1n&#10;2ynYG3tYy2Ykop92+c8WKsC9HiIdzW1z+GnnodOrbQZcPiZ7dY3xDjzJ3/1R9bJbViXiufn0FM/v&#10;7qndLD2CNxLv9jmblibqfM2xvBmBGD6KtraX4kCh6dYxop48BLN9za2yg2vy7mKMdZqtO0RfOTae&#10;Wu1R8bmuf/2q/h2/XnKxYk/7PN0G5D8+2oJ9NEtTkDYakDBgYZbXgSb3pNWWcAFNO64huBjLEUMO&#10;thG0JBG2Mw23tB/YRsy7PrXbYf2KJK1gzIjhZjZw7Ty5/v5SttSwJ2nJszMA8OVGIkWVEFfEw1Um&#10;ueoJIkfDoS4dsplQHFDIXf+Yzd4D50WvnbF6Pom+4ERRhrkmYOFJNqmZ5SpNmtGFeqUzGhp6M9aJ&#10;fdF0q39ws4tRMHyzP5zWOOpZmLRVGJ2L/1WnwoQD0XT9br2nsCZwAe2sdiZuE30+jKfc1npICvYK&#10;nlh4w6GhIOLZwRnAQKgeWTaCrhHY8QQ2PUpHCA2MCwIjwcQTFM5G+4vg6LiPcY6TDPQYCobrvuct&#10;Cd3hGtAUWfctxnMLInBUVrGHLhClvHYdJ53nd7AOsuCqXtHXku5RGjHlSZCwYKwcuOMW9Bon5iip&#10;qPW16KzVRJoPsegIMC480bVrkiyaW06tKvdBq6nNUtNruoVibBsqlYYumTwJSdQ4QX1d4Z0KWDB8&#10;MrrpsXzGc0MuE5nHA7aH+p/GJBALX3dZNk5kaFhmNJnE+LPXMrMjdq02km7NIOV1GTrgtwHryHhu&#10;2G8QTURJjCfqdlighGV2JQZ0VCt9RdL9mptaGkgdYcJiMZ7yeNZTEutzoPvnegpPv84tEaZrCkGX&#10;Y2a8ltC7XzoKup4o9SKacgl21gxewbDpVDq3OpbR3AJ/Raevr0WI1mxDDQWQcyEO1EbDTw+QXwC3&#10;ByXK+Fj3la5fNS0MCnurPthU0qx7un5V/45fE/oYJyI96MZNA4yqfnWky5WYHzqO6zYGpmCOB2+q&#10;pklfb6YUZVwIyzoeCgiuyL2BwSNyMSjZy7YnaEav+nKpFMEN3Cbkwil6Zo2HoFqOvYoa75gVgf/X&#10;eVe8cMYJ6lf17/w14IrBQYm43YwfziGO3NBIi24yvYKtUbF0+vmMmrqaYKXGR6UFCX9iNoObc/G/&#10;1u9UE/pheAIi0HX2TX+ykpWxAtM4LsqYPJHScXBhY4zsXCT7uDeymJelIX6/orbnaxGkoeg4Y0cR&#10;33wohPWYVaImc1Z9ZP7XGOdW84by3nlJvdIOWXHfHsmtaCOBc0H00/OQrTu7sj1To2PySUUl3uIy&#10;CWjo3ZUHikONYDBO2ji9L+bWJY7jj5Dy+kJW9UQ+rUaTYukaVb3zaA5JyCllrHUj6kNjiy4rQBa0&#10;j5aHLI3bTkTFq6gDQvDt8RyiraQSltdytLnpqW1dcRd8Wz/3aLdXt5WqvjhC26kGZOgFjmfqeMd3&#10;1qzUv6tMKU1bXuCL2vvufn00h8gPorCMBzwfu7bPIbcE4YCMh4zNNiMhVNyh9SGR/nWnXsjEIU/i&#10;9lWHxbHsckgbR9zw8VoMuKUmovYbVvbT48hYoB3+wEbazQrViJUaJ4jP2flnZ41i2rWEQtcnc8iB&#10;rGSCZIJZ17VaTWctDbzXh2R/3DajVKOqWhbjYnyZz5mPhqI+BHvhRRuVedjWj+rfVSC4T0y5In0Y&#10;CIl5/239yPmsJBgNOhFXGt3B3sfCQxCfQ9+x9yxfRGyBc3YVCGIwWW0Jy1EVM3IM96dSfWl9G9HA&#10;4Tajp6ejWr86Ho96f6wTxsAcU8Shyym2PnxmsDZWjtTC6lPbXDvPefhf4yvJPz8jN5p12oHahmIL&#10;oxPXFamXlmzDDG91pWspCWfhfw2GzJuOWDGkptmMGQUA5R8fP+MMKDOdqQmkj46amMDrGhOZKTOl&#10;FqD+Hd+FMpwdFzbsRP3ocCiE7gTUXD53TPqcHwqfsPrXeR2fuz0DvjJMr1rISBUJUqlciBhi3ru0&#10;q81/aQ4gOLatAdFCOPQUshjN3nK75whFoudOpJ0RgXBePo3gw4XuP56/P/1kdtgA37AcpszxurFe&#10;V8F8wmI7lIVjjnQSGgrzQqI59tkLywiwcC0KCqQZunWlce9LkpyF/zWl6oJwE4PtpaymbefG7w9i&#10;2R8/f/uwHg1f3n3/dYnq6z/+57fvI8L/7ft///D50z//07sfv33++NvP//rbx4/LH+9//fDpw798&#10;/Prmr+8+/vT23fv3H37/fvdWj959/PLru/V/ViS+GH8riuXF7WU//O3Ltx+/ffm3r//8T/qv//z8&#10;8//7t69vvn7/+C+feTOz9e73979+/vrT2/ffvy5LpF/97duX9ef8x5u/f/r4O//Tl28/vf31+/cv&#10;P/7ww8Ls3bd//PTb+6+fv33+5fs/vv/86YfPv/zy2/sPP/zt89eff+CMv1n+68vXz+8/fPv22+9/&#10;+fdf3335wBD0/vf/6698xG8/c7opKE9Jn47g3999+vDT23/9+uHDL5+/fvrxzULxZl3kQfXvDIQJ&#10;1V/rmN79+Pdfvn568/Xzd52U2KKL+fbLx9++/A/+h7dv9F//W/+lueML3/z9p7fPyie8jDOfyDam&#10;/diIH/7+/c17fkFUgArNt2/es4fxwIagsf3FTG96/3+3lXv3V9ZzOZ7/8vOysu9+/MvPYzDvP//+&#10;+7ffvn/4Dyb6l08f3/309r/98EahW+y8N397gw1JQ6pxSFwQ/Z9ORI4aUPHjm18hUsJ66JULov/Q&#10;oDdOnBu3N+ecOhFYWMz653NOqB3jxFDOOXUicUKjn3PieNg4qajyKZi9TgQATR0BzzlxrjVON3Tw&#10;fDkfUyci00c/imD2UMMbJzVeewzWqRMpp4hxfj4mJL1xQvZeg9nrRPGYUMyNE1HLm4BTJ2KdSPQG&#10;Y+KY3DilEtGJYolADWycaFSKy34uEZ0I458A1+35OglH2FlxEXogEkYFLwJtCa++44lyKOJ6PiyV&#10;188vFC/8+mBcfc9zSScllwGrTrT0+EOWzpVf3/TUPIOqCFh1IgGIKZQKWPVdjw+BmRyw6kSwotTz&#10;NWDVtz1OEcHoZFidii2MVgpULZfKbUuMrU3qJOHVqWLFdNu3PrwUSA/msFPBiwsOHoI57JufrhVk&#10;5pP16lT5HPbtT1JIPRuDcXUqjYuS5vNxKdM3t6QsIGoeznkZFbVdaN3gcLzr25+MKbfTBkrDqEjZ&#10;0ffnJRhX3/8CfePLBuPqVOLFsRrw6goAD54FS3h1KnhhnyW8ugYgfs4RfheMq1ORYGO9El5dAzCF&#10;fGEiG50KXrqGNJjDrgEwUAEjBDKvQuYpvcolEowLeHUNoPsaaNYXzGGngpfuQA14dQ2gmyWIaQe8&#10;OlXOq2sAWoGg2JL16lTwQs8H+0uhjTnzHP4g+gOZNyql32mIcT6HtIzpvIi5PARWtVGJF4HlgFfX&#10;ALrCmrj4+XoJhDhnY93LCa+uAeBFKC7h1ali2VDEbX4hYVFkI5B5o8p5dQ1AgA50SiCHinrOL8Rv&#10;0o08wXp1DQAvYkYJr06FNyzPP+DVNQDrRew0mcNOBS/0RqCjBCCfs8H+wnlPeHWqnFfXADhdGA7J&#10;HHYqRRQAv53PIUm3Ni7q4/FtzveXUcGLsEQwhw+mNzA3ZJifRk2MSgBQKg2DcXUNAAYDAHnCq1PB&#10;i/MhmcOuAbCjQCskvDpVvJdJT7T1IvsFADCYw06FPsS4CfaykiKbzBOJA7EQ8OpU6jNAn59gvboG&#10;IIt0Q6Io4NWpxIvO5gGvrgEweumtEbDqRNhDpLgT0egKgLQcbbECVp0It3yx8059ZbWFmau1XrUQ&#10;sOpEimxgfZ1PoKLykxVFI2Syz1kZEREA8mqBDKoIZ2MVBhuMKA42KEcxWZGXYHMFqtCogH9QjhWY&#10;UMKENV6q3HoNprBTwUutsYLV6pufKggEKthaauw4v1D10QANAl5983P8U76XzGGnUiUaxSwBr775&#10;MaFIzAf7WJmJPi4OhkBlqJBmUqmYjyhAsF6dSusFXDsYV9/+gJ1wowLzWpnG+YWSQzoOBrz6/ueU&#10;vKFUPxhXp7oDZUUM4JyX8vLzC8nsgRMIeBkVvDjwAjl86mqDECq+fLBeRsUcEqQIZENQwDYuJdiT&#10;cXUqxgXKNhlX1wCqNKK+9Xy9hLmYXwgvYJ+BSwkgaqOi4ohQeaA3jIqQKNZQsJcFMphfCNCRXHpw&#10;UBqVdBQaMZDDrgGoxgVKHUxhJ5KZDKQnYNUVAMgk5XdODV4BheZcxNpQQOJJlZ7JRhSfyVS/bKyA&#10;zRNiD0bViVZLI5ALQQrnqLCfwASfszKixX7icD21n4Rx21gBvnwKTi4jWqzCp4RV3/u6Yy/xTYBj&#10;bN+3BOQ4Ws9H1bc+ZSfU7AcT2IlgRQgqWauuL3DS5FefCjtQ2j6qO1glo+rqAgy9QrXnrDoRmgmo&#10;WDKqvvHx+pV1OWfVidhX8EpY9Y1PK4YolCxIzhTb2MZQScekWm7nSoS9E+nIkk99LoF94wNjpg1B&#10;MIGdiDIiIbfPWQmKtY0q1OxGFGv2l64tFnhncOYbEX0rVewdjKpvfF2MlBz5gMG2qWBU6v4QsOob&#10;n1I3DNbztRJQd846rLDeE1Z946+XXwWsOhETqELIYFR948dr1YnyteobX7GqBK0j7NI2gcSdKWgL&#10;RtU3vvpAJEFdkFGdFT54EpxRheH8QMB/nPnBWnUich9ExQIDV/UAGyukNgnBG5HQYOBvzidQhSsb&#10;qwW1fz4qIwJzqWxVwKpri1QsXjvRXSoWKmSfo6I4E784GFUnogaRmtnAjBHM11i9PgWsOhGs5GQF&#10;E9g3PsFmiiwCVp0IGDkdFYJDRGVfbVQkCJIJ7ESwIlSaSKBtfO7bEHzk1LhQ4fv8QOCWj/ALZtB2&#10;PjmF18QjFhLdeFEEFPCyrU8bEKVzzsdlVEutViIZXWGQU1C2P+DVqZg/VQ2cj4u4dJsO3XBGvfE5&#10;Myej4QyV68EsggwyboQkkzirk7H/F7jKqZmmaxS3pb59IRDExjxdNCeDG/GZaGxdDdCLW50mE26d&#10;jHoj2hJF69Y1gTqV4RUm3DoZRxiF79HYujKgITjFFxG3TobFQRvf4GgBj9TXTbXliYHtZCoOFSAn&#10;kJKuENTPPMOuUem6CRfcGFvgOoB/amR4Xq9RONnJYuOXyizjBpw5wpQZGdy40iGZSQN6cuMd0bVE&#10;SowMJwwnItkBBvVEkGk4l+xuI8O7JO6V7ADVGs1jQx3oceuD/WZka+QrmsmuFGiiRN1MxK2TEQ8g&#10;URnNZFcKKjGm3V8ytk6G+skCHWSu+0wSulX4+1wrGxncAG9EYzNd8sC5+BCYdEDs2keCxEZKonXr&#10;SoEqCt1GlYytk4mbHOJzzaUq7E0mFXB/SnDLRsZMEtaKZtJ0CXVP1BEkY+tkuZQY/nMJyCaO+9Lu&#10;d05JvgMMAcruJpQWhAlujSzf3errMD8SzfUcZZuXmyYmWa651DhjkqGVqdNMZNLIcq2sq+A2bqqc&#10;TFKYlDg1svzEUbF746bSh2hsnSw/TQ0Lqg5+NF8JdoCREfmjV1iQW1TDgT42wg1J4MDJ4EZELtEl&#10;atHTZ5JWE9EO6GTMJD2hEitINwA2broMMVq3TobNRbAsGZthQrHwyFkletLIxI3y1UArGyoUpCtJ&#10;g0RPGhncQCgnM2m4UASL7l/JTBoZljk+TsTNdAmX8tGeMtgBuvJzLjdeh6rTk5nsSkG3G9GDNOHW&#10;ydSdgq6LCbeuFPAWdeNmwq2TEanDE47G1g0MXclAqWzCrZPhmyIlydmtDhlzAfDyWYLECjIyvHya&#10;kUdj60qBdgpYhpGUdDKigy9czZysW1cKavMPxDGZyU5GvITSnmRsjhOlG0qUE9RlVtsC8IXkFCJu&#10;PV4CRCfC6HDjYWdGa4ZsA6gH7hQSElR0xAnm0aioe6VDXxC7wzY2ZrqmLWHWqcQMXR6IiEFMqTIh&#10;Z5w4pk6G/BOMS7iZRoBbVLiw9N6b088NzHROSdSW7vPZyHJuRga3KHWMc9i5EQakD2yybkYGt9fI&#10;5VDblW1sS7OVREk6WT6TphFU0BUFFAylSjkXpXSJmeDgUV0595hsNydjCxBoDGTS8aNAmCIsiFri&#10;tQVQI4RoBziClIaQdLoMpMTJKIzDLknG1pUCPUOimomlh2GTrWfO32S7GYiUkBO9DpKRmUmiy9cB&#10;1J07+GrSMr9RTXQSsBXOcqOiwJjrAqNpNI1A3V+Ew7919CmmHbnKZGimEeDGlCQT6WRatYibKxJd&#10;sxRxczJVQibWli4jn8vGYmO6RtycjH7NSakh0QrjRiuuJL23I6OZF45psG4OKCU0GUFDaXXbPxJu&#10;/P+EWzdJ8pk0/CqXyj5j7ybcuiJRZX4mJY5FJQrNjdYJN9MJ8X5zNGq83wxYyllD27JguxkVjRto&#10;5ZuYrWqqOjcAwFdNyHmE16hgpnbeyTx2lQAz7NaEWacSMyK8CbOuEeiABUI3YdapKM+lBVuitQyV&#10;SmfQqNUL726Tf4ddQWYqGJlBTKlKpdNeMDKjgtnr/W1y1hjIFLta4IxzATEqtREh3JGMrCsRoDS0&#10;oUyYdSphJKkkSJh1HUJuD58tYdapAEvRSTAREIOaEqCKqudRGV1A1NYnARMzA43sgegIxenBmnUq&#10;vJoFWn1u+eiKrk2DvDKN0Zp1KrmHKk4LmHVd8KD6+WjNOhWmMVMSCUjXBaSN5eUF09ip5BySRktG&#10;1nUBNT4R+vGWprLb5OeeqMFOEUb+LxiZUTGNdzKWztfMgKfxmhlVvmYGPQUxQUVcMjLTILE0GviU&#10;aG6Wsjcq4d1IdSbT2HUBe5rQSDKyTkXsTA34E2ZdF3BlCt10E2adCmbEDhKzwCCo6n0eIR+MCmbE&#10;IKNp7LqA9rNEc5ORdaor1qzrAsqRCPknzDoVwAzindE0dl3wwJo9JgaPw1fvuJw66oBkUFQEmG8M&#10;RmZUHGdU4SZa38CoVExhUCTM3JFJD0/DsNJqARRrwsw1CK3Mk/IE4vtNfxNHp0N/wqxT4TRxe3Mi&#10;IPR53A4LpQgiDWJUuFoYPBGzrgvoEoj7mYysU2FdkUmPBKRbE3QzwU5KmHUq+svjeya60WCpYNf4&#10;zISZaRDyrzcJTJwkSVszkOVkshNmneqO1DIiEmh9tSndTLl4GjtVPI2UGTRm9yqvC6bRqWIBWdrE&#10;z5Gtd12cT6NTxaK/NDHemC2XeSTMTIPQvDmqXSX03acxdHOdKnZz8XYaMwAcVBtHi9bJEOkbQCrn&#10;4rh0l57zKG5RvMDJxC0q6CfzZmNDrWJPnJr7OzK6AES5IN2ptm01svrpTHYygpVLyfypCU7P0M4N&#10;xzoyi52MPDtB7UBBkrUzbtx1ksAGnYxyCQ7ehJtjUukAD8I6WDcjI/NNB8LAfOTiLRsbfckTW8TJ&#10;8h3gmFRQmzRuTsZmqoT7ycB2BftN17Vt+43LIJ7vI25GBoaDO7ATbl0pkIqj4VngXhO46h8J/C/K&#10;c2ExdjLM3CjQuSPT5safPN9vjkml5Yn6K5zrEifD6lcvp4BbVwogFrj9L+JmZLorOwHhcwz2meR+&#10;DGrrkrF1MnYAUxtJiesSEjRJGQrKu30kO5u7oIJ0EPZEIwOzQ5FnMjYjY7chpEFghJ8ZNy44A9dy&#10;LiVGxnywcyJuphQ4ceiPl3DrZJw4GAuJTDomle7OaMqEW9cl+BqLe36+AxyTSvgXLZRw67rkFpct&#10;CkJymvV14wIuBpdw62RISZbGJjZq3Gium6RfnQxbhlLCaAeYUtA93dm6dTLu29Pl04HmMigrPhHX&#10;SSUnjpFpbPSUSbh1pSCnKAqhcTS1BcBj5xbahNsOk4okJ80ouULOuC2gyGBsO0wqTRsjd8rIdNGJ&#10;yM73m2NSIWKjBjvAyNhvXPAdcetKgbqEUJcYlDXXJd7mlIoqLmpMxma6hEpQ7NdkJrtSwMehwD3i&#10;1snIY3PtVsTNdQll3ZEuue9kcCNdEK1bVwrsbu68icbWydZb36L91g0MVUEAwkzWrZOhtijrDHCK&#10;uCZtm4IB112nCbdOJkQAyiuQkh0mVadwst+MjLP7lZBfws3tEjq0RDNpWFZ2N0j1REoclUpAmJqe&#10;YCaNDG4kX5IdYGBWpB9uyboZmQKugNeSmexKQWmDKMeMODXh4v5X3cyYcOtKQchlhDmZyU6GZY6t&#10;HMlkVwockuRUI25GdgMsKSl8ZD+3KUH676MrF/Zk6qAUrVtXCpw3XPsdJEgp9LKPBN+SzWRXCnBT&#10;XiRZNyejRV6SaMbstI/kHuakzHJPRltIKnPOLQWHpVIDoUb55z7OjgzDJMmRYhvY2CgNTFrg7Mhw&#10;g6Nu41R/dm7c1y7XKBibkWHg0aEimcmuFPhGFGwSnzQULKkAtlvErSsF4avlPgRjMzIQt/QVScbm&#10;SoF9gzIPuBkZ1RMooYSb6RK6DitXF3AzsjvK9SLr1Xqj4hqpA2bCzXTJkpdNtLIBWjk6AENFM2m6&#10;JC16AV3RdgDc7rMLY4xMAStVsZ/rEkOm4kDrstdgJo2MQ/ieYtCEW9clcONKoQA/jhC2KdGRn3lU&#10;hkzVZcpZxNDIAEEIQZuMresSjCeKA5Md4IDWe0AoUeTJoKmYoTSOjtbNdIna3SSwPvZlWwCcldeo&#10;YNXJMO8JSCeWgvVLVSMN0naJTJou4Q5HAIHJunWlcEtIR0fHuebyTqtceqo7pIL91pUCUWXK0SNu&#10;nYwDJ2u3Qkf7vm5UkJKmDcZmZHCj30fi4xhAFaOQ5GKyA4wMd50S0ohbVwqL25eAJElRtClRklB9&#10;is7X7bkbGEAEaQGUrJuRYZbQuikam+sSit+j09ShrUsvu2QHGLQVJD4WfjQ21yXPaIVobK5LXp6E&#10;5TzfbwaJVX4ky3VYN1UC+8SjE11iZLi01AwnNpd1YeXEQZsnloKRceK8viTQEpplNlHWaZp5VEYG&#10;tyeK6IIdYEhVQrb4i8m6GRlnN3fZJXaJQVVzm8vIUEDLDSfnu9sQrrjrT5mPY2REmWlnlWQyDayK&#10;9Yo9mehJI+O44QaHZHe/dF2CxcXmjtbNyFJ8N2mzJpPy+pRKPt/dTsYFRMQiEpnsugTYiJogJtyM&#10;DHUHXcLNDAzUFsd3ws3IdCdr0tqCbnF9JoEYR7dh7MlokZD0yLxzyCoGpdRrsG5dBRFmofg3sfB2&#10;mNXXl+gyJ24r6lMClgVXOFg3g7oqhkeELBibkbFNUQrJfjOsax4xNDK5tFl0xsCuqFf852hsZs6o&#10;2UekSxy3iioh+JTMZNclIAeU3ErWzXQJcWX1hDmXSev3ykFFBUESVfMurCoBi6IzRpZnoA3wqp6e&#10;eBDJ2LouEW6DFUhm0nQJkNyobQfJhrbf5PaRXEm4mVKg1wfKJBlbJ5P7ELUmJDrSPpIEFZdyB1Li&#10;ZOoLRm7lfGz31sJVl7wpKX8qk04GDvWVK3YSbuascHVoVJR+751fH0EO3AU+DiGEPpM5t06GA51y&#10;60qB8Dx3xAax13uDy1KSe3+XxMyxzWxsLyJM1q2Twe0hioYSDXNumJORlHQyuL2ol8Op9co+MW5g&#10;npIIhpOpyya2QsKtKwWilcR1gt3NpZftI+EmXzjh1pWCuD0m96qh851bKCUGYMUKpbo/GZuRMTai&#10;asm6Oe4VpRD1N7o3MqTkOfIDaIPRpgTNBewv2W9GpjzaTYJToOWVc6MxUlDj7GTipo1zvgMcwEqA&#10;HiMv2N1GtnBLmncQefCxyTBJuHUyuHFXSLIDHMDKZRzU+CfcTJdgTerID2bSdQlBnQSJCoq6TQm5&#10;XfA90di6UqDhDXoyGlsno7/gfYQxpDa/faTa63C9WDKTnYz9xvVJQQSD2INxA4UUrZuR5brEAKwk&#10;X8FPJmMzsvzsthaubFLFsYOZNDKZCVGLC8LINpNguJOYuZPxiZzKyQ5w3CuxOAyhZGzdnKELBcGI&#10;RHPtcK+kY5IKU+pX25RQXkpRdrLfdrhXNBCifG69GhmFkcQnox3QlQIHB/stmslOhmVOiUzgLVI3&#10;1aZEx5QA48HYOhlSQlgn8QMMwMoOQEoibqZLnjAxkkgv6VUbG4GQSEqMLPc6DMCKwcXYEl1iZLmF&#10;ZwBWtDIHYyIlRoZWpjdPIiUGYNUF01xMHUiJkXHiUFiV7DfHvWInEFlOuJkuoQ9WVI/DFJiU4Jwm&#10;bbydjJl8jWrE7g3Ayro9ETdPxmZ2Cdg9Yl2BXeK9WAG9cplrws11CaXgSeSJS4xsJjUpkUx2MjTX&#10;Aik9t7kc9/p4ex8hUYn1tY/kxNEFg8FMGoAVPcm6JWMzMjV1I/iacDPcK90rKH4I1s1xr7rPMPJN&#10;DcBKLIgzIJESI4uR36QE2wLEWGwno4UirnFilxiAVZizKNdB8XL7SFw+TuFo3UyXUCOPsZasWyeL&#10;qxHIQbaPRP1kVVtOpkgvrbQSmexKgVQyHYMjmexkaC3Ck9G6daVAShKGkUwaGVfXq2TiXJfs2rEy&#10;k0kdFXGtvgA3bO5oJh33qptrkmoErhPp3LC4OFCDsTmAFduJaFwgk04GfpUOKQk3i5dwvUXUfh0z&#10;xMYWoqPvHfeKmETXwuzI0j5+uLD9I0mcgnJLZtLIUCZZzNw7soK3yaKhTqYOkZHNte/ISk4+khJT&#10;QWlDUJJSfSZJgAIPTWbSyNIezbTNNW5ggSMfx8nuyPYliH1QL8YNsGbS0mxHBuBKU3KuuRzAiohE&#10;nb9Qpv0j4aa2WgE3s0voSUnfh2DdHPeK1UvWIuHmSuERquTEcdwrMCRdzB6MzewSXFNdP3vuCTvu&#10;lWT+YxRTcAAr8AYsmoTbTpcQbI/G1g0Mqr1RC9HYjAyji3tQkpl0pYAnHNmTBpdVUT7VtAk3Vwpk&#10;ZJI6YRq49B1wi6sSRXodwMon3iV1HfTTMm5KkkRjM10CnChqeH2/6+aqa9eT3e0AVvKhajh+vgOc&#10;7IYYNkrhfL85gFWXo0axICcDABCho2nG0heA1Y8u63IyXPXn6HoRkkudm7yHaL8ZGdFJuEUzaUqB&#10;SBAgt2TdOllctwgW2sYGCi/aAUaGH0wHn8R6dQArQR2EMhlbV0EoLlqjJZrLAayc9y9JHwwqRduU&#10;4Alzi2i030wpYHAR6k3G1snQyLr5L9lvpktoAfkaxfAM90oEg8M7WTcHsNJ3iVMgGJuRUY3DdUrJ&#10;DnAAa5wRMzIi2BjmyUw6gPWRavLoxDEygmOcUxE30yVxJtNwr+QWyfZF69aVAvlutk6SgTa4LDYQ&#10;9xEnUTUHsJIMyHLCRgY3UlTJ7vY+rTEKycjIQD+9RKfpS1cKHPhUxSbeopERiKM7ejS2rhTABXHR&#10;ZlAjRiq3ay6tW7a7XZeIWzS2TrZIScTNAazLTCbnm5GtMxngzO8NwIopQ/uMRHMZGeYk85/sNwOw&#10;wo31TixzI2NsFP8kusRxr3Q6162S5xaekannCVeoBCeO415jXJCRISXcMpjsAAOwsgNCXJCRkf5/&#10;Zu8kY+sGxhXcOpnQ6ZTIJNxMl+RS0smumMmuFIQey7BqjntdZDIaW1cK2m9R3SLHWddc9yr+CWqN&#10;MCcaGTEd8p9B5MnJbokERp08gcwbNxBuSdNcJ7vFnYuq7XAznBv4kkBzORmai9M02N3YuM4NnyrQ&#10;XE52C4T7CePp1FvkHHRumCaB5nIyuJEBDXQJ1386N+yS4MRxMmaSTHmglWmk7Ny4oTPwA5wsPgPY&#10;l84ty3c7GVbQTRQLokW3caMNSXLiOJm43ZBsCqSkKwVmHyRqJJOdTHmt6NoW+pXsxhbFzJ0MKeE6&#10;uMBWpi2scws1l5HlmssArIofccadWwrYPO0jScm/6Pa583Vz3CuB9tsEP8lCOTeKjaKZNF3CHWZR&#10;DI9m7sbt6TW6kOnBca/52LoKQkqeQYsmM2m65InLdxPr9cHgsrfcCsT18gk30yXADaixT6Skk1F+&#10;S3PZwFLg4sS2AHSkRbqS883IdAEUfZmTsXWlADdUUDS2TkZqkdRmsm4GYCVDBXwy0VxGxoV5RDAi&#10;bqZLUguPrGxbAHWoe0g6VdMtoJEpphB1lXIycEEk8wOPCnyycSMal+CVnYyxcXhHM9mVAjqS6Gsi&#10;JQaXRdnBLRpbVwpKIkSVFhQEtCkhzgU0NOLmuoTGxUlFGgES50ZHl8QKuutKQf2aQm6djLHBLdnd&#10;jnulDwnncKC5jCzXJY57pTuUQNWnfjey1GeS7jEUuAaaywCsaC5qlBJdYmTS5M+RTBqAFW5EPhJb&#10;2ciwuYiXRGMzXRKfOI57BVGN1ZXMpOkS2lIoHH2+bo57Be1AGVHCzXRJfHYbXJaeJyTuopnsSiG3&#10;8Awum1t4hnvlI9k7yUR2VaLmUEmU68FQr/ACMJ7w6ooEXip1PLdcDfMqXpETbFTwitC89Gbq6oCK&#10;0cggMSoCd2r+fD6uHXCVloLJpjYqkEfo1YSXmRWquUpUsYFd6dEU3Q4PTr7PIaWpSSGyU8miyMbV&#10;tcdy82iQSsFib1/4gkeVxCNp+9uoxCtpsuFU8Mrk8KFrDhJZ4Xp1Ks1hgpOhi1YfF93hMjnsVM/U&#10;fUQ2gXV2pQ9Rtr+M6pl6wUw2ui9Dqj8qrOZMbrMBL7WND/ay6w0SWJEcdip4ZV6Tg1QplIrCq0al&#10;5gAJspVsVZsN2jqoq8P54WxUsIqQAcQ/Oq8neCWGgFGh5aMbK6g67byeH6QBgnF1Ko0qkg3DtNIP&#10;7iGBVxD8bl8IL/zcQA4NmkpBXLaXjSqfw64BgDpE14aC3WvjymWjWw5ATUBpJevVqWg+8Axo53wv&#10;OyiVyEmSLiSH1scl8yuxARzJigpIgKyU8RsvrLFkXA5IpVVp5LIYFY6OytLO59DhqGrkltiHRkV9&#10;gK7/CXiZ3iCqEO0vg7DGto1BUSnKBFAUyKFRKX4RncuGX2X7E61JeHW9ob78CQ4Y0FeTKO7ZFtrj&#10;XB8aFRUdulk6WK+uAW7xgjPZMColTKOwt2FQb8l8Jrh0XIw+HWi2lwQjRYsfI6NvTST1TiUfLJrG&#10;rgQUyonMbMOt3oIhUguk8zUzACpmWxTxNiLuQ0YUk/1s8FNmIzJvjEiXm0XXlQM/bCvGvbWRyWFE&#10;tzSGje714MjqvLCXk+1sRLTMo3tDtF5dCwgokwiidWm9pdIki2Ea7BQIXBQKMCJqukhRJ0JvWFVK&#10;MZ6TJo5kP9rMI/SAThOn2TGngDuSDq14u8aMSztJbAc7zLSAehsnHoQ1aOVyB1JRQUs5ql37N6JL&#10;IxPHqWilr/ag5yNzwCk9gaIAn1MB2lKeOWBmDgsWBEm284PMUKrgXKhUSHh15YHfQfOLhFenUnoh&#10;EnzHmtJFP9JURsVlL3QvTcbVlQe7hdLQZFxGhYmeWW8ONCW7FiUcnQoPOILLERDpcs+RlHQ/21Gx&#10;ocE0JdO4UwTRhY+kBPon3gg/GDEz9XFziw2XrJlRxdaA9WSlM5IqpIJNZkrnJrVzHGOaqvwdVWrB&#10;OcRUGZNkZE4V26aOME33tFHFRrfjSx+BAyS6yqhiZ8LRpWq5FfHq+iN2khxb+gKAIFqw7u7Ezp91&#10;VL1jXJlwdJ0TO7XehjUNQhgVNxRlQQhDldLk5jG51YL+U01REbhAmQZK0TClC69INrrqSHnRQqd9&#10;IaABATdO1ZRTUXtIL6rzcT06DDXm1a0V8UpgavQkaOPCe8azSsbVqYBp0tsgGVd3Wh6eWPUgUErj&#10;u/aF8ML1S3h1DQAvtbML1qtTkXaWFXZqJ5Kja19IUJJZTHh1KtJhSm0FvLoGILBLECLh1anuudWa&#10;yrWAVzcfCHNj2ie8OhXwAvI5Ca+uAQC00cMl4WVU3A6U6A3Qom29MOuj2+qdSreE8oXnc2igU8x6&#10;6vGCcRnVA7IRzaFhRwVjSPqnUUPUZoO/HpLCM/JLjYq6S4FPzveXUQn8k/hG9IpqvChyjjCSTkUw&#10;RlXtwXqZBhBkLtHzhjVlsagWTHi5BqCzVSLzBlAFeouVn/DqGkBgIVY5WC+j0j0jEa+uAWIdZd1V&#10;Yx1laNFYzxtVrOettSou6X2CniXr26VXDdMCqC7dLBoVLWO51y1YL6OiFax6K5zLvOFEH/B+k05R&#10;WBjtC3Hrb+hqG/DqekP9ERKcOjl643UPuDTh1fUGJbVRkoqq7s6LW/8SMALo/kbFbdyyls/3l1FR&#10;xqD+0cEcdr0BzJqG0gmvTkWDgwj4QFePPi5iAUlvR6ci5xm1rQR53XjF57JRUYsVtVx/NGQovJj8&#10;ZA7d3mC9ElvUcKH34KmTe3MfjWopcglggtw71ecQqHgkh0aF9NLnL5BDw4Tqdsyk8y1dy9sXYr+y&#10;LxNepgGWir5gvQxHyq3WNApMeLkGoCgg8VMMRQovMJoJr6437onbJGk+cHA2h68U3Sa8TAPQBJjU&#10;8bmOMgQp8IDoolCmrH2hihQj28ao4r1sAFLqI0nZJeMybSMdFcm8aQC1pE7seQOQxrrXoKACZmTr&#10;ZfYGZwqzcX6mGBQUO+om6X6ASd1XWWdlMocGBWWnRJlSwqedlxqUROPqeoOCv9fIrzTYKXYUzeSS&#10;Oex6A/uQxiaBHBqAVFdKRzrKAaR0XFZo6XwzO5n87GgSu+IAFvcc3WSGq9tWDIBL1Cyew7FTvWqd&#10;EzXlZLpON1GJhgYFk4gxFU1j1x0EK6NSJ8ShjyxfMyOL16yrARoB0X830VTWIxWnPqm/JvrXB/Ys&#10;0U94GRkrFhm/hgeleRN3REa8uvYgOcU3BjvaAKH5JBpZPIlde5Bzk14MdrShT1EDUeTBAKECMUSF&#10;oMDG2joTech4mRa4YVhJaylK8TsvGlkl29kAoSQTSaxEwtFVzosAzYlsmA7gWtroAgFgDm1c6kIf&#10;jaurANrFPSX9DXCtO6vleq5zQ8DwoK8EpaOEgFGBpaExUTCFhgd9BVEQKV+j0laOgqOGB33RjaHJ&#10;4WxU5MGz4KjjQalCS9qK04i0LRd1GpQiJ3PY1YbC5gmamZxt56VbRBI7wFCkdP/CSgw0lFGR26NR&#10;YjKuvv+fgAkmCGPAFG1cOAJMR8Kr7/8nnObIcPMGqPd3UYKUprjtCyktfY4CKkZF8XHUrerRMKR0&#10;8gBYn6xXVxs0Ehew5VxvGBhU90dF9qhRMYXRjVqUxLU5JD3yHAXAjAoVykWfwbgMDEov9ghhTLeb&#10;9oW02on6NdO2plE9gkSKkipGRaP/qCsi2aHOa72v+dx/MCqCt9IA57JhYFAcOcGQAl7d2uBoiPpC&#10;k4jq4yLYngBGnOqOBGlSFUZLwsaLyA2Fhsm4OhU9CBTaD+bQ9MYT+NGIV6fCZ0YjJry6BqB4Kmoo&#10;hvnTZoPbXThiE17dTwGbgjGazGGnAqdDrXfAy3Cgzy/ckZDIoVFhKnMDR8KrawB6mGQJbQOPgg1U&#10;O89z2bBWpS8EOSI9b1S3BG+ipIrDQEmCR4lEo8K5oZA3GVfXAHQL4uKBQDa8uan83kRHGQqUdt9c&#10;Fp/w6toGUzRLdOygo/+fs7PLlabJjfNWhNmATv9VdwmWVqAFyJcD2ZB0MzIwcyHv3g/PCBAjCnBH&#10;aL6b93DATGZVNCuTQTLZpERRRFE7eMnJb1lzQCfgk/RX4RKE9WN+UumSJIxYe9KTWFbyYxY1PntR&#10;MFvzRmGc5srW7x8VUaMzY/Rb1gTQoemSGgjyG9YzZEsQ7bE1/5MLx+hkFKxL1IhzRkdYSf8kASnE&#10;hqil2JD0T67pG8otWdfepuBskioBgrzrwc8VnFFSsapRMZh0OKGbtMz1frEBS9a11bjCLgowS9Io&#10;aftkgSe/L1GbruWJ75X0z+J9id9I39feObAdInCTZLVJ1ihONIofStLoZO3PFW/f/YaoPQkRBfsN&#10;3MvGxs90bAjmUjX8RvJdPiRplC/Rm9KC7+tSNUL0yZmIA7Ks63ZEG19VI+M5+X7xftZcxNkxMVnW&#10;1gpDy4c0LZ2LBhMOTLX+2h3v+9aGose1rPdcixG9ra2VbkXp0bvnYit6jx7h1iLQHh2X+QrvuThW&#10;Jl5etaBhhl/6uu09pFnpwXU3CeugWlRAcrpJ5toHDooZSbRIYLi1uJOQzU0wl2R/0jVuLh746qEo&#10;4lpPnmZzP+9kXZL9SfP6Fxm0wVz7cEMRXtTojA/jsnCahvLRC+baWtyE9ZO04GbbtOeCQky6nKnW&#10;gybtSZMH7ifTuTgxJ+vaWjRWntYr3zEv2Z/k3WZeXrRAPI2Wk7m2ByDoOJvK4H1tLe5djUIOh2R/&#10;cv/OlPAGc21vQ2fYqe8OnuHebtzJXMze19bi+0+SRDLX9gDUgk7WXbCurcUlG/RfCuaS7E+2vRST&#10;B3OJ1psnmNQI0oN3YZ65fpKQg2pBLdESNlnX9gA0y4p22PQyWxamDawg1pYWDOdcw/L9fYkW7cCj&#10;HClekMx1/0nqzVSLDum3pPkSPfX2XNxrjRcN1rW15ibMn6CW+ZCcUW4djOqLVYvz0Nx59/23LNmf&#10;hL7Ja03Wtf0GcUA2D8lc2wNwdIhuCQPj68nDfZHznMy1PUBaFgunsediqxz9viT7c3qdJpAXJTCY&#10;9VAhvrssJNkm2mKLEuwyvaSTZyjZn1yNlASIGHoZSNo93R4TbEj2J4HK6PMlSlzBdI8oDn66y0TC&#10;m9G2V5TIBuIWrOT3Jdmf/E6SRiPs+ZeBvC/KYaJnuHcOJ10rIhxuJXBIbWaEje0BJrQcZAPwg5d1&#10;sU3hdoTvPkqyP8dDJS5KlGZdtOdM5hIPwDMMGHq6kum67vOz/L4uyf78baCSPETROvHzke+V7E8S&#10;fDmQBn5etPh5UbabrEtcAFzFK/lWSs4onxSSRpO5ZL+BX4temOSMMtc7CfdSBLtfM7nwSeqBatEF&#10;NGpQxA0Ue67pPJ+AXrTifZSmfnJOSdgUTgvLwnh/qAmjlJHcgyQ9bpHQuTj6JtjYOwe2G7TkSTC/&#10;teI9tuR93nC+SeIcJdxrXcTmyAkK1iV5n7ShIiwSrEu0uFp62ml891GSLkromxLGZK69S+Ht0eAw&#10;mWv7jTs5MFGMSJJFOUjRlSSZa/sN6AP+S9a1tcjfokg4mWv7DbJS58Kp72cHSRaFTIFrS+bafiNN&#10;t4EHWTj8jUclewDJFiWwRLZYsq7tNybOlqTQ0wNxWXhQHxjF9ETr94cSrWt7ALY2P1FMT7JFJy6a&#10;1EuTh7LWNXmE2TPcWnG8VxI/uXBlqlu/41C0fuPYyTOUxE8y2qO6gEO04vi8JH4OB5vcK3yIVsw7&#10;SOInIX2Cgckz3H4D85KSIqK7Cxo3dmxcX5rMtdWGJYpe13YAkxI8JgbY2GrDfkVzbQfASQoOLdnb&#10;SLpomA2ARfsZEmeD5EjWtdVStlKyRWFhiYwm8UNRIwf2nWxtJO+TKxMJOkTr2n6D3CM2RN+3AJL3&#10;ORfLTiLGd2yIWvLpkpzPuZCFxNRknr3XmE4ayZL2TgN+mGNeNNVWI/oarWr/9KnCIPclmsrUoo+J&#10;5InO1eVRJSdR//UjoWIp6ajHT30pkWl3kjeXvK2txmYtCr5Knug0CszCXqL222Mlgcb+6eMwzk8U&#10;wZZOo7AUST4l4cX9DIl0RtWVqkbCcnJLDDd86VxZTo+qTWv+JLChGZ9prhIVCstEOpNGXy7L+CR/&#10;KMn3OkQtfYaa8Ul2aVS9THB8rYs80aTsi14AS4lqFu4cT/yGqN3xUdH72g4Agugn261JoigN05Jc&#10;QLq073WR/Ta96r5/TVRtsimC37IkfM7eei7fDeaSDUo6l/gNkpyzHZTkif7urpN1id+AOeA4n6xL&#10;1NJ1id+gz9qZFH5RSLlfMwXPybdSEj6p4CQ9L/mmiNrclJxgQxI+uSoZ7ivBoailfl4SPiFFyeuN&#10;5tp+I92Fap4ofU/mkojvmBc1ckuSxixcCLtfMnNNRWsw11abDlxJUFnzRHmAhJWTuba7iZ+hOAC8&#10;xjR6D9a11Yi9RASR5Ymyt4lOXqJGDUy0j5KET/aidGyP1rX9BsX6SZNA0us3NgjLU9GSPMOtxsci&#10;CQ4RXZS5yKZKCtpUbbbzgY96a54oXGJ08lK1DxHR4LsMFPa6DvbYya2dqnZy5IjWJfsNWk1E0XJ2&#10;4ttE9mwJ28vYW4s/b0low9QIsd0DTw9faJORb/cdiab28zoT7otbnmQybtYl9eir6zA1QqKJT+Ru&#10;EpmMjKqkwMfUJsMsYGHfki1KCxNuYgmoG1O7c3NO9M62G2AyUoKCHQ4XZu4HwlYgccH09thab4rA&#10;k0ZcpkZBbLL/5cu6J6NJNh/NACCqNmHHxIFIxij9/J8w08lk4nc455B2/zVORBGxrGy2A4HHNzUC&#10;/Ul+D5sGmYxvWdIjwNQm3h6tTDwIt9lEZxYKlraNhGKTjSlpvVuLQ1VUmKVq8PtnBn3xIHzZo76L&#10;7LCXjXegn4TC3tI19EbA6Cc5jqkarbInDylAo7gCJiMNPIH+VmMyzqfBZJIDyj6CCujkE6NqZApE&#10;AJHUURwqBX/JykSN8PTrkZyhiWLvV81sP+TsfP+giRpZYGRMBhWQb0kEnbbos9kMZhPXw9Wd3HyU&#10;vLbtREh7+O3IE8y21Tg3zkctmW27A2b73XAGs201skHpFh+cl0gmkPc2lzgEZzNVGw8elXewEZPZ&#10;iBIku31VY7ZpHJA8yX0g4XGks201ZuODHc2mLuHkno/oF7DVuDn8Z1KTvvstyQtlbRwjk/cmapMz&#10;THOJZLa9G5ka4FtSEckF7+t1T+Rk+JNgbeJLqFmIqpvY6vz3ZttOgUIqaNfoSW41PNfPfOyDtW2n&#10;MGVbs0P7/uvWtNJpAx193SRDlNmIhyZ+UtTyX4C0Fb2TC49nTta2XRAkJdnAye9NskSZjdTo6L1t&#10;F3SjL9jk9QbvbTsFZoN4jNa21SBFf69GDGbbTuE+1E0SCcQH71/A846jTDApqaLMBoWQbEtE7caB&#10;jSTT4ElKsujMNqev778AUWM2nmTyfZN00XmSvLpkNvElNBmO7nIm02u9gBwlonZjbz21Ad9RIomm&#10;+S9A1PgFkKAaoWRvMJgt/HVLrim/7sfPPfkGSNpo7rlEDc+FT4hm204h98qSb8q3m9kSXyINSulf&#10;/duCLvgFiC95kCEMFRGgZDsFZiP9Lvq9bbX8SUr6KLMRoUr8pKjduHxkKNPva9O0UxLsZ4v9/UmK&#10;GqTOFOQms22nAErYlyRfHMk85ddNWmKCSek4ymx4vOhJbhfEV+q3VCt4krovuRMoSFAi2afckcIX&#10;J1qb+ZLfho/Be9tqEND09Yxm2xsMdq9EWKK1bbUbxwc6nCQoEV9CA7GopSIp3evTwWykUEeY3E5h&#10;Ki+m02nwJLcajSVgk6LZtlMgbgrxEs221abFZBYplJRSZiNNL/m9iRqzEZJP1iZJpZy7iZckvzdR&#10;45pikj0TryxppbMHJYISvDdR45pXjm/RbNspTMr8O2EP8W8bk/QtIlcx+AVIRipr+034/I5JUSvW&#10;tp1CHp2RFqbFe9tOgSf523onWNtWg6Xg4prEl0heKjmBv0l3wWziS4jnT6e6798ASTGdDMRp6xrM&#10;Jr6Ea3IIRSezbacws5Hin8y21Uh2xp8n5wBJM2U20j+S2URtmBG41WBtkqMKSog8JV8cUctRIp1J&#10;2ZfjuaLZ9naGCxEItCe/bulNOtDiIBC8N1GDx2XzGs0m+xKSfVlcMttWA1n0D4tmE18yXbkzlGw1&#10;diVcSBrNtp0CjS5YW/QktxoEDplWESa3U+DmIfLwEz5AMlY5PtMjOlrbdgpc4sgdn9F722o3WrDP&#10;BuO755KsVejL6WySoGT7kjtftwlrfp9NElA5TrGnT9amauB4Ao3BbDuIymyUCyQRDMlcxSWQ7pGg&#10;RJJQp/I66n1H1f/aKRCchFaM1rY3GPcHp45oF6TZqxwX6RWZPMntFO4Ev4nRByix/NXJe41m206h&#10;WJuoETCBxE/Wtp1C8d5EjYSSjDWSdNQ7N9bOC/i+U1A1Qk+PpPcjHYQ3uPiYcutMMpuocZ7l/rnk&#10;SYpTmNYZUXxSMlnvbCg5sgezaVIqwbGpFf3+JFWNzTKd7pLZxJdASXJiTGYTtUmySfoXcvfpfm+4&#10;LXYYyWyixsaEHOlkbeJLqE+BR0hmUzUKOaJvt+S0ktR+zv2wwXsTF3TnvUXnAMlqnfvNKVNJZhNf&#10;Apc/ZW3fvzjSyHQ6jHOxXDKb+BLCF1GXZpJLN0rg1qMMa1Ojkynd8ZK1qVOgjC7KU5CUWH6jeMqg&#10;/u4t2a0EPUhVTzyXqjHbCZX89b3R2+6/8yRNjd4Y3GWXzHZxCglK4Em3kQSx2WUns6lTmGNH8Hvj&#10;t7xnY4NxJqdFMo62Gq31HiRTfP11mxqdP+auouC9iVOA/Ylutif5cxtJkQGZrsls4hSYDTItWZuo&#10;MVtUxcvPZBsJ/xk1sjc1qprCtYkvYRvKne7J2kSNFCQogeRJii/hQX6Sll5Unu9Hwl7mh4tPA5TI&#10;vuTn+Yz2JZTvyGx45SRmTqXAVvshtzbhA0yN63Oilm8E5GU22mYlid6mRibpJIp8f5Ka7nry7c7W&#10;Jr6EAF7UOo+v51obGwW+XIkvETUuIvrg8ZK1iVP4mZaxwbebHuzLSGbjIoLEl0jq6nSLeiX51x9V&#10;y9/b9iUkhs45P/h1S6bsdOvEeSVPcjuFyRt4JD0BPprzSuLwm8NKgMntFGgM9MOuN1nbViOExA8u&#10;iPTSOHO9bgJWEKCJnxQ1ZiM6k+xLJH+V2XiSCSZFjdl4lMnaNIEVRvJMuA4aTK1HwgNhugQlmsD6&#10;oZle0s3hI2rMNn2WApRI3mucqA8puNc2rQWSTFSi3UuNUPsRXSmpahNq5yCQrG1vMG5s1EigD34B&#10;0nF1qK0on4v8gr22N5+AhF1XNULt09Y4WZv4kj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SM568t63GbPyXfHE0gZVQUNRWm7HX62Y2oJy8N01gpUTvmfBvnM73bHMnV8Ks&#10;ENVaavSDoFlI8usWNXhFXFnyfZO8V3rI0bQumm27oGI2OePgSqIqko/kvXLmhkqO3tt2CgRZKBxN&#10;vm/Sd3USWD/Rzlwar0Ks3KadxPevqahNehVn6MBPagIrdYTR9cM04lvgmrW9o5OwtFGdRDVyj5O1&#10;iS8hXELXsWRt2ynEXYDIPNW18etOPJcmsFKPFt2qRINMnS3EpCawcmvhNFT7jhJR473Bk0drE18y&#10;+4ukVwn95PbaXiTZJjn0H01gTTtFqRq+ZM59AUo0gRVMRj2VuINF1za0RTKb+pI50ibfN8l7Bf78&#10;upM9l7RVJZ7ANyDxJaLGk0zXtp0Cif5sYKPZtlr+NZW8V3pUcmdqNJv4EnqQvZKKaxIf1+smKyXr&#10;Uqlqs5+cy1a/7141gZWILRMGv25Ry3evmsBKeQx5l8lssi/hXoHbLYmGSt4rT5Lc3GRnLmp/XVsS&#10;VdME1mkfl82m+xIcV3Sikmar/AJo2hOtTX0JqMHIACXqS9ipRYyYNHfNfYk0XKVEKevRxu3z64cz&#10;H24iH8natlNgp3BmcWXJey3Wtp0CeVKfaVXw/WsqLV7HT3LKSdYmvoSbFB/RflLTZV8pSiSBlV0Q&#10;OWfJ2kSNsyk/geS9SQIrYV5ORtFs6kvS6IwksN4+vLfIc4kaSdVEnpL3Jgms04Nnbuf5jhJRI82Z&#10;lujJN0ASWGEys+49H1GDE+bGjGg28SX4n8wrS+dWqthgoCOUiFOYyofIT0rLVzoTkRwdzbZ9CZcx&#10;UgKaeGXNe40zrDTvle9NVJGGX9x+Etc1NML3b4AmsM7dVEk/BZywzAa7fk9m0wRWkmWjjiJASWbj&#10;p5PU9tEiXtT4BSRdkk1tvEJ0yre8VwKUEbOialOUmXS1ZLMqa5tynOQcoGrEIkjoClCiea/8akhD&#10;CjyXqs03P/p1a94rCaxHdMZRNep2OcAlaxNfAiSjSnkujNsvgKhHtjPXvNc7tQ9RVoSpDZWffHE0&#10;gZV6kGn3+f2LY2ocMpMKUNgGfSQ0CY0wKWpszZ8J13Fq3usPJehJFpKpEfqmvPI7Sk5NYOWLQ5XS&#10;9ydpamTOTFL1V69Mkdx6kmSPEViOZttqUxM+RejBbNuXsFOYjLpkbVsNhhZCLIiXUO4mayManfhJ&#10;VWMX9JxE/2Btsi+ZSHuSFUHp4DKSHd5kOCSzbacwJe+chZMnudVg+zjlR2vb+xJ25lkMj2jMXttE&#10;MJLsMXZ0Sw2IZDE8VeMckM62nQKzEQ0NPBd53stIXAnvO/kFSN7rjcqmiO2jvFdny6Izp+S9TtM+&#10;3HKAElHLn6TmvaI3B7Gv3wCIY1nb5BMlmJQEVnoHD5aT2cSXjI1JvIQ872Xk1JJH0RlV44lkvOkp&#10;Caw0wZ+2ocnaxJfMZibZT9J4RNbGjREJA61q8N0EbYM8c4LdMhsxheSMo2oxl8/3TGZ70JE2OAmr&#10;GvklVElGmNxOgc8GJWrRL2CrzWzR5cfkne610cWWq3sClIga3wAi9InnkgRWKlujJgCnaDFZltBI&#10;Du9aGnPRBiNZ2dYiM5QvR/ItlfTVqa6PtkCiRYotTzHZ3knSKzHHzEeK1p1HPynO3/ckkrw6HVsj&#10;NyJaJEb/RMXW7AHXO/twL0bSnVG14gjXKamrBBi5RyoByPY9xcq2E+GCMVJ0ksm2FvWixO4SHyL5&#10;rkSAsk+2aAEQ/pdMJnmrXLhIKVqyNFGLU7Apx14ImTq0uYT6+wZB1PAhgD/5WUve6o1j23DxwWzq&#10;RHAHSXjrfOx9Ba6fxJJotq02nVy4yzP4YUve6u1GiD0pV6QKY70AZuOMGqQnkBW+1NiOsNdKPqKi&#10;xmxZSij7AZkNDxE5f1H7a0po9CS3S2Bjx680IDD5XS4jmY1vfeKQNd2Vg/P06gswKa7kN901Wtve&#10;V/DT/j01BLNtNdY2iwswKXmrHDaISyYoEbViNvEl1FRGKaFcyaPvjY9b4ic13ZXko0/03kQtR4nk&#10;rU43+Kj4n6IPXVuISclbjelSwhs6G4eN5Beg/VrJkZ1que+YFLXiSYovmUqJyE9aumvqlSVvlUQP&#10;LptKft2ixveNI1Hy69Z0V3jPqEkKJI+8N0i+5IoObpJYatD38ALR2rYaOwW+AQlKJG+VjqbskpOd&#10;gqgx2++n4/s2WfJWKVUhmJZgUtTmgx+1HoZA2U+SZnYUggS/AFGbkj7SyAKvrOmuRK6z4LWoMduk&#10;syezbafAk6SuOAlcaLorB7CoRTtG7Sd5sMGI9pOiBkp+YzkBSsSXsAnCLSfvbasxW3golbxVNnh8&#10;UCOU6L6E4HVCYJ6a7ko08ycKJYganiv0JZK3Sjt40oGiJ6m+JA1cSN4qqYU0JUqepKixe+UXkHhl&#10;yVvNv6aiNjtzwt7B703yVqe3zTsKOIlaMdveYIwnmTu6v3+7JUs23+FJ3urcXPJIGmURLFpOgdmy&#10;wk9OokuNvTLxnGhtW62YbTsFZsPIaLatlu+CpM1rHioXNX7dxBSSc4Cmu8LyZfsSUSswuZ0C5zcC&#10;akGiPr3t1+ue2SZj4/s3QPJWudb+N3b6/RcgaszGFyc5dWi66+9pMfGTogZKZvuarE32Jb8n4Wi2&#10;rfaLyaTMlPLc9QJ4b3OjV+BLRG1mi5rbkM8vs7EvSQp2VY33BpQjlGynQCyI3020tq2W/94kb5U4&#10;F8x/NJv6kjQyL3mrbJ2IjiWeS9TYBRHmip7kPqwQn8SVRGvbavk5QPJWCRXQiC2BpLiSJ2mr0ZZL&#10;0lYnXhvtJkWLoDLtX5J9giS7cpka57dgZaJFbJ6XlhwCJGmVUu3Zynz3kaLFZKws8ZGSs8rD4FyU&#10;TLa9T57jISmrbx5+RASIFpNxUoze2XYH3JcR3QgFc7g8HZ+MN428AucvCavcAxw1tSEKJpPRDi8p&#10;HCR/balxNS/MVPLOthYtaIlmR49x+wLYFKIJyWRbq3iM2xfgGYlvJZNtLY5scOnJ70ySVYH++J3v&#10;vzPRmraW8/S/73wkxRVHEPXXIJ9sven7MADRB1RSVQlYZMyNaJF0zcqix7h9AbepjFbwGLfWnV6M&#10;t6QinnZp64FwWVV0UYZqkUgI25R8PSVP9YW7ivIWRYt2U3OldAKQ7Qu44u2TtCIlj2A9D5JU+chE&#10;k21fQJMY0ruTd7a1mOw+jVQC6G9fQF7ZM9rxWGor7ipiGiS1lVjwtAcI0CgehJcWdRm+/Uhq6+vn&#10;dksyf0xtLouMSqXQ2+6Ay0Zwdd8XZ2o0DM4yoNHbR5Mnd1UlwUhT43tBWDfAJHrbJTyo2E++NKZG&#10;E192MMGPG73tSh4k096DLiWmxgn2nKfy9UeA3t5YUJwVNds2NaZjz5StbjsGgm9RNi3TbbW57DY6&#10;16O3XcODKG2yszM1IlSUWgW7LfS2SyELNApJmlp8oQR62z3w7eCqpeh3t9XmMvdP0l/g9iPZqtPz&#10;JUkXMDWuL+duxSBugd72Ktx5HrGlpkbg6ENvzeSHoPmqnFKS9ASm286ILzhf42y67VW4BDVqls50&#10;W62ZbnsVAizRre5Mt9VoxI93yFa3vQo3PRBlTJCpCbLwPlHHEswU90AqS7LXMzUK5eiJF30RNNeV&#10;jNnkIhem286IUAnFBNl026vc89VttWmFEOV7YKa4B1olJqVapjZNRqFbk9+d5q3StoSH8nVnxK5c&#10;smRzqGjmKtv7pAkY021nxFaFIs4gxQq97R443R6vIIxtapCtcCTR11yzV4lQ0rc+eZjiVXCYBDOi&#10;d7fdw1xuTQOGZLqtBjL5JURfBMlg5TqL2Xon021nNC3JOR1Hq9teZa6TT/pq8u5EbdrpJA0+0BP3&#10;8KKoI4OKqLG2I3yY4h4o/0w6EGOlqOEbuKo0epjbq7Cnjc6RTCdqNBHjGqVkOkllJZOSQ0ICFVXj&#10;imtO19F04h6YLskQguQQtdnhJPUI6G2vwgfhwUkm+CGoGo24o/ZjTCfugXeQ/e5UbTpqJwlQTCfu&#10;AagkqZuuBrP/TDKg0BP3QKFe0jDC1Ugep0d/BBVxD3Npe3RYljxY+rrE707cA0lhCfnB6kStmG67&#10;ByJ1ScYVs20tLhah1XX2LLd3YB+WtCBjtq1FtTZt7KPZJKWVDo/ZRkW0KLLkDUTfVklpJaU+aasw&#10;qf4r8DZFltQ1JKiUlFZ6bGYoEa1mtu1Qph1J9B2XRFjulidAFZ3KJaV17ogPMhx5kuKFHnxDEnJ/&#10;yMz1BjiIZJsG0ZrP4ztEyfYmOIWkIczseZeNpJI9aKoaoWR7hWMuq0s+O5IIS1YMv4Ds97a9wsG2&#10;LdrLSiIsWTFQXtnatlfgyvCkoJAnubWIs3KnYbQ2SWmFBUza4t1+RIv2dtxCFm2cJaU1n018yRwK&#10;7tna9u4kxqQkwvIkWVvkuSSl9UVr/+hzKlo8SW5gj1AiKa2EnrOdkGixXyOukq1t+xIaN2XbPEmE&#10;5TpuiogiPykdXMe7Zk9SfAnNMN6EBYPAs2TCcuxPsgn4BWwPBEookcpm276ErSHb+mDDLImwJC8T&#10;js9m216BXkMJ2cPatlbhlSWlNZ5NtEhDHiIleW+S0kpkL/NcosW3m31J9CQlpTV+b6JFRiteIfKT&#10;mtLKhW7RL0C02E9yYMnWtncYpKYmebCcF7ZWM9v2JXwVMz+p+bPsE0ghiVAiXiGeTbRwyZxso9m2&#10;V5i0jujXLYmw7EuedCOIZhNfQjA92gVJIuzvrzvbmWtKa4wS9SVcX5Zw4pP4t3aGUDxJ7olpTf5s&#10;dMsjenuHEf8CRIt9OZeZRO/NOriOBwq+AaLF1/QBu56gRFNaiXBGIRrRop8tLSuytW2vwN3y2U5B&#10;82e51Tbqi8d7274EX559u0WLrTNJEEG/XmbbXgEkZyynaDEbgcPIc0lK64MvR4aS7YEwmfeWzbZ9&#10;yXSnzWbbWmQi05gt2k9KJmz+6xZfMpc8ZmccTWr9Pa0HvzfRKvbKmtUKJRh9A0Rraii4Kyr5dWta&#10;a7y2fTLii8M1p9lsO14y15dFvkRyaG9c207VTLS27Uvy2USLXAtyCaPZti+JMSn5sOyC8K/ZbNuX&#10;xF8cSYhtZtteIfYlkkc7od5pThucqKSDa+wnRYuLU0giyZ7k9gpxVE36vpIRS2ZANJukt2Jh9n0T&#10;LUo0f9sgBk9S8lsJYifXnJLhtXcz+B8OApFXlgRX4h5JnyJmE19SzCa+hCeZMWPS+JVYEJ45e3Hi&#10;FoYZi4g4SaglV4I0nuxZbm9CUgIXTiSbPEmOZXXUYWer2+4kpgQkO5bbugBKNtt2J7Qaz5LZpPUr&#10;G0NyGaLPgGS6vrPb5adOaR0gwAgd1qKjtyTI8tPJQiaixWwkNiVPktS5ZWUaolQt3MnEIwLHDAzX&#10;bNN3NNnkqdbEDLlDK5ptOwaYhCiIAdO+bJxShWkE991VwqYtvXQDq1rcU8HOJHtv4k3CsAKb/2Uj&#10;H9QzY/WJyIneNAv8voF1LcIR0a+byM6ajRhGEntSpRtJhPPDSV7bdiUTVMqWJlrc6Dat5ZPZxCmE&#10;+1cObOuBzPdm6tKT2fbOZHi77EmqVnrOJyFlWZnuX1WL8yLlXNF706TY8LxIHGHZCEA5dkQ/N0lu&#10;TWO9+DeZjRye6CzMt3rp4VwjNl+1iM9nX24COWuySUCLfgCihYeezq8JJCWxdZYWFKvx1sT/kMxO&#10;GXw02/Yk9CuK8rT5ga0nQsHhm51a8GuTrNaUf4Nx25Md/AKib5v0fZ3khuSQD020J7uffPCjlW2P&#10;AB+cfbYlfXaqziLqgaDptpFtcuS0RIs0UZqKJSuTbNbziBrM8rPeXmRypbN3Jimwk32T9GucTdJ6&#10;IFMVGgVmKO5eavzKo95BzLbV+M5M4mwAfmngOmkbSbU3s23ng+uhDVc0m/gDqlmSwj9m22p0XYyu&#10;XERt+wPuJ4+K8UztYPcfUabkpq/3RsoGvbiTzZaoEXGa1mzJe9se4c5hNukKw9q2Gr6O3LFotu1I&#10;KJfNUtyJ2K1HwlFjbrQN1iY5rORsvJLS+Tko79kgHqJTIsTxUiND4ROd71WNi/ueEa1I4umeDUxG&#10;dSWqxr4iupKKR7Kdwp3ITNLPytSoKo2q51HbToGyC1KJkl+AqE29chS+o/h6PUlayXBJSDTbVqMX&#10;NEVuESa3LyFFZ/iK4CglSa/Pv94rkvwCti8h14BPdzTbVsMpA5NobdspPA72UdlsW206oXPgS9a2&#10;ncLjw2zZkxQ1ridJugPws9xOAcdFN9DkSaraCbUe7ZIleZXZ2LhFs20X9OByhuy9SfLqZG1EZcRk&#10;J+8fznG8Mz8pyav0bqLRfrS27YLYA3GreoISSV6FsOOOkGg2dUHE5qNfgCSv0lQy3HOJGhz+1EYF&#10;vwBJXp0YXMQFEPZZ741AVVYNB5iWGlf1PsJfwFaj90f6C9hOIe1JwM90q5GVe5zZk9xOgdvtyC+N&#10;ULLVSPaguCZ5b5K8Su9X+qUls4natMiIyGdiiuu9UfbN9cDRbFuNTdA9C11I8io/7aiL7gR0l5G3&#10;D9Hz6L1J8iqBeQ600dq2L6E3Z5bQTmx2GckJh0zsaLatRhAu3L1K8iqR2qwfAQHrZSQ9mn8oWg18&#10;iaS8DjWShXhFjQcEQxvNtp3CiS+JsodJcFprw71SqJcsbfsEyuC5KCF6bVvt+YZGjibbLuGkg+89&#10;CsxIxitXZiU32LPj2ZsSgnB0rYjwL3q09okqCTn2rqcPTULdSVKXqXoTvYg+pZq5Si0p9+4mr030&#10;KBfO4kCauco2LaNLOZusZ0LDl2hPoomrD6LQ/GqCQ4DohXQiu+JlYdzTdnbTS48QaPS7PvbWgsnu&#10;0d2OTLb1jgOiLvhda9Yq32xCatFj3F7knqVw8ZFYj4Pcx0lGiSbbeu/jFjkRyXRlv0YMNNq1qh7Y&#10;j16aZLqyzTtp15IsTfW4IDD6XWvOKo+RJjbRbOJ9JnaUYERzVp9cIcZGPvipid7B2SaabDsDToy8&#10;tggjmurKkTSaTHYVxWRbzw6jf/vHv/uX//WPf/7LP/yPP/7dH/+Vf/zt/Ouf/+NP/ynjX3/zxz/9&#10;y9//4ecP83/8n3//89/8x9//4Z///U9/+vO//eV//xNfo//7X3/+z58/oM6QaP3nMP8/ZV7vVr5V&#10;yuwet/K9UuatbeVHpczT3MrPShkXu5VflTIucysflTIucCu/K2Vc2lb+VMrsj7byWSkPxby1+bvC&#10;mIOsQ9nQuTJ7h7NhdUW9Q9owrqLeYW0oVFHv0DacqKh3eBuWU9Q7xA1vKeod5oaJFPUOdcMtbnX+&#10;blA3bKGod6gb+k/UO9QNnyfqHeqGoBP1DnXDuIl6h7ph3kS9Q91wYqLeoW5ILlHvUDeslah3qBsa&#10;aqvzd4O6oaNEvUPd8Eui3qFuCCNR71A3VI6od6gbSkfUO9QN2SLqHeqmY4iod6ibFiCi3qFuenqI&#10;eoe6ISy2On83qBviQtQ71A2lIOod6oZaEPUOdcMViHqHuonii3qHugnLi3qHugnPi3qHugmci3qH&#10;uun+IOod6ia0vdX5u0HdhLhFvUPdBJ9FvUPdBKFFvUPdRJVFvUPdxHtFvUPdBHBFvUPdRGRFvUPd&#10;tBUQ9Q51EzUV9Q51Ewbd6vzdoG7ioaLeoW4ClaLeoW4ij6LeoW5iiaLeoW6ig6LeoW7ifaLeoW4i&#10;f6LeoW5ieaLeoW6ibKLeoW7CZludvxvUTfxM1DvUTWBL1DvUTahK1DvUTZm1qHeom7ppUe9QN4XQ&#10;ot6hbuqhRb1D3dtQx9/VezfUUcHcqE8x8Taevyt1Qx3VwpW6oY6i4UrdUEc9b6VuqOO+mkrdUEfF&#10;baVuqKOEtlI31FETW6kb6ihyrdQNdVStNupTdrpRx9+VuqGOutJK3VBHoWilbqij8LNSN9RRyFmp&#10;G+oozKzUDXVUWlbqhjpKJyt1Qx21kJW6oY7ixkb9tzxxw24E3QAGvClB7AYw6E1VYTeAgW8KBbsB&#10;DH5T+9cNYACccr5uAIPglOh1AxgIqY0pBzAYTiFdZ4EBkbykboALYVEzFo5EKtiqJVxICwTdAI5E&#10;eIxuAEciTEY3gCMRLqMbwJEIm9EN4EiEz+gGcCTCaHQDOBLhNKoBnMSYOqtuAEcivEY3gPtEmI1u&#10;AEci3EY3gCMRdqMbwJEIv9EN4EiE4egGcCTCcXQDOBJhOboBHInwHNUATmxMwU03gCMRrqMbwJEI&#10;29EN4EiE7+gGcCTCeHQDOBLhPLoBHImwHt0AjkR4j24ARyLMRzeAIxHuoxrAyY6p8ugGcCTCf3QD&#10;OBJhQLoBHIlwIN0AjkRYkG4ARyI8SDeAIxEmpBvAkQgX0g3gSIQN6QZwJMKHVAM4AULmWDmAIxFO&#10;pLPAkQgr0g3gSIQX6QZwJMKMdAM4EuFGugEcibAj3QCORPiRbgBHIgxJN4AjEY6kGsBJkUky7wZw&#10;JMKTdAM4EmFKugEciXAl3QCORNiSbgBHInxJN4AjEcakG8CRCGfSDeBIhDXpBnAkwptUAzhRQseu&#10;cgBHItxJZ4EjEfakG8CRCH/SDeBIhEHpBnAkwqF0AzgSYVG6ARyJ8CjdAI7EkjnhPkONQo+gssDJ&#10;E24RLgdwJJb8CT10bQklg8J9HD5AiURIEwnl00GyfAaOxJJH4SIMt6BE4rQTlbBwyaVw7acPUPrE&#10;afqpFpRIdEKF5iDdW5jWnGJByanQL98HKH3i9M9UC0okTkdMHaBE4vS41AFKnzhtK3WAEonTiVIH&#10;KH3iNJfUAUokTr9IHaBDIo1pdIARNE6VdlA+QPd15npoH6BDItdZ+wAdEmk27gN0SKT0yQfokHif&#10;Von7NY6gewuGRHpZlQMYEu8lx0LZvC+hRKJzLFwx3y1hmgLKQyw5FtrI+gAlEr00hIaS5RIciSXH&#10;wiUovoQSiV4gci85FvpVuQUlEr1I5F5yLNyQ5haUSHSOhesIutd4KRUpORY689kSSo6Fm518gBKJ&#10;l4KRkmO5X0pGSo6Frh++hNInXspGSo7lfikcKTmW+6V0pORY6L5qz6DkWO5ePjKC6sPiBST3kmO5&#10;ewnJCDoL3CeWHAuX9PpDLH2iF5LcS46Fa9LdgtInejEJddPlQ3SfWHIsd+dYRlC9Ri8poYdQOYD7&#10;xJJj4Z5Oewslx0I7CR+g3Cd6acm95FjoPekWlD7Ry0vuJcdy9wKTEXQ4cCSWHMvdOZYRVBZ4mcm9&#10;5FjoqWNvoeRYuJPHByh9ohebcBNO+QzcJ5Ycy90LTkbQvQX3iSXHQsczf4glEr3s5F5yLHfnWEZQ&#10;PQMvPbmXHMvdi09G0FngSCw5lrsXoIygs8CRWHIsNIczHJQcCz1efYDy6+yFKLRNLp+B+8SSY6Fp&#10;uy2h5FjuXo4yguo1ekHKveRYuJPIl1D6RC9KuZccy93LUkbQPQNHYsmx0J3Sn0GJRC9OuZccy905&#10;lhFUz8A5lnvJsdznAjuJ4pQcCw0OfYDSJzrHci/rVO7OsYyge4juE0uOhdbO/gzKr7NzLHQzLZfg&#10;X+eyYuXuHMsIqofoHAtNyssBHIklx8IFhfYWysqVu3MsI+iegZ9YyuoVekb7Ekqf6BwLl1WUS3Cf&#10;WNawcFmLL6H8OjvHQje8aglcsKsWjKB5jQ/nWEbQDWBI5B7kcgD7Oj/KOhYaivoz6Hwi7RV9gA6J&#10;D+dYRtA9REPio+RYHnP/0/60jaCzwPaJj7KOhXtWzYKSY3k4xzKCagnOsXAdcTmAI7HkWB7egGsE&#10;3RIciWUdC73S/S2USHSOhesOyiU4EkuO5eEcywiqh+gcC/0jywHs6/woOZaHcywj6JbgSCzrWLi2&#10;xnBQcixcbu4DlD7ROZZHWcdCE2C3oESicyyPkmN5OMcyguo1OsfyKDmWh3MsI+gs8K9zybHQIdbe&#10;Qsmx0GHWByh9onMsdLUvn4H7xJJjoUG0L6FEonMsj5Jj4eYYt6BEonMsXMfUPUTnWB4lx0IrcFtC&#10;ybHQFtwH6E4sdDH3AUokOsfCvQzlQ3QklnUsD+dYRlD5A+dYuJW0HMCRWHIs3Odob6HkWB7OsYyg&#10;egbOsXCvejmAI7GsY+EeFn8GJRK9pdej5FgezrGMoHuI7hNLjuXhHMsIOgsciSXH8nCOZQSVBc6x&#10;cKFVOYD7xJJjeXiLrxF0S3AklhzLw9t8jaCzwH1iybHQr91+TGUdy8M5lhF0S3AklhzLwzmWEVQW&#10;OMfyKDkW7mGwh1hyLA/nWEbQLcGRWHIsD+dYRtBZ4EgsOZaHcywj6Czws3PJsTycYxlBZYFzLFw0&#10;Uw7gZ+eSY+HWBkNiWcfycI5lBN0zcCSWHAsXaPkSSiQ6x8KtPeUS3CeWHMvD61hG0D1E94klx/Jw&#10;jmUElQVex8Jth+UAjsSSY3k4xzKCbgmOxJJj4VpUQ2LZI+zhHMsIuiU4EkuOhSuwfQklEp1jeZQc&#10;C5cJqwUjaJ7B0zmWEXQDGBKfJcfy9DqWEXQWGBK5TaYcwJDIZUzlAPZ15hbScgBD4rPkWLgDzXHQ&#10;IZGLa32A7uvMhcU2QMmxPJ1jGUGFA+dYniXHwq1pvoQSic6xcF9ouQRHYsmxPJ1jGUH3EB2JJcfy&#10;9DqWEXQWOBJLjuXpHMsIKgu8juVZcixP51hG0FngSCw5Fu42NCiXHMvTOZYRdEtwn1hyLE/nWEbQ&#10;WeA+seRYuDrcH2LpE51j4YLRbgnOsXDhdDmAf51LjoU75+wZlBwLdw36AKVPdI7lWXIsT69jGUEF&#10;JOdYnmWvMK779mdQ+kTnWLjOtVuCcyzcmloOYGdn7hgtB3AklhzL0zmWEVSv0TmWZ9kr7Okcywg6&#10;C9wnlhzL0zmWEXQWOBJLjuV5uSql5FiezrGMoFqCcyzPkmPh6ln7NZYcCzee+wAlEp1jeZZ1LE/n&#10;WEbQPURHYsmxPP3qlBF0FjgSS47l6XUsI6gscI7lWXIsT+dYRtBZ4EgsORbunzUklhwLl/P6AOXX&#10;2TkWrpUvn4EjseRYns6xjKB7C47EkmN5+pUqI6gscI7lWXIsT+dYRtBZ4EgsOZancywj6CxwJJYc&#10;y9M5lhF0FjgSS47l6RzLCDoLHIklx8Lt1/ZzLjmWp3MsI6iW4HUsz5JjeTrHMoLOAveJJcfy9DqW&#10;EXQWeBSnrGN5Oscygs4Cj+KUHMvTOZYRdBY4EkuO5ekcywgqC5xjeZYcy9PrWEbQWeBILDmWp/cK&#10;G0FngSOx5FiezrGMoLPAkVhyLE/nWEbQWeBILDmWl3MsI2gseDnHMoJuAPs6v0qO5eUcywg6C+zr&#10;/Co5lpfXsYygs8C+zq+SY3lBqUgZygg6C+zr/CrrWF7OsYygssA5llfJsbycYxlBZ4EjseRYXs6x&#10;jKCzwJFYciwv7xU2gs4CR2LJsby8jmUEnQWOxJJjeXkdywgqC5xjeZUcy8s5lhF0FjgSS47l5b3C&#10;RtBZ4EgsOZaXcywj6CxwJJYcy8s5lhF0FjgSS47l5RzLCCoLnGN5lRzLyzmWEXQWOBJLjuXlHMsI&#10;OgsciWWvsJdzLCPoLHAklhzLyzmWEXQWOBLLOpaXcywjqCxwjuVVciwvr2MZQWeBI7HkWF7OsYyg&#10;s8CRWHIsL+dYRtBZ4EgsOZaXcywj6CxwJJYcy8s5lhFUFjjH8io5lpdzLCPoLHAklhzLyzmWEXQW&#10;OBJLjuXlHMsIOgsciSXH8nKOZQSdBY7EkmN5OccygsoC51heJcfyco5lBJ0FjsSSY3k5xzKCzgJH&#10;YlnH8nKOZQSdBY7EkmN5Occygs4CR2LJsbycYxlBZYFzLK+SY3k5xzKCzgJHYsmxvJxjGUFngSOx&#10;5FhezrGMoLPAkVhyLC/nWEbQWeBILDmWl3MsI6gscI7lVXIsL+dYRtBZ4EgsOZaX17GMoLPAkVhy&#10;LC+vYxlBZ4EjseRYXt4rbASdBY7EkmN5ea+wEVQWOMfyKjmWl3MsI+gscCSWHMvL61hG0FngSCw5&#10;lpfXsYygs8CRWHIsL7+PZQSdBY7EkmN5eR3LCBoLDudYRtANYPmJR8mxHH4fywg6C4ztO0qO5fBe&#10;YSPoLDC27yg5lsN7hY2gs8A4lqPkWA6vYxlBZ4GxfUfJsRzOsYygssA5lqPkWA6vYxlBZ4EjseRY&#10;Dq9jGUFngSOx5FgOr2MZQWeBI7HkWA6vYxlBZ4EjseRYDudYRlBZ4BzLUXIsh9exjKCzwJFYciyH&#10;17GMoLPAkVhyLIf3ChtBZ4EjseRYDu8VNoLOAkdiybEczrGMoLLAOZaj5FgOKBUh70fQWeBILDmW&#10;w+tYRtBZ4EgsOZbD61hG0FngSCw5lsPrWEbQWeBILDmWwzmWEVQWOMdylBzL4b3CRtBZ4EgsOZbD&#10;61hG0FngSCw5lsPvYxlBZ4EjseRYDu8VNoLOAkdiybEczrGMoLLAOZaj5FgOr2MZQWeBI7HkWA6v&#10;YxlBZ4EjseRYDu8VNoLOAkdiybEc3itsBJ0FjsSSYzmcYxlBZYFzLEfJsRxQKvp1LjmWwzmWEXRL&#10;sCjOUXIsh3MsI+gssCjOUXIsh3MsI+gssCjOUXIsh3MsI6gscI7lKDmWwzmWEXQWOBJLjuVwjmUE&#10;nQWOxJJjOZxjGUFngSOx5FgO51hG0FngSCw5lsM5lhFUFjjHcpQcy+Ecywg6CxyJJcdyOMcygs4C&#10;R2LJsRzOsYygs8CRWHIsh3MsI+gscCSWHMvhHMsIKgucYzlKjuVwjmUEnQWOxJJjOZxjGUFngSOx&#10;5FgO51hG0FngSCw5lsM5lhF0FjgSS47lcI5lBI0Fb+dYRtANYBzLu+RY3s6xjKCzwE4s75JjeTvH&#10;MoLOAjuxvEuO5e0cywg6C+zE8i45lrdzLCPoLLATy7v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e0cywg6&#10;CxyJJcfydo5lBJ0FjsSSY3k7xzKCzgJHYsmxvJ1jGUFlgXMs75JjeTvHMoLOAkdiybG8vVfYCDoL&#10;HIklx/KGUhGeaQSdBY7EkmN5Q6mYBSUSnWN5lxzL2zmWEVTPwDmWd8mxvKFU9BmUHMvbOZYRdEuw&#10;eOK75FjezrGMoLPAkVhyLG/nWEbQWeBILDmWt3MsI6gscI7lXXIsb+dYRtBZ4EgsOZa3cywj6Cxw&#10;JJYcy9s5lhF0FjgSS47l7RzLCDoLHIklx/J2jmUElQXOsbxLjuXtHMsIOgsciSXH8naOZQSdBY7E&#10;kmN5O8cygs4CR2LJsbydYxlBZ4EjseRY3s6xjKCx4OMcywi6AYxj+ZQcy8c5lhF0Ftg+8VNyLB/n&#10;WEbQWWD7xE/JsXycYxlBZ4HtEz8lx/JxjmUEnQV2YvmUHMvHOZYRVBY4x/IpOZaPcywj6CxwJJYc&#10;y8c5lhF0FjgSS47l4xzLCDoLHIklx/JxjmUEnQWOxJJj+TjHMoLKAudYPiXH8nGOZQSdBY7EkmP5&#10;OMcygs4CR2LJsXycYxlBZ4EjseRYPs6xjKCzwJFYciwf51hGUFngHMun5Fg+zrGMoLPAkVhyLB/n&#10;WEbQWeBILDmWj3MsI+gscCSWHMvHOZYRdBY4EkuO5eMcywgqC5xj+ZQcy8c5lhF0FjgSS47l4xzL&#10;CDoLHIklx/JxjmUEnQWOxJJj+TjHMoLOAkdiybF8nGMZQWWBcyyfkmP5OMcygs4CR2LJsXycYxlB&#10;Z4EjseRYPs6xjKCzwJFYciwf51hG0FngSCw5lo9zLCOoLHCO5VNyLB/nWEbQWeBILDmWj3MsI+gs&#10;cCSWHMvHOZYRdBY4EkuO5eMcywg6CxyJJcfycY5lBJUFzrF8So7l4xzLCDoLHIklx/KBUhGWZwSd&#10;BY7EkmP5QKmYBSUSnWP5lBzLB0rFLCiR6BzLp+RYPs6xjKB6C86xfEqO5QOlos+g5Fg+zrGMoFuC&#10;I7HkWD7OsYygs8CRWHIsH+dYRtBZ4EgsOZaPcywjqCxwjuVTciwf51hG0FngSCw5lo9zLCPoLHAk&#10;lhzLxzmWEXQWOBJLjuXjHMsIOgsciSXH8nGOZQSNBadzLCPoBjCO5Sw5ltM5lhF0FtjX+Sw5ltM5&#10;lhF0FtjX+Sw5ltM5lhF0Ftg+8Sw5ltM5lhF0Ftg+8Sw5ltM5lhFUFjjHcpYcy+kcywg6CxyJJcdy&#10;Oscygs4CR2LJsZzOsYygs8CRWHIsp3MsI+gscCSWHMvpHMsIKgucYzlLjuV0jmUEnQWOxJJjOZ1j&#10;GUFngSOx5FhO51hG0FngSCw5ltM5lhF0FjgSS47ldI5lBJUFzrGcJcdyOscygs4CR2LJsZzOsYyg&#10;s8CRWHIsp3MsI+gscCSWHMvpHMsIOgsciSXHcjrHMoLKAudYzpJjOZ1jGUFngSOx5FhO51hG0Fng&#10;SCw5ltM5lhF0FjgSS47ldI5lBJ0FjsSSYzmdYxlBZYFzLGfJsZzOsYygs8CRWHIsp3MsI+gscCSW&#10;HMvpHMsIOgsciSXHcjrHMoLOAkdiybGczrGMoLLAOZaz5FhO51hG0FngSCw5ltM5lhF0FjgSS47l&#10;dI5lBJ0FjsSSYzmdYxlBZ4EjseRYTudYRlBZ4BzLWXIsp3MsI+gscCSWHMvpHMsIOgsciSXHcjrH&#10;MoLOAkdiybGczrGMoLPAkVhyLKdzLCOoLHCO5Sw5ltM5lhF0FjgSS47lhFIRlmcEnQWOxJJjOaFU&#10;zIISic6xnCXHckKpmAUlEp1jOUuO5XSOZQTVW3CO5Sw5lhNKRZ9BybGczrGMoFuCI7HkWE7nWEbQ&#10;WeBILDmW0zmWEXQWOBJLjuV0jmUEjQW3HydZfiXlEEazMETH+KFgcPyVlFaYa2SIDpEoGCR/JaUV&#10;5h4ZokMlCgbLX0lphX2sGaJDJgoGzV9JaYV9sBmiRacTL7efknlB4YLOknthiAs6S/aFIS7oLPkX&#10;hrigs2RgGOKCzpKDYYgLOksWhiEu6Cx5GIa4oLNkYhjigs6Si7n9OBnzK+l+I07HMETrO52QYYhu&#10;V4nCBZ0lJ8MQF3SWrAxDXNBZ8jIMcUFnycwwxAWdJTfDEBd0luwMQ1zQWfIztx8naH4lHTqdomGI&#10;Fp1O0jBEi05YGdmrMkT7ZXeihiG6cw8KF3SWXA1DXNBZsjUMcUFnydcwxAWdJWPDEBd0lpzN7cdJ&#10;m19Jh06nbRiiRacTNwzRohOmxtBZcjfMefGdJXvDEBd0lvwNQ1zQWTI4DHFBZ8nhMMQFnSWLwxAX&#10;dJY8zu3HiZxfSYdOp3IYokWnkzkM0aIT9sbQWfI5zHlBZ8noMMQFnSWnwxAXdJasDkNc0FnyOgxx&#10;QWfJ7DDEBZ0lt3P7cXLnV9Kh0+kdhmjR6QQPQ7TohNExdJYcD3Ne0FmyPAxxQWfJ8zDEBZ0l08MQ&#10;F3SWXA9DXNBZsj0McUFnyffcfpzw+ZV06HTKhyFadDrpwxAtOr19GUO0+04nfhii3Xd6CzOGaCNK&#10;Tv4wRBdzR+GCzpL/YYgLOksGiCEu6Cw5oNuPk0C/kg6dTgMxRItOJ4IYokWnl9swRItOJ4MYokWn&#10;l9wwRItOJ4QYokWnU0IM0cY7nRRiiI4VQuGCzpIXuv04MfQr6dDp1BBDtOh0coghWnQ6PcQQLTrh&#10;g2xzUDJEzHn5spccEUNcvuwlS8QQF99Z8kQMcfGdJVPEEBd0tlwR8Xt7IyOp0EnY9TJEiU5iY5ch&#10;SnQSwLgMUaKTU+ZliNJ3chS4DFH6TvZrlyFK38lH9TJE6TvxfJchSt8JPC9DlFzR7cIVjaRD54Ur&#10;urVc0e3CFY2ktOKCzpYrul24opGUVlzQ2XJFtwtXNJLSigs6W67oduGKRlJacUFnyxXdLlzRSDor&#10;LlzRreWKbheuaCSlFRd0tlzR7cIVjaS04oLOliu6XbiikZRWXNDZckW3C1c0ktKKCzpbruh24YpG&#10;0llx4YpuLVd0u3BFIymtuKCz5YpuF65oJKUVF3S2XNHtwhWNpLTigs6WK7pduKKRlFZc0NlyRbcL&#10;VzSSzooLV3RruaLbhSsaSWnFBZ0tV3S7cEUjKa24oLPlim4XrmgkpRUXdLZc0e3CFY2ktOKCzpYr&#10;ul24opF0Vly4olvLFd0uXNFISisu6Gy5otuFKxpJacUFnS1XdLtwRSMprbigs+WKbheuaCSlFRd0&#10;tlzR7cIVjaSz4sIV3Vqu6HbhikZSWnFBZ8sV3S5c0UhKKy7obLmi24UrGklpxQWdLVd0u3BFIymt&#10;uKCz5YpuF65oJJ0VF67o/5F2bjvWI0d2fpVGv4BnH2pXleD2xVz70i8gNQSMAXk00LTtwTy9v8WI&#10;FcxIkrtIWBBQvX8mmZmRcT7l7Wqs6LaJFelfLq5ig51XY0W3TaxI/zKs4r/8+U+//8e//vd//+O/&#10;/dc//+kff/39j1/+9tuvf/v1lz9++/WPX3/5x2+//uPXX/7y269/0Tt//tO//fmPf8mx+s9f/u9v&#10;v95fT+5F49D+Rf99u3/gT9XQ//X3//PX//H35aU/fvmP3369PR8UcceGGETDWLul1pF/+9f+xp07&#10;osM7eH+RPVHud4/z33/LGe7cxBOuQI1/VpK0x/3+t7//+1+Xjaxz5rsfz/s9A8f3jwcxIZ/VOvL3&#10;//2X//n7P//1P9saP1hjJjry3vMVvXyAVCzp4/b6yCwaHtNmd/ns+pisyuTod9b7WN0Qba7dmZ+0&#10;g0tM5907/8szSmBwMXPmPvL4Q1GuOMJ8zBupY/CY+0LKPXdi5vbuzqfJgwuOxqfZ04JwtWfhQTry&#10;eXxxz4A7bdvh3fXTrw877Pag/fzCADUGPl4s3JRwYs/fHGS9u3POHx+1qcfjFfpeLewQu/rJvsHP&#10;1/P1SA/H/ePO0drBveKnsTxR7/V8uAEgb6D7+Q2P898a/3HLpEiNvxfz97jj1dGESzeNKLACUgFY&#10;+73XxfWNxpS0XIJh+DVwsGEwLWBuGQi8s/i8xdMgpRnCLQN0PP18rorUj2f5Dbqnu59X6Z3dKIPK&#10;8o8iq+1TCHxdlN8VE/15Wu4ZS48I8H1llV7thx4b6UcDdT/4XyNX+OBn5nIETZl5/jyvUuOfmWfK&#10;u7CgBe09MZGPlwo54vBA7H4KRDVYWD0+ZBRGkkQmEludGcWc8D0LHY/zX49/kpw88gzvz+P6Puut&#10;lyvCmQUBsYj5dWcfj1dB/AnEJ5hylhlF0xqHloQ/niUhEmb2esUBp09z82/6ne4fQs8J5NyKk2Ev&#10;HsOJLGz6Lr333O3tRpGyWdDrvl7F4XH+6/F3ZvEaQa4SuB7XZ/Nb8O4M1d4/Xs902RVMMUN96xiP&#10;gWnfGVqnM+55jJT3Ofa5+i/PzMXdNfMnMJ0+DdCKW3ze8jbXdWGIwwI54F/tu59P8/YNvZkRcVVu&#10;CIb6NHC0Nnf/+Pz4CFtneMw+U01ZH5/iCTjK+bTPaOfTD1ZTC0O6NQ6JsrWsNUgX9rJaDT/v+S4Q&#10;1qf97rqpbx7XwiDgfhiPG2AwV/j0wjZ7NqblCT9uyC1j8PiWx/mvx99hHAVZIGVjwuN28egh0ojg&#10;Ice1QZTHg2WEkcFj2N0iF2vjD0BeJ/KCK+zT5v7MKEbp3AT7/e766eenKyP1GIWi8fjHRyUqD483&#10;MN2f+ePDSQXDu+vMH1+r7NlZGFy/JISo1ty6z2Wo+3TgQfXWmdOUGNjDGX+3z+ZZuG4nnaQcF3pq&#10;5/EP/qkEMheqTCLgAVVkchaKNttc0PgkTNlTSb6vV5ZTrzCFPgpRYD7htx0eP16lR6DprEkNP9Mm&#10;m/T9V5hKWBhdujxgsqW70xEpItLrzChVpRohpdYI64mZ2XHW8zGz310/PWLwzmMsnIJYPT4J7TsC&#10;2PwIfhyunHVmVLEyZ3YekydVErVAcm7mu862ZkZydFZ3B9qgTTBZtLT5sfSOettndXLmu+xgf3rh&#10;x6ONBq9El/Zjo1CBBHVAam8s7Atuc0XWyhT1zFvkvcEEirS502PSnGD+2Iye2UR3bs+ESFA4/S7K&#10;aMdt/uG7znlL7jdAUocx8pzOO/qv5CTkm73qpD5ltzf2S5ayr/qSXJjVDwpAfBcZHJaxFzgJeubX&#10;zfAqTawOkmriz4zkow4uEn9EA2TGPVP4eGxdcwNtc1HvlmLrcmhgkVVOq8f5b4xHtVwJXzaCPWYe&#10;tgdSeh85Gw6jBWycLCmUKuMYVkQEMLzrb0aX9i068IR9ov4r14p9VPDaWlIwrjIlUCBC7a1p8c4W&#10;W5Zid55oaHK88gn8Op0rfwGM0ojA0q7y0zTe/TmwkCGu89jzBXsqzwNVGt18g+2pTUcwAaRCJ6dD&#10;w7yD9diyJwIH4uchPhGglVG8mvbGkES8JwebpXx3rCp5XMBm0NXj/DfHY2/c7Tp5fj8kzd+P/0SX&#10;8YrEAq2s+Lt9b54F68GM44lomogfzyRGQIBx9zGaWz2G+VUa2c8i9Untgu1rQCkTZ6Tup1yVyRue&#10;dLGeDKonB2B2CTR1oUJAp++y/6qTgGOlus27z+ixbUq4PTFMM5mKg1pcp21hsKLMrufxIiJ3Z37j&#10;UwXTM0/q/vy8o5bn2g9x54N+BFbd8dLIgRlz+mz9N3co940lJHreo1pBeNwuXD5QNexF1CyRzFFw&#10;wSD/zPRxlo04WqyO9fETD1CaF1gKw5XbHReO4fL5uMHBEtmEHDZrjuHyiTvBhpNk4Izz3m/CBdPC&#10;d8Tfoan10gyPO6b4T/i4NSm5jQvh1sXtARW89WUf9ycWRnc3g4fyJy5c6ok+EZEQg5SL0+R/jqcj&#10;RfeJ+q/YKWz1UaIAZ/qt6W7ceyM/QDLHDev8/+DJb5n9RlA0O+8b7YllxqIkgXyWfX/9V+wWzUil&#10;xPkqoq1/GE5qIO84GDnM8sojb9d8mY627VdOO7pEN87t7xdb8KK2SgCaVHkwpPqd55x0FfwyZ9wG&#10;OOh66L6kuEGksYxsVRy+NFRYaDg1NzrTLpDBk7IoRQGTUjO4h7fToiSa16+hj3PT4t5wsGtHl4Lm&#10;y/lVp1cEhEFUVps8SvtCwsSfpAN4CyF0MMZDD9sDDhoAERhTFOKoYaAou6AuZaQ/xWVfBjPtb4qJ&#10;9Yn6r1wrjtrSQopD1PZvXAJaGsEsYbm+uxyDFyXoJ2Ru/iEnduTnelo4/3dWsCEgLXzq6SfvelG4&#10;CkIfPIUKn6C2zegnenkoi/VhWJ5x7MnIDmR8eijlcUCEjIZchEbYe0CW/u6zfeIw6irSJyRm/ETn&#10;ko940BYOpUaf6I3YwTOY2QO4e9iVzYH3Yge3Ciw+t6uwW7Mmv2C1pbZBynDHYc3cXaswS4gdhP4F&#10;C4SLd2XO5KszMNB5gaWfcvR9UXckpfUHrL0wi04hBrzF11Hdn2gu3bRBaXH//PsTRtwtkAWpPK2M&#10;7H0e0c8rqO8TMWoLBP9Ovlr4KES3lrl9enSufaJjxPgAWMY7hcjKj/YeMV5oHJZKD8gPb8Zw9C9O&#10;2/6NB7rKrSHGi9F2Gj4kKa2FTmtuFBWgwjv0sK2u2HZ3Folai8JggKFbGZAvHpuLE3d5xZJPIQZa&#10;DmpVYhwSK6oA6sPgWHGM7aJGWMBNgFro3Cd2Cyqb8T7kXWm+2XYEWyCjA1sayPqCEk9Pi8PE0kAK&#10;Rwcj7PHDQEaTF0iHkz9Ep2m3h9q70j3sXcWi/KzcuRUfLUCTengh6/3uWLfIidyoh/mvh3+8HCN5&#10;PNnnLJY3w7+t9D0URPXpedgxZd2pnlTwe+Fi+OHulZF+tBXyDnCtJN/jDbl34tBqth2auFPhjp2U&#10;80DOnSju9B/5sucXbwF26XhgaMg8zjklzwLJTpHFHS1Dfrxlhw854dqnb3hOyv+6As9kg39V0cx8&#10;GxtlzXFsu+yYE6d4Q3OAV+W7SIBOGvgaqAROgl252joz3rJaNxo0+HyWOMAYbmXznhWHbkTJYxRE&#10;L4zoSEi9dWY8PmZgIKsC5OdnxtNh39pK0vVpcEfCLg4DRXIKZnKjH4LTjxdf7OmZ8ZHdzDofzBI+&#10;pHVmfKoFbXrKdsl445pccDRmftLuCfCcnxld3at+cqZxUuvMsNPSQDYcH+x7kAuSM4PbRb0dp/qv&#10;xDDcFjix812opKtrRFr5dIKTyIn6kbCpdWFQhrkkDo2v8BueoqobaFHJGk/swa6f3mC55e1+bnQy&#10;griUvnhhyMhwo56bGW9MyW0gK4V03BTc+OXggRxnXQze2HAl0TwxBdZmEz/T8yfCrQ4Sy6bLnBs6&#10;0Oo/xLzv6gZmD+v2OV9TNUkekZKb50xGRlBkHaRSHeogS51cH+NeLMemROOCBiehTQ1uKchs8Na0&#10;JGJEr/I3yOUzsbgXSnLtWakdF6gKTch3TeKCQ9Xu58y8ig+G+o1EndDghV3OYvIxh3WBe8Iuyyp+&#10;fqH8dbJ54fe3KNtx5sLUsL5zZtmpF6Ct8LT5Nu7pyZVFsQEXjuaeoeZsM1/nrBzOels9TS5AG6eF&#10;jIUFXuQATqELPLLK5vJj5ak1osOzWxwQHeLI+bDLw2Td1qo3sRqyBcbHHGRHQAI5a4oreF6aVZ/L&#10;uknyzSdZullppEy7tfGNx/lvjf/4qLzlysyDgjzOfz0eXSeLG+DtOGZ8Eh7nvzUeb63BO8LP4/pu&#10;/BbuCMcF5AWfSICAX1nrO0cqD6RtUBZ4CVuUUmMNYQ8RCUTbtNpBY4Idrk7FM32NQjAoHuUj2EZS&#10;Xhxssasd0oVCvO7VB32OE75QyUuwkJoxkcALBTfbFShiIL/PKJZe3ABf9vNFTkh44FFRmC2TJSGw&#10;cgJB65lFf97Zsu3Cq9wfG9QHic8z/RTFcLAXYMzJ6nbEktKV7RU4lnjG8cRqQg8vG4VEU9EjBMhj&#10;WsMpta5R1rX5rb+7SztIVBymuXRcCpMi+onvq8TH3s4+XCN456Q53Fxjn6v/8v4Io0GpIZl2tAjw&#10;yEbDE648qe6E457mRKv7Z4PB3rvnVBZFRoh5C4v4B5h+4Uv2GnH6hbU2nMH+zrgPq2JqG+cT4pgs&#10;JYN8qzJ+IVZrZ9hp4czf7Gx3ZgavEdIdRRfb0zl5OKBhyI02vxAiTpMgyZHg9fnTFJrY6lgdNkUh&#10;2LnF2LGzM5i5PkajrOgozvLgKSf3DCaUVgeHmPQjWHAl0eC9wkTpe+asLHHwVqE1n98zd01X+s7W&#10;c3YDu6vogEi+DmbkhFgG0uUW/H/AR8GzoO9+shMGY7ChYOdbHFHoZANGzuOfiNHkPQiMr3D7DuP7&#10;bEknSirL2t/7A9uhu5Ix6DEcE4MfkH0ArU6T4yUPKtcIr7yi+ZEHg4qR71Ib001ynBiYNQYa/owu&#10;6pGJIth8G+fJ0WkeerQwlIqAkGwrIh65gYgrvHwe+MHXGIPPwX8Dssgl3Uy9HDrDYUd56B721kWF&#10;opta7x02Vu6Io7Xh1KK+I8HBGxiJ02yeNRY3j9+Gwabxum/C6cN8f7202+P8N79P+QV+lNz93nre&#10;7J5uLuu72NzFug93T0cekCVnQzZVjM2r8l+vDv3BltQdb27B1+P8t8aj2yaqUlDwrJ4gHne8mwfZ&#10;dXacgtGyaYP2jzaDEUdBYe5FJrXTJDyX/8baHizeWQR4km4XlqZSokruQwhkTA2OcbQ2vSEjf0Hq&#10;ZTfv3bQaXwIQ/VlJC12z2eNJ2IBcN+pZlAfW2CmPX1WbA+udMhp5jGvLbytj4TyfVzDODZbxY5Ir&#10;2kQIj3Gnmi6xRiNoYG5ItRlolRYlY5UY9zOf5y02a+Silrv6Ovmg/dfI2PaHLuhZPO4ApngtCiow&#10;pKYQTCCHIpou388R1nTBt8C7X3dHAjBs+b+gsgKNaHotDIkw8flDHO27PCZAPv5wXhMHhG36EwHK&#10;YZaHTHxG2bEdZw3nOA8sH+RCkgSRVVyqffjx0h4P1N2U2HhQVia80l/fZZI8vlerqliVmVVpgGIO&#10;yq0ZJIqZEJ0J6ykRbCMbTBNvYK62T9S3iF7wJN4en2TF1bDLw/w318cZEx+K4VjpG4Tuc/kl3jEs&#10;lA7c8BNhT95efpL4fqfLByzQ7immJv9ud1N706KhYn3lh8lsCHgYWmhUcpTETpRt0qgC3yY6RDy9&#10;cwnD2vD1R8cqXlxl6C4fVtFpjw1hr1RpFWwIl7X2U4tqT3F5XNitPBdmUGBOr9eVWbdqHfDVPi16&#10;onNx7jiEbvuYswtkMNJ6O8YjqkrbD4Fb0xt2iqrqx93i8XCUAjgN18L9DGREo+kER6xSlMYPs3sL&#10;ZlWFTWerki2fLch4kMDVER/vuhSvOFXUtoi7DRr4PFyejRr+k87GsStNNr5OPXjJNX/Vf5MvHe3A&#10;w3ZPSkDxknaAwjn6KWvvlVxyDNsddPGkKLxGd8mtYZp1RxMo8bKxqoh5J34s6HL1q4qtwrl9f/1X&#10;gIhM31I0H1ggQUmmM+ILpfRhipF6MqKPPCSGxYNy/wu50QjiCjCQjKNLIQa8VAWdwajOCh1rcUO+&#10;rNwQ0PsOrAXF+v76r9wtqoVZ3fpq7RYGayfMgyhRqND1FEFlCl6fnpuWFAlbAju7RUKt+9kAGd3c&#10;FHz1bHFwWVOl9vHVk0YVq8qW9ERr2G1j7NTd45gJdFQ4MRybp3Yr95VTlrHGcbONZwt/8N1HSBaQ&#10;pp08fn9ycEwFcKTl6blpl3q5fBX9rCcoEhRcGc2WbpdTyXehppA256aVF9ErJoLeI8z4ZcmRyg+X&#10;xDBKkW6N6ptPAfIFMaZYdwneG1ZFAyN538pOT9mK7tLkCbV61bmExA50Tx3Qqd1i9sLh8sOcXmTX&#10;ej9Syrxb1ajdmrTBIfNpDrfaLOemRWQbkynhnSq0xkWpoLuLMbkkzaUIl6x1LJ1B9F+pkH2JCmK3&#10;O9NqO1bXttPiM7JTaTWjTu32SZaTox04ZSYTi6qSqtDb0ZvwA7nyA4uG2PTpsx01PVrifE+UuWTg&#10;5MlvMRmMMutEvRmuvWoqiuVuiufnXZUpgaWQTqALIPIw/83hR1vzsL0j7NBCoWt08h7SjcbKEj51&#10;hDhI3+EGeol9KTt4hfPYHP8qwo4kVlZAkSepMlYiEKHZ+aeekktv+UZrOYLBpzEHUfrlEABaADxi&#10;5PgoDhWwRPpme5ma9sgA7Kd5bEESbCJrP3jSTT7DYmerCWkMCUTSG7ZX9ca2kGwef1dWVyAquSBb&#10;LfXd6vB9eXXE+fGDJ1gPV4cpZyVSyLGt3+yQyT1JxUjee/umcq/bvGQu4r8PVgbvRatrEoHHZPT5&#10;MebWBUnEu9z1FnyQHDPlxo+nj6cUbc2PkbNddeUx6/ZjMKWKEfou+y/v+aWODsu5wPf59DQzvqi0&#10;pzk/ElYb7ZP0yNve84g3fa7+yzOD8rVqOH1PCkKfwpZK0QDCCHkG9VahfszsxCdgtt6c0Ljl/sy4&#10;uR0WVpJeN4xRqTBM/WmIrSvWeJKf6Ps5M36akN8bljbhPw4/VDq/JaRMHPY4/03o3MEwm7MiF3T5&#10;UDA8zn9rPJHulLNomplWNgiCA0jATfwWzoQecQISdBXwY4TXfERwQOsqaGHK1TurBCm/DpdewgNx&#10;HCUL5mjk+oJ3ZkjgZXeogHdwH2M8kuCCas3ZQi3+tHLKu1sYZZuksGVhEMSS6d7wDrdpLQyDLYKH&#10;m9PfhzbJLalwom7y6cbjJyYAB2u+Kx5TPuA9ozED+fPQljHod3kzvJcrtBvjI9lsmplysQz5s3nG&#10;XpgZ9IJ7BzhRk1VFN4JTTU3M2cABFXG1x+Tbes9YV8Rb9vd8GJ4TlsGjcn5kLHIkoLbKjt2zwuHo&#10;DHviAHCEflZkMTiBQ8EJIglt3fgO3WQEvzWS5GDdjVclJaN7Oi1jkV1YvQ0kHEZqtgoYq+9Ae8xq&#10;iqtiD1WgqO+y/8qZcQSQg5aoD+Ob4hIYlghAUwZlK9PCaPhS4hEXW/CSc5RB4PVVcgR3ChTWNgU8&#10;0xBA2eDTHdrkHcAwcmHft9eB6TlxTCU6FyCVJekz8rh9GL2o1zxmD9SUuX0SYngp8GgbIQ6eUgsO&#10;oCRk7fMkjORlSkrCWJ18AqhsOHUMBHwR3YLjMfhsrofNUHTQd9l/GS8Iz6fvRUYnsch+OuSPF0tE&#10;T414VTEX6vLduIlhwNkU2OfqvzwzQMqUH2gBeE0zD7RArOl1W8BZMzMX207aB22u7BnBLg4rwwoC&#10;x7s0fXqkf2yCYInrzEdcp+/ync5LCYNhrkBl0fHKt4ynhhWdjdKvcCNjaO295XH+u44velVtXMjB&#10;QWOYxwPAtE8VOl1jPh73bjef1LUn9r2IlMChAu+Pd4O3KfUfxZTJls43arY93ikJmXeyKM9SuQaN&#10;/EjXSd+3yiXS912nRoDPOgk8H+N9eXtDnV5BwhFP1wp3YpTBr4/hqPGpc8EqULEWnB7GdxypWVCI&#10;jI9bVOfsUYiTBRaRrTuDv2ZMZqDgzc72Z4aAM4YhPXujliDCTaLk6adCtM6M7VI6D/ZFCI2TMwOc&#10;1JkxPvh0p/4HyoGRitpbBfPHw8Yv6pgcQoO3jUF9l/2XoQ31G9eVuTRxPFLGEDkLtCmppO9GXxjZ&#10;T1UGRI4b8Evc7XP1Xzmz6gAdB/4n4syTJGTL1fwSeCDr2p7B6iouQU5dSSdnMJZ1BawJvXQZjD9D&#10;h7d4mnCBTLFT+B2C0fFrQtkH0J5oR7K0/Jm06QhlZqCFzXi6/KW7iwwAdJ2ErMf5b0JTGYu1J4RP&#10;RXU8zn89nkB4IjO+ODSxBbzDenbPjOCvZSt6OVlTHXK4Szm0gBy6cKqgRSF0Q5Vemy48nO772DKt&#10;lHuvv3BY51uSse8hQS6UNLIYTzrpJo9s/r483g5CvoTRP30fP5t3gWOsZK2/uw85lCR7h9eSyBU0&#10;VMRBerFojAcY4EDhVCCqo14+RjEp7Olz9V9x0nAEuRD8LkG76dNjwiL+457ngmGIZzAXpppLWG/I&#10;sz6X9+45P1bixZpW4Ue85XH+6/Ego/3f2ARZgT9g42Y8/qlMb0C1XDUtj/Nffx8its8Ai3rND/S4&#10;vhu/RRGCz4zIYur5PjPUNHR/g4YAWQ9dIfFIGU64o1UpQesE5GjGBgLHaam6s1IzvFL/zTV+yV4I&#10;ZRg/HL6XMzIWrQaGEkKUchpSNhacr50hYgpcdFng/w0bKdnC4xtrpE07uRdndiZjJvU8VCSlKb7H&#10;CbRrckRylrEMzxDYPTNVA6T8j94HzZkGKlI2nWeG3qVGFiOdIZLIA/eclGnt60X7M9O905Sy7asA&#10;zbKwRAclwvSII9iDm7keo71dmBlNsLIzt40XxKYro3Ip8ewgkc5ZC6P9c1mHfZf9V2Iftqwsu4Vt&#10;qaqk+1QpHiLUaHCSPBwB2hXNcACnpYadhn/ywp4xEKun91LK2zdFFr1aBSwLI76JjtvOmUIofLJ+&#10;jDA+hcFU7VZTQJjOd2nNxkj/NW2O5cYS+TNtzuMpsHPiH/oQLuf3FELPAmgzd0HY8vYDRdHvoTQX&#10;+Blpvz98H3+5A6mIjVWj9bp3cYKuftUNB1auBM+RxGBXMhziZCpXoHCiyRtswQON0iswp/56lTZD&#10;pbBcKO/ljVLp8/xBO/IKp/F7O0MBRg6PUrjhHIuFhvM4cIGr29WwcXK0QZ5EyftxhtT+zHAlXEGh&#10;HmwSEsilUzjWj9EeppnpIlBZbOBVpTz3ufqvgCyqITN71Vg1/TQJODOzFwYK9ogpj9UJIheGh+IC&#10;hRMH4NN+Fx9yJ2HKFokb+wgrHcJ4RMiU7qt+XAmD56wxOhjJ87NAG9VLhzoe5A0ENwYr23aCNjHN&#10;KgEnl5O21IlbHb79V0Kby62qa4jyCSM6uW6K+J4ZJhEMwu59YfAbS6A1snpuz8Tw1YUm9oyaP4Uh&#10;KJ6qUiFqtCiHaDPjC6hOv3iQdaNy0F/fZadaxhFSjxMGzFCwIeVx/pvQaXYuTOYc1TbjWdZxp1oF&#10;BVM1VPHO5wRTctzcGyqCJF5j31n/5fWOsRsiVT3thtAOipXdnCg4XTryGMvc0FH+zv7MM4zIwstz&#10;xO+KHfGD3YjxU/4qTnj1ovu7+zvD6i9/xU6AeAz/8MkwLguNlxhw0BdKtBwQu9iyPzMCwv4dYrSZ&#10;O1KfJoPDN7kiuyCXTrrqvmCMQ3NG9Tk/M53xwbmFQlBsCAI2uYayic82CAj/lLJaGoWMfn90vSvN&#10;BpQBDIfPmbHBwgJe96yrtSJ9nJR4IjDTzMiL1O+Ia7Lygz2/iSzh9iPSIN6AbwSd2ed16NOkvZUL&#10;ZW4fxCkCVof2HBj7w/g3HlcFNzLZnnIFBdPzTI9Xh3/H2AsT+dHixwGBjZT7Z6HBG4fd7GKqbLeU&#10;nOiXVFw1u5vu03wpiWBJppkfo5+FSOdtmqEY5n2u/iv5DukCam0T5yXk6ZiKl1KOunwsxbthqkKA&#10;9r+ysJUj9LnMH3JO3vogDyQ/OpyCx/nv2zX+DFOqR2pnXltRAqimlJlcBNZb3xm46wpGVR6tWl/f&#10;2TtcoxwHw22ZQKZURRKOcQ0vMlak3xAevdNMoYQPxNw6Poh5gMsMR1itpQRldlnbNYzvezP0x7fA&#10;w/DqrHAcHxMcmDRZik2IXOYa8dxe8EY1SldLtikjhc2gyueniQVNagi8H/e4HxM2ukIV5P84XqyK&#10;7PDHrHvGIHBImMz8WdElMYM7rmJm5d6W96LDt/8ytPEYOxYKsKS2jvqkcpEsWPgvtavtj4lJGqlJ&#10;Ey1fWp9rxgviJD4jJkge8CNe0HnO8hFHiazFthQpFF4KQq67EslAIJLoxyPX7yvtvwwjJcLku6gk&#10;utCxzYyNY3aIojq1I8PYl7coTgdhs5ag9bn6L8+MJ9zBFRSKzO1Z8QJDwwevIuZ5z2R9OMeGoovs&#10;nwWc+1z9l2ce8h8IAXJIfc9Y62nVIbgJN3e8wNpCbOaeYWwllfpc/VfOjJuhUivwnqLMtJmheEIU&#10;8WkoDjVqegwa+DFMNha22fOEkaR6VnSNj8pe54QHjJzG0xUGN2PuT6mN1n89bndnY04JPSykCzc8&#10;Go8L/2z3womjVyycYAW6S66xz9V/+TSxepw7pPZb3RcGiq55NOSsyf3UFjZk4dCcbE1v7nP1X54Z&#10;x4PlPQZk2kUrBkOYZnyI6dkAIhGScFHAuWl3fa7+yzOTTWtEQSo8p+ghK8HTnJ+WN7VrptSZ0hc/&#10;H5/WNCB+XwQhfY+9TXi0v1KsKSI1oRqgf8/gH9k7IJxMfkokuScl34ZFhGKxwfj9mYlIOy8M3xeo&#10;3w+eZCIzTfQ8Gjf0x00g6nxyt32u/sunI6dYaktofJvUrUEggp2qWG0YOawb1e5Sli9ViSVMcVzh&#10;N+ufxjAukUbQGWW8zTzIS5RVfAMX9qxGBbnnlzobTDMTUzZIAPzHrF+MYgbv9TmbG5nuq2ph1Etm&#10;Bdt5w9kwUa2mqswy1jiM3z9N3FIZEVZlAv6aDjToGtxZEJzkwuyjtzIBvDZOb0aHxQ1yHqaoQy64&#10;X8rAkJbjcXHrR2VF4SyceozhMl9z7UgIUU1sQKfvsv9KDB5TvYhITUUIfHrN01MT9lBEa89qDWXZ&#10;3PKE+lz9l2cecvwwvqa7HhXAcr8tdbEkGtBBMmQQEX7Ni7HO8Qt8rK7epLMFtvv8adwnieBqTT7v&#10;Wcn8fow2c6At7u+ZBBerwBRcKtbRznkondjJBKU+B80rEBCP2hoX73P1X4Y2EcnMRtCJIkj7zCCv&#10;tb9vBDQEPi6MvsmVtaum97cLPLKVOsgJN3169GThkJ3kArctEEmKPSuKFgs7d86Df4+4DO92hQAP&#10;BWHW5dOEDrYZ6WtKEDxryaA7TVVU4lVbPzlzJ12bAEoVGrKsbHhfVEVvimrzTqp19pI7t2dcJ1XL&#10;RGIGSNIOUkF6xwthZ0zeH8PUXDeGbpaXM52cGXUuNRXl75P0M32aWEMcJI+ZeXpMSCmpisfuIHFy&#10;ZhpGpXZGXAF/a6cqlLO1HIryw+kwsAer/dfVPCe0Pl2rJZEg0QG8+54JKrl2nXu/8X1Pj1lYcBLQ&#10;YejT0SnY2nhSMiEfEixyTjqflbfR4/y3xiOsHHeoYAqQ9bg+W74lV3x6JAlY0/Ch7wyPfl2Wtdas&#10;FgaP7XLetJ3ZnxkPa2UXEcGYYIrFICV4ATkpDumgWGeGOzvKggBZa8P6XN67d4usN1ngmKCTqg5q&#10;gNE8nuQYFJtYBHZI2EDvxqOU5klTiqN6+fffJ2RSMIBgIyb45vu6BDjxEDJbO2F43X333rUcZ8kA&#10;d5LJcLJXfx6yFhCVDXsxp3QHRMAA6B3YqPszo++Yz2xLakE4IoAmK/ItJzEpBuFyLlZx5QZIttHe&#10;VRHeKOj6Y1cnF3apTjS9IIJHNg7iXPou+y/TIbzJOEAeB9pPn5koeVpyUMwmJ1L2pyPjhCAzo/Lk&#10;zI1LqXKmz9wYIJx54lKoKVVXzbGE/D45M87WdISzezjcBG2ozihEbxOotS8MGKXOwrlwzsu6T86s&#10;3NfEbeQvR9U/jYbusj38Ptkfej1n/K9gRvB1dNOILJycmai6aXcnrXYp3kvcprJn9vy0gkGYW1gC&#10;52ZWVNhJCpgnmLptz7pY0cKKlE9M8P6Y3LH0/KPvcPHR8vjkzGCnhTtZp1OHTThSlcnBMlweUNCm&#10;+BeqXKANP6LQZTmrkzMT1AUjdVIElylanzaFn81OCWKLyahrZqnvSc942Zj5AoYRcNJNvzHzTqkK&#10;7labyaQrzBFaPCzkPcTbLXO/847+KznJE2g77oUvX8bKyMPwM5DjkJ+W37aTO7iu0rhl3WsA9xy0&#10;BUHnsqOYTk2ius0GwU70THqu801gniTzXDhn+oUozzhWjbSZzhl8rWIoEtemjhSYsdjXeVZk0CTX&#10;P7lnTGr7EqhfVlZTgzYIaOSVPyOY1IphSEkfBiEdtDy9fXLm0StAFGgiWGk6xjC8nams18y0jCFf&#10;MiCGZ05FBqdn5pArGLDjvR4LGlW8MzEafHtgaMxMf1Kx+PMzD/5OhNxcJowbyJUDeOt1QWw7jBZD&#10;Ii0b+jw/8+j1xJc3abycezkZ6QILL+0zQxmuG1win1dmhi7soKRH/MY1ygmYYJWlOyFgixW+iJvt&#10;n7M1weQhuIWVYrTQE9S05hN5nP/W+CEKyrlsNN5dTgXMbEXg/sRU6rTTHuv6ks6p2mPl8x7A9E1e&#10;BdlGzkMgkyW9W1DfcTSZQq5n5L2Ly/yUUYp/k/GZZHBqvFaUfGxZ0ZxH+SY2zgXEip0tZwYdrH6+&#10;dTe7p0C0z4U+qKAI9i4jx3QERecmDjYmM0g5PKCpGV90pZPhSAbzuRoO3c2dWZjgC/fr9pX2x3jy&#10;W9a8NMTKylgj3xteO690yFmgNwAHmjzD4/zXlDCOJwNlEzWbxjf4VTyeVXncwZmJYJI+lT/QQwft&#10;o5WUULy/H6ku69nlg15B7gz8ctUBeCKn6wSJN7iJQoKUTdwkgFT53ituTrN9YBlkuyG6kpE5bW3A&#10;4/zXcFe6aWE/HMhSxeP8t8ajV6aeg0NXVBeywOP8t8YTykyMBeAZvxrOaTN+jcAQvFklu8ftnquc&#10;vrUqQq63iSMOj3doESX7y7rIG1o8mHldLz4wzkvwKJTBg1DgRaOePf2j+KMo7cjy9d4NU2r3igug&#10;+uPJ/eEMoOA8M9y+a9tUf/dgZ8he82BxqE4rINrwGCE0bRz2aG0FrM+U3w3X2J+ZIIUTveipkbxg&#10;hanif7kwUJwy4A7yI5rpc72hOgxT986FV1Jbbhpaqa5/K8+FXG9b1ryH36HH8H58TJeK5E3r2+cg&#10;hm9tfRcmPamObWZqv26dPNrjAujZmYc9k500ub7bwtCyers1XADDuotuz85MbklyrhWrC0vGT6uG&#10;dcqp4xItXc0WmhrM40qsdsQPsrmJQTcEJMpgnzzeayhjRgNkUFoQSlepTLmOU/2XMQwLwJSxo7SS&#10;5GOnEkkDTvZaQSJkzj1jbOA9SL7R5+q/amZM+cROMi8IUPY94wapx3CyyScPFBwNwCWPLm6K6nP1&#10;X54Zk9/Ohp1cDSry4C9xkGvK7rpnqgMqGYk9X8lDUBGu00B2Ul+IrZJWHDNzYRsFhR0keCfsySDR&#10;l9yk89DmkCsHlyBM3pJamxrzRcmHAnvbzFghrtkm/qaUngsz93exyKZPw/UThfAdyNhp4g43gBMk&#10;1iymc/SMSFN63EKRROpgJf3TOAzqINXjb7Jq8A8aDTgKolMX9jzonmsO0wDtNXlXE0doeni86se0&#10;BJFoCmncsdmy1lhNep65F6eddjGQ8jj/PRpvbPK4Plu9xdpMHAi1Wd8diGNNma6dNdK6yi8I4jn9&#10;UA6HqUUbyY5ul0jFD7bexE7I7bIvjjLhbCR+Do84H12vHpydyPbUlg7LtZggFSRsq6EZUcDq6gKb&#10;5hqw3dPchza5q9Z5qKSd669gIS87rfYkkoxP2yZSFX3Cfa7+y+cso9fSrCzy9SD5mEUORWD4G/ue&#10;x8dAO0ByEtrDzNrflOxJbss6M9CZXBVU4TlUgV6K3n4F2oOYRaLQxGPa1CqFOdO5MGyU/6RX00rr&#10;wjkPugPJv5lHOkB7UB9RVackslF7aNplP9lj/ZQSYMLeC4KrVr88B6t2ap4Q2MF4p5YxXhUk76wF&#10;jU7yYfSaw+ZvvlkXqdNpRuGYUL+NmGddV99hrk4qULAoSiQ4s/EUMZbtGcezNvd4IA82FWaKGbPb&#10;1imsJTSlUluxCBwv2ePL5wdfUo69HqLPklPSFiR1L96k5H69HanvzLDKHSqdNIx4iceKAHmU/3o0&#10;Hp5wIVLtTZrq+9NiNVkuyujtac3fHlZP+tuMCX0XXg+KXbClHXC8BeRwPqTqXtBz27HrCrd2BDj8&#10;UxFAJYCZt4cjDuJm9A77ziaoaINhT34SukeLeEsf5I3nBVmMXnVof/OYPkiHkvtDiCX/bdWA/EAf&#10;uBbhmstb1GF3tYfMZCJx+VDXyDVYkHQLQ403yQBbHp6jD2WQ5mehrJ7aoyJCJIQ+qwYmE/wJkKZX&#10;Hd5x1A3SsDIHINQTbTm0yp/gjyqdGiij1Szh7WkNODiuxyvoeOH1APHY/c4GpY0EAwANpp7zhIaU&#10;hPIDxD13zEbEjqh4vIMqTzSu7+cNPsE50xgkez4TsDjfFZ+mmcDXTK8hQwD9ZJppHs3ZhhqFTqQs&#10;8mlde93dZIv4HfWq0Dvmq+rNkqxTubbhOFwfkoCckCMQy7Zitn4+/VfCT113ck7spIhy12dRBVPL&#10;VmlY1z5Ip/I5v+Hle3OqUDZjhFx6pJvChn3SMcWdMhFZU88z4sZutiKDpThwn6X/SqxUOnrskzh1&#10;2rHeJ+lbbmdA5riCM+OC8I7CCIWVyw1dF/gAriSsWr3JFYeKyIyfJVKdpE5Imrhzf7gEs5Y3YXbB&#10;JM7xHuKP6d1T4GE6MrwM8DF9Vn0UUFDapOiathpkfMe752aVQekPo9JxuuNWZVEEBKUQTGFyvL7V&#10;lBz6z8TnzbSdvCAAxctjJ1LjfCoetosDiiN5HTrmvn1uVLCFTIqM0qnbHhb38jIhgUmhKE83q9yb&#10;FqPW6QlMMPXwJHbvMCqWHGc9Too0tpONPE3R6ek5F1d6rJawQdfCVI0SpIDKQ/1ucwUATIdMeC87&#10;SJ7a5/BZBMvU4nbYCq0xaGHT9rkCAbs34+ebOX20QdBkzdiLjQsry/d4x6P816MrIUeJbOVk8Kjd&#10;c9NFpoFi0j26GoWVh18oASxFv+0HMkvkJMM9FeTNfvbm5D7QFQlxikUcr/gUtql9PCgHqT2tT/Fk&#10;5YLVlOnADvWWky8SUM7mQ4q3qyN94JiH+W8Op+EBdStBd3IBu+rew/zXwxH3iWpks2eayuEpkSdd&#10;9iz8SVGXt4tB0mEdajEEBkkC/GE0dBinsnLGYSm7x0HhbdIuTZrUMIT1FLyxtlI6kg6qRp7t4cre&#10;6+E5FFBSQRwjyZeZ2VhzkoZqHwnWFSHVNimaf4oqOBhVZ4Zf31v/ZTwYXq2TqmnHD2O39WxMcs6U&#10;ip1IgRl6ZVo8NRYciOVY8TotEDbDhpAmsTIKHTXFOs+Sb+1V7MvGAsXfnZilwvNJTrSnurM60a6D&#10;tf9KIA+ibk/EDNTNyJ5B1zjDNQHEVCX39qYdROl2t5jpqfXq8u5V0Pb9TWSveGed6iDSPay/bAwc&#10;oL7VEsi1xXgLHNtqGHL4ecKLqgvp02m+7ulEAzFu1alBhbuopYHKmVKyo/yRVpgRG/ixHJMjX0Eo&#10;JK1d1UYHx8xWycXtm+J0Rz1GA0095KrW/VaZl+sqDo20DvVCGPepVg358NhTtIdHxJClRglTtkYL&#10;hXFvzB2ZWPEmQcgr3JP4vGrENCd7mnOZAEJq3RLoU5LogRXad/bGikWBzKacmKcKCgBE5MyhFavx&#10;wavbeFOm/wZNEhOSqaR9kfWuuEB83aP8d3f0tr71MCcOuwMFd5kH2iYl/4dd6NL49HnIgYwC825d&#10;jEZVya8vCdBvR5Nzkv5hJJ1cj+9HQ63RuIXQgHpZvB9NY7HcJwpsyWfDsZ96QJUEvo8sAIYVT5WK&#10;JNhSSrxsTc0zCBkxvcXncD8u2cVX8sjxKPl2Giz1qZcjBSiuI2SGKSUVsqGpUywImo6qjlN6z3Dj&#10;oC7s7Oo2Pm6ymOOzKi9rag++GNcPYlmoyVGcQYdm/xWwRcHnu/FZVMiexEruJ1J4eUhbr6l8QOGW&#10;LC4gIZNS6d05fa5JH7pxJbiEYpY/6KsUcznFAhNRdTYds/b3o/ysXDItBTuYcC+l+augdlcvlhsQ&#10;g9IBIMnCu/vZnZM4dippxBpViTSgoBIukvepm1W4G42fmIhuI08iS16BdApXhuuol2sU2j5xDNk0&#10;3EFepuGwxNEA1dofp++snxt5g1do/Aduc8zLUdi5NHZZmyp/i3+uvLyvMvkDTsOM4/AW1SYj/LlJ&#10;1b1rqd7DGO0Pb2pnJ1iQf6LUlz26mWCBdp+lz5gayXA4M4/y31ybigtyR6TfV989j9rdD7LUUMDp&#10;2fkAgoIGarFk9WxvcW9lC6XPla5CVzKDlIaUGj8MmrapDUxYyCkyCXXK/zgg+JMWpenAIc0mL+Xe&#10;4LD3m1BRI4bwWZNdvkZZPMp/c/R60ydLO9f3ZLnpPcFEm9vwBKxkt/QSXI4dF2rPrxr5twTKGb7G&#10;O04xwnxHkiceeR/+G/uBlVueLXlnjhx71B5OcJZcuRBUS5Vvj5KTxAiaxUMJq0UE12aX1jfxULcb&#10;7xtrnjtXKL4f5wPhg1Tv94PwyWiP7vuLFL1DisBnYH2N0WTw/fBtnFW5NXr0l0fH692FFYHMtJRA&#10;XHWCGdBVkX7k48L+trJb6TnJG7mWHcVvjx/szjnIAJXANBIhO9j99HXDAdbLuKBBBhzj2+6c5Huk&#10;NMVlqG5c7bNLf6rA8ZkAYPy+/GShqDM4QQtRNQ9YPniCZlFJEpLiCojkgOS7c0OQySG/zEDSRz83&#10;RBBNqvIhrrEGYPRbt2Vd+N7+fvZgSLwHiy4+K2de8z4rudQA3jJiWlmb76mwyjvss/Rfyc/UDCYh&#10;ibe3XzJAPyZKV2JBS/OC8VDJiLb7U2WjRTt9FsM4Z6Mc0tKEHo4b6jyWxmQGyKO9rIXIiNKa4hDf&#10;i2O1tkUix2tLo6pxCwpxqnWGThkqlbI2YK2uLiLXPp8SCzlPgaAnq81XUbwnxyAMWvXCy7ToYayg&#10;TasDDDRANOkaz9hpB2z/FeBlWioX/WGsrOnDYKodeEvRXZv2C+dZat/A4kqeJa4Bhe4TyPJD9w9T&#10;SJ2KDWqlGN6426Nz7ft7gxiE6F24iT7PMgJaP+AFDNWdy+stSyncqzDcACPH05sIc5MDSBwPOZ0I&#10;NWxUjL76PB11IbUvGROmHw6mTzWgJBOh+yVucHRVKi4Yw4JCJTo5K43nUwKx5RAj605VoBtUVZsZ&#10;Hu5Ctu/tzckQFIEtLYuGeMuI+eFk1J4ly+vwvAWd15LQkOH88UnUr6ZA40ZW97vlIQZMzTetdyfU&#10;j4tZlWTxJk6hxs/laCXTLB4awWpBdCRwQRltaUMbPXcuavqTjkWirHDvkSrUDzwZOucy8SXEi+tw&#10;vnCuGeNP7FPd6hMXCJ90RRRfNP7NwDFaXU/oSRtMtwkkOn9gYPcVJNYTqlNqmVB3i39C9MwTRWvo&#10;bJLid/TheBEq3N9mly+U8qt3/EImJLRHXPNQ++OSDCdfCQPKU+Fv7m0HDusLdEC3yUehIn5339J1&#10;Lw2PcBbxb7E23LsXQKhudv6s1Lf+WS7B82dLLho9ubOLXgoxZ0m/U+ipxuypmm4lo9q8OSQD/0An&#10;HnAXHYaWFTEnZHhBFyFWpbbqIRalmrfPYms6rLWRmbiWUbriTVgy0iaEQD/B/ivQU1XxTlSGoUQd&#10;usFHkwRnnFPPpsYZwz5pJEEsZZlThHOAn3tz0hGSEHa+Kaxon1WDs6BCwtZTvxMaNbgMnCj7miXV&#10;Z+m/Yp9qhpqMHvKdGrioxsDNdCDzMMsMBKXnuE0K7C+w7xQOkUArF6zOkxvCpdoO4FN1ge/Mgv91&#10;HKJ8At0s3sTAvABb4o5qeqc51WUyhIC3ov5ZVpM5ss5WcTqUcwYgn7K1cXD6Flx4VTb9P+Q3qg2w&#10;1YL+VRHSd/yGY3P7ETWT7llooCvqe2yW7PPOb/CS2r9Jh7yjPgeeO7CE+K7K9hfokWgVDuzD/RDl&#10;c3IxfPRcRylqSJ1tJhdYz6iguNYph0tkqPmTyH6BQAMn8O0H1ZzDQzUzjF3R4yPvmzBOIGJwrMRn&#10;dfFe08ow96uTGDh5ga/AIC1p1XW4FykQz3Y9adyPNhIGEFAq3UI1cPsLufzS6TMhRde6TFtB807k&#10;I+WHHPM2J1iW6iVNq5IjnYItejT1BrFaIWM7MhrpVQ0pe+pldrhJy/b64s2FO5ybEzSxbCoDyeeJ&#10;bHDjRN3J2x2wREp8mRa6YtpHp+YkAKpKU50KbB83+gg+udJtdimJu+GQ2ofmqZAVkUVm5+bUMQVq&#10;qm9152Vofja/6ZBF4XBbECv0mzghytPbJUP/FRxAMtCrRfz0/tmkpzkujQSbbpLDBPQVnujSZHFo&#10;QZt9dn5DRaIqShaoytawz9uj/DfXBlPObHXUta3vtY8mDgRCBsOg9U91EfaoN4aL3AtZaYbLHpd5&#10;7OQHw4Wh5KgtmyE5KXRPYyUxKVS4OEvEQNckeKjAwPLmEtvahdzeaVE6owz2eBPHT0M8rBFaHOdD&#10;ugPPDxGrsSA8HxckLJ9FWgdcMea7lsaC5P+KBaG0NzKhjFftUuIhuvOiTm0wZHefwMyeUq5EmLai&#10;CKQXBOI1LY3lkMKXgIf572Pl/pyw6QxrqzF56/QMPSqpctnK3sNd/OmzvME/lE7HOBYf7Tn8Qzfk&#10;hrBYEtpTYwikv6F6BC6oQKGfCwkRTisipHKhVo/ao+fNaG3oFs4jyJyvtz00LFi0kmW1sMwD72GH&#10;WHABuUGt2BTmrnPSLiNlPc2wujgCCBxp0pmp5Rz+YY37/l4kd2fw5KtzTV4CXm58HVct6OAs+87e&#10;4AJHiqYfp4r2upwqa/6BF1EE9MqAeGFQLUlXrGXLjS0uYO2pL7lYMrdThkp5DkYYSxX4p5apaQLK&#10;ZrUTUN3OOowAHwOWOVEBL0grvALkKuWJwov6nNxBiXXXUayAoEbtyYsI016p5/on/FOZ9UkL+H55&#10;BRwPnIwFYbv1bh7wEN4MnC+/4jnYLn6SeBNjqdM2pKvIuU4M27crWbhx2Vw8u+SsVIfvFJ4sG+E1&#10;IjXaRSXRc5j9qNVK3yl8pbWc2iXNFd2cEoUK7WOcE1Fe9r98Du2oP9WMMk76ol43qqggbfetLM6B&#10;gPqOLqkmlgHa23KNXXLpibJ33I3U7siJs2g9W/0V73MyMGIeqs4buAklcI5AqrPkgY7VVxBck5IP&#10;OauWOekJ2AXA6MoAuTp7o7+eMkX0JlkqLO70PiloVcBzeZM4ZMchWpq4SGrHzwHdZiyCHEF0ovNz&#10;4v2x52Dr51j4RSyIitGundAaTAW7y2rh6BfufiZZQe2glzc5zy50MIt1AaIebg1e2gE5jxa95agz&#10;gDXWOEkFAsvox8Nh2HiU/+ZoQknp33pQHrypyNuMJnwfi4XPFH551B5mcYkIOQTLO1SLTCof6pg8&#10;ndo9PVwmjyjGuFmwCPrCKavhQrF93mycAg4sDVFzouJuOirBV/IhbO2CdY0yod6wy2fByS5r8P+p&#10;3WM85LN9QcSfMd6Wh8R4C6odmv1XnB4KvCL0y5tYR72uhdtiHdiB0uaeQKQDGQgEIC/oV/BA7L6Y&#10;E5HaOcVQ9vtJWKm7NXAFKH1Gq8WFmdcQbzi/cSl2qPyE1KM/gUyl73uU/9Zo1w2u5dLM4FF7MKSt&#10;jT32uKYFsYGhwtlcTrhTPE/yTPJp1boHJDb72Z2T8EnyTCyHWV8ktcCBH8JUky4ENJJgKDA9yvrw&#10;fhMqaNl8RXAnVJQUOEBlGo1qCNNYRqONhF0zjN7dD+LeM4CH3UGMZuzaSaD7MSlE40OgcsHmG96E&#10;O3TvMUUCTtlH+5nCMDg7fcm3bp2vPJ2+s/4rITnUa5INcGtkjAPItQloRyqNGhGJ1KA0vgg/ZEjk&#10;HK6stRTfePQDQquaWrUbeA2yQe/6sKpBVKsYiHRqTnX4DLZC4rbiPMNOUCtSL96pwMChllYkaHap&#10;KBWvmAPY+JAmfz+xSLurUNpRp8YFkZVgfRJ2nmVHp7aJ084hIzXh7KAlkJzMisAxnrl21jhV8jTR&#10;1CgoPO+cVHwuaFFfVUnFANthK8BvKmpVc8B8U/d8B/Jt9tmJGZ9Z8hnC1PYr8Y5H+W+gN7QAGYny&#10;wTPW5l151B5JDHWk0HY2XjAGDnWkeA1VKzlsFocgLDNm0zUc+4lQnjtWKIdgxivVDx0rlQ8e7kdk&#10;HmgMNHENvk911HoyRsho4VT/9t7uV0JR9iVHNm5wKHveKTlU1VVshWhpNjHcnObenODNK7PrdVF2&#10;qAuGODiFx2WBqu4u7vYKTlnRjkAOAlEskjvss3SIy1WbOV7wyp+uYV74bgCR0Z+B3cP59JmSqRJE&#10;IdS2CJxPFIPue4KzZ3QRMstM99rs8JDwWgXM+iz9l+dcP0t8t7vrcVTUgvgPPA8D1sLZfcP4GwG8&#10;O+d7ub5qBHjrp9pJjN00tt8oGtO56cqibJxE9srrPe6r0VuaAecVJ6RYnhtXdNDCvoEJVpa+Ffk5&#10;wpdb56Z0sCBM/A/ZjfwU7it/Lb210i+7srZopoF8CgVOmuliKC5Yxj032T3m3JzkbGTyD7G3+V4A&#10;bMJMr6At4hRile8j5RbmrMr4g6N07Oi/Aj+Jo/uWXjW/7wKPLBxnzKjieLJuiFOnaUwwKQP55/ZJ&#10;rmPqnfAXFjyeJztzW128tlyQ1R4iOFx7Q9gsHDOn5gR6Tsfe2n9jdrtS1Vu+B5lj6t8sroHjSkhx&#10;Fra4La1NUFGUYXajJl6/e2ansDSl/wy0PwboZY7vS6y986TUwJk/i5XftoLP2V3BdJ1c156VdprO&#10;YyWDByacgi22ifOjVJfawYe7xQbpXr4HFZVBnwvVnN/nmEaCmdh5AqB20hptHWZ/Dy7yTD2TGymi&#10;NOf2iVmZDgYQfvJO4YGldmtBE/Y7+bWUfpSwveouQ9ZbtVCktaEJpIKcjTm3/juiytliDFksl+VZ&#10;vCVJ3emLBPUUGx9QE1DDw2POrZ8S/SJ5wlX3J2ZDagz4phVKHOccouUbf6wiXJncswanT52nHG9O&#10;EBMHbbSCRuksnK3fmQQbSGkBAnNH+s6pKb+/CHjki3h92ozwFpIl4jh3EjGVgh0P5bI/f5popBim&#10;MeciIUfIojnShiK4m2II04KIB6fgVWjiypzwBLN4gmrTZ0GwxEwYTWcXWA94zYIlEIIJcX4KtDKe&#10;jPDbyA63DDkxj1hAP2qVtzhV42qoidLb9EfAw0HDAWtpmgIvjCOjYWdvzYVthtWXcVuMIGtNnadP&#10;mhbS0B0oMPtRo4KiPepN8I7RFrmWXz8E7lDulbm8qPCTpkw1k6qf9Ijwbj9bGIdiNHqmFKdcYd9V&#10;/5V6smq9nRIHfjdAkgTnSjLhRH/2zWJiQs7Vm+tT9F85IQ37XZDBQhu/IXkA4Zg75OT6atSE4pb2&#10;MZHdK1MSuk0BIsBNnyVQiiq0QA6SmR6ihSQlkjN1xf4AA50iW29aB1FwSwJwOUnJqAbZD4Kzq7g7&#10;SEPcBy3meQb7aA/Q1UbdiWl9CsENIEeSUSpI+liEPsuCzlH/kFeAQdD1WNG3NGbtcymF6nPiEkhP&#10;Jyp2aBIn59x5s2CLnVifJVOkw5ZMAydNkRN5Qb9jK+tnwaGOt8Nnt9H2MbnCmRcn9znkbCC1OmqO&#10;2R6q42uwbUkHums9OFbHmv7L5Eko3ke22ScWQhXSSSfvc5LQkabbRdhSgaLWeAuaGBPqPHHMIUnj&#10;IYbmNCcYloZzIdg52Kru09gHq+nnSRpDkT1K5QTbgWHA+pY3T86JRpBm8ZYEsSBUJrbwIaV9dtgi&#10;n5P1F2WfnBNXV0atCAhNQh+HI6GIZc4tYySzAT9UPJQiu4tDloGWJiQ4j8pvvuNRuxiHo8aGwaIw&#10;t40jC9Ft+yIKNZAQ1pPqzXNQYWeUQxx9liy1KibIjdec+Lx9je7xnN5vQoWoKPWAMRsVhQsKs06P&#10;8l+PJnI0Y8kweheGrAkzcplhyXBuMFSHsBQLsOh+vQL6GdGSOOWLXBh/r5qFLlS74RQqNEx3/zbF&#10;iJiX85SP9b4JKhSnq22rZiMA/kNRu+6DtxbF6Eoo8jd3Yfi8A8VgNEpNaL1bpEaqOmmZHs435QKi&#10;4qYv7Hg/+3NyHMm/tuox+oPt3m3OGXSmniHLgga/f5+l/zKNrnSNG3TyjFJugCth+ew2ZQ9PVPUz&#10;AQhXOB/0lhDapuwRM9YdttrK3sPimRSlhnp2jsZJz3QtLNHx28TECa8kXykTq2icpl5kwceCXIF4&#10;cs5VBm7NOq4DpxBh+ezWICRfWy2GBQTp0+YR/QT7rzxPYq+YDPEmdNj3iYPIkT7lhk3aEAZFOjno&#10;cVjRoD6LacazoZ06rIFG7nV6lP96NFvOtcmFV2E0D/PfHM5g+kksW1HUPATvwPu2w1G3PJy8n0nc&#10;zMNvcMkIfAMyKvCm4X3fXhKuChtdrCleKkwhG4oLqGIFSgnu9ahkpVV2u3JN/h9nZ9drx7Gb6b8i&#10;+HKAxNqS9WXEuUmQzMVgECDAIHOpkeVjA7IlSJrjM/9+nreLrCKre2u96+QE2FrurmYVi8VvsjKY&#10;1QHts6SH1Mv4JPdA3MSB+oaFJEPQD5upoKzDykWR45lyHzY9JNJaFNnyYRISHJIFWE0FLp+gsdBY&#10;MsrgsDK80wFXnYIV78fmnqBbOIlx48Pq79A1IEK5sPR4yjrvYD54qmikGENZ7fZhWFOuR2ZlXy25&#10;jUQKx1jc/0MH91arrJPcGfwtPb6syjh6wo4PY4lsnhFYdPYeYnp3ZRNgdq6LnCir2daDnyA8+dTQ&#10;iCfXvaWbDts7JiW7NE93J6L+K0hK103n0eXEbIomG5+eBCLy4vYNrPrNhaY5HZ8mkl/LgT1mfPLT&#10;4vMllBcfPjmHZSEr20IslyBgVHd6YOnNnp4rLq3foiXqLJAdhXTNMaZNXS1CLHsUoXEQiNZTEyyB&#10;jayZ5Ij0mklyhUgrGrtH/eKW3cit6Rhvg5LxbCu74QrsxozkZluDoMoYlK/l30EEiC0yngdDppfO&#10;isHla1eUg4DCn56VFHSYbTwUDohXYUybRkVUD1Zc1qd49pD4jpWiUU/zykkCMthA314WxV1Zy6c7&#10;MoI1sWXfXJeSQjOHRDVhXfFmD5DzQ93ko8p76Cs7bjUYhI2SFlzLIhNlRqVzGa35ObS9fVoB2/Fp&#10;Ds9WrsboQ//QsSCzC/d8ysm+e/1XEACOpczoJFOARW2QodDIf+fUIDm3NaufaaAE9vdYqnFiPWFi&#10;XWU0hkq3sOXL7nzzfQRYipJ8L//O75NcFQJZOvewDL71ffTxXIUaRqX3Jb97iTmOa1ZgKuEo+tuk&#10;TIZjYuwGJyPvPORfeYx/NokJWTNYjkctyGSa2QeliRCbTHgGHSrN4yCHg073x6RkBTFhSN4HmSqV&#10;ZM94xpRNXxglsbyj10FAfrbpCyTCEwKaE6O04pqjXWObZLAMe8GyVHzXIJfHR/exJq+Ugq8NGCcE&#10;Bv4IL30E8pr1ujBrbWS50E2x8+7mBzL+iCAD2pQs2u2w+q+gYzyYQuGYNaerawZgG/U1Pw3v6u5j&#10;HqPt52gSCe7wezEW4k18CcqGzkIGiur1lDlGczJin+EZEec+0XaerrlaEnlivmqROna4nNpHcHQ0&#10;5jhwpMvethQTGGNms+NiOHIoG9ngUQarY7QySa8pcp+pUrzCikHdJ1dMtFhmen5/XgKqzrAnO+b0&#10;vkqvc1ZclbHzo/192PLEnLqr3+CPfX/kzdvm/wim19lXLLRHnjeSgUtsXKdRI8R1LfcfgVwJPa/p&#10;WyewHhNssa4ibycQwrwHcjvcQN7OQeU6sJ1uqGxcB8i5j32V/VeeBsy98PIpg08h/0a4KFlTI5AJ&#10;sGEb7xdUEPyO4sHc4Q6r/0rIdSzpfD1ygpZYPi2NYId8WGTBs+7Etg5w8o0Lflcfk1M13FmLDCpK&#10;UFqGsXriOtdr1uWXiS98ij1owUaWzUB67kymjlZO8N+7z8p33fa5QNb6umXCxI4mA8H9jvtWBifq&#10;q+y/cp+LTKSR5pbkxKeXwMX9qwsqGgGWk0H+pbL374C8ZCLF3hia26fxOwUZUKWlPMsGuYg9Ih40&#10;kLoDcuFC3Ba05Xo3wYXr9PVJoi5hovSx+3Q2cBjSjQS7La6DznZ4go6NJNC1RbBQJlGsQk6RaSgz&#10;xMd2UUTViLdHzvg0i5qfJsHu+PQ8VbQgyZ5JBKRJnrxjn+m5ofKRY1FsczSCXZ9W+nCg5CUEOJSy&#10;8hgtIs4kThH5zu01E46BcAKyEuuaB+modIpkFFXmSUGrFHZcYJ2Q1Zn1Du5J5dBM+VAd5sYeMSEz&#10;ZFHuxl5rbo/B311rVpbyWPMr9Tzux4ZjRFpDPCZla5PPRIKzRJpoMjGFe9ZM0CN1c2TkLoCr3YwW&#10;TlFwxzbPs6zj8EPdA1m91mOfCTvufBuermKtgwBR03aVhXNGG/d4rH6NqTd1ftl/BfdUJmpqjlef&#10;ptET3GNAvpgYJntEDJWKhbviDtq+hW2M2SSDi80oXor79/mIyoxFcbPlvpHK3crNoIJiJ30sobR4&#10;6VK7fE0dv/1XYhu+nfIZe2OraSHN6Ij5HxOTe3HThtTDM+0o3MNxSdJJM9i0anKXZFKNj5KPNITB&#10;41o+75MMnO/DV9MLk9+9Xhm+gzTiSBhQuKOxIoV7w5uNDNbFVv0x/puEycqG9+a0smvImEZ5ag+k&#10;bZCRSalhXqGc0taUSHfvJrpDuvfR00jw6YvSZueaYfy9hIeHZd6kGtwR1YRQCjqRC7uwo8NndNWj&#10;Qy5u+e4Mg3IwqWOH1dvsDn6BxFdC3qAmpHDv/sTWkQWQG0mEavMtEgNg0WM0HI9p+PwCtg4XjLEk&#10;oO+LontMhjXUT7i3aUBkvMpbtRXzUM6CLYVp0P4qaZslbSkyfJo1B0po60mGeSMDGkRkvQqbwvg8&#10;T52a+6/gF+qck6yIq7ajQc4Usyid2dIOGqerYT9V9NHIm71pvEKrhes157lOmEiEiUh2eBax5nvX&#10;M6VHYOAIZzwG5jYVSg6zzyOxqa1UF56IEhohAg5KVNV65x/+nDW3qhHfGodhxRGFG7ujEh/82X13&#10;6CUWnEfnMTyBJ8i59sSRTvPwbDCK3ITc03wv/8b7uutg5kIRbjzx4EucKk4X0gLf1POt9dszSo1m&#10;OId2iFssSNEN+cp0UmEQR5u4K4rfZ0pwLu6BZBuIVqfmlu/l31xZg4LKdOx7kS7XK6tTRw6OJgGT&#10;rvvCCX13YmrYhG/eEyfg0rS89BR9GMjHmViQESXhc1bNF51oG7UQOsh2e+CUmyYPYjpRy/WaCWkk&#10;IZL1T0Z8/zSUSYxpbBe7NW4FWhODd2QADj8mBUwafYK87w65tTN7D+30VgQBfxb8KyZB0v60VfK7&#10;+Td2n/gQRki8j4CfzYzyvfw73wcHQ1Mlz4WjmRwp37vEHH4h0f5ADWxk6LcTNawqI7HHTeabvgZ/&#10;lt10jFYx8D2cn2iqOoeMsQR0N8cYhTEk7MRj4iibK/GBIHCo7Wh6pKbm2eirzLUHjoimIk/io4Ss&#10;x3LKidrfB+9h+LI8AqxJk/leh5ZQdMxjJ/D4hTycOKUqXTUTx8KPhp6daypvNWHSI4yCNYcaVfUQ&#10;0U/IDL6cNRA50/ybc6RUPFqJ6f03xMIGzed7+Tffb7PioFrUhe2uZmOxVAWo27lUw89QnzlKZ0Q1&#10;7KsW8xIT13tAcV74Ffg0dUKdF+FoyDRH0SGpi31iUuPirMLro+3eiSNcQ4ZiIiGJEAjVQi2tENaG&#10;zRC8CClD854OGbU24uYIIVh+xg06rH13yC6KnvzspirxAlP5Xv7N3USJTenH+6saKd/r0GKUWhll&#10;DqtUsU0zphlDqnKkQNCEp2824ZrsJMpjKCjn2GHlDBLmK9KWRnoXo3KjHj+xLCxvr1eSBpntGyY6&#10;tITyQkUqQafq8tkTEvB+5Y3M8jehlrQ9e0obk5QECLEod/eohRzTqWGRcBra2eQVxECmhoWlSZ/6&#10;Dpm8m+Q0dOW9pymKkmNQgcea4TJbxR6PmViojZQ1Rw7amhjpV5EZRNUzAjd1mY7fvpswbWAGZ8S4&#10;D3feo7vJ++SJRuoJquSq3c3v5t/cR5Ho/D49XpPG8r0+uxzFfoeRoU7ogcW11Ioo+OwWyaRoFJMx&#10;8Pg4Jh6BrNqoGAsjAjdw4YTM8vl0Lgf3QnfLkvwj3T5GozFNntxh9V9jzQhCTIocy2UDXVdTL0m+&#10;F5+G9kc6xZqY+mvnY3nBs3quw+q/EjLVBOE0oCSeovjGmcE1XpT5aQzsDSVEOGY6lGqlr71iud8J&#10;E+M5uiPRNQsT6dvSTkHgbJfJ+8qQNrgI9EmoIaSGvEk9Ii5vQdZljEyu5nyFELDpc7PJH39El9pW&#10;RndiOT8OCQtwJMo20/39lfp4VN4NraucwMs9w6ef2TiM4rqRberIyNwzzsLWhEDmU6a8M5pQf+oO&#10;HVb/FTtHfnNWFTyjQwIcsJ0QJdqn0kvtB1jbHqud2cAOntzHsgwuISO5aRWSY6nA7msuia24m8if&#10;3idGT7iEjNf4noRA+oNnjbHcXNhKfVEwhUiwEWRln1emQWQyXaw8ZprHaEsacec8sw6u8AJ9fnj4&#10;57Gn7V469C43QzchTYyBk+S+Hb/9V+wz2uhse7B2akHG0ZaM8gXaWlfn4IyMjrODQ/8xL/12FhSH&#10;mHukkqScb76Xf3OOynINbZaUELUO7jrz9crwH6SSS5efyNFcK0PvTQOMgIFaW7Xd1G0XwVOICaoL&#10;1YDZYfVfMV/uulPk8+ANYrrD3zAh00VDcdPxGB63HWpplCkCjtTS5IEd1oYjjDa4UH5U9suGo/19&#10;Mh7WzmkW2/sdWu6EbO+cupDWFDL88HTNOpHDXDhJ0OofEngRO/NxSjDo+WQ4kwbWp2FwqVhf0Ske&#10;SrjfgDzJ2Dyb8GB8BjHrpL4FGTMmdYV1BMpjFTHl6MSYCbkevos1Q1tpaqH7brdiUKUmKyfXjHC4&#10;B9s4/tMOo1EmF4Fpp9ai1IQ19/lCOKioIbGNb3me705T/VdS2Lq47ZK942qZhxqXd9cJaSvMxCZk&#10;Jn6HxFMrm4nOK8FSRdoZJZIdCVny8A5+gRs/u6jiMEsaWdjGZp60jTu3pwEzE+gzKUyi9hrydv5x&#10;/2MSBHXgmkO36zx1f7+eP6mwB0Xc0l/wUuGpDihii5uwXhVKVNvAg46pz4UjyBaPon7pEc3sko4w&#10;WfECBGTwuwkuvCPZUhTIyLUNMihPy/K4qSZX22H1X8n9SV2Z+0FZ3GgSvBbFVkeHOEE+PSZqHpkC&#10;SoWgGO2SR267Q+AoA0WM4n+3uD9a74ICJeQ5ye9erowMFekWgxPy70Fpc2W416YFQToK3KcxjVJB&#10;KOWJXPjLlV1DJm6cTkmV6vewI43uZksKPo2M6uwKf6OiEzHvnJjHg9U3aypAF4vCQp+s7uIxSsbk&#10;/vOxB7lcY8KiUEA6icIIsJbGolQD02ODOBGIy8WamQMmjo9tLMHMhwKybiNtG1mKZXnMNLaJwYLS&#10;17sem2teFbyXn0YI5magvWG59YlBBun1XI9PkJPG47xSJZH3bgkmLewDU/le/s33uaQyfVZqEIQ3&#10;pnPOSwqmtJE8qtguKaMdaUdVeTBK5YMP9+M8WkTGp2967chpZdeQL8eWT3OBVTDKRSg3HruQCYnl&#10;ougUM/SA8mmcLKFFLIZQHhPUCv1lHWoTMtSfNEgtMEpBIxTuo0Uk7AxhQUZ8R1WuwmVoWbHDHb/9&#10;V1AHVe/KHwxeI+Nqg0xsMQXimYUSyVvdCmg0cI/F/pxclYwskIcYY9eisNinSDs/xsmZHQFYM4f+&#10;Dm0R6Zn5aRwHjmWnbdLwZyO7q8erKUUZfdrn/RQSo0AfCDyX+eZ7+Tf2Rd2OJqPWDcvJD/O9y92s&#10;goX4vhpWVz0YvSkvQEOWSzr2x2jRKbXYVu5c8ukIFir/w1jfWTXS7XOTzM6KVe1AhFjWdUSDR/VV&#10;9l+BKUJ60/kpkb4JFvJb1W56TOzisa5gSFk7H9/aTVQmEmfyo+zVDR4s7p6xumOO6Wv59m7ipJ46&#10;+sTKPCGlowCJzZBx9wiozdOECVMYHPy0skuclv44V+omvchVnzBw+hrVqHuWMG1VeRyPkeWp3XVY&#10;/VfS/bokjNOVdD/XrGTnuSiZFn3NpWvNt87mJeSqRVwd+6ImXD0uoh4RGxPzsF062TDrHLvWjCmz&#10;sH1mV9DWFA6Tm3mQkfKZ1Couiv7eGAK9D5cf7+IxhsjkF/OxCRkX4vSPnNdMesn69JkMCJcueUn2&#10;3D0UVnWTCx4pb8t0hqGKbH62Q2ol6csNmie501T/FbRddVwyxRRLaty5slCobTNXENR5WQWeBlB2&#10;B48E10vK60bzDpmctswkJ+KAL6CLDW54yQIhIjF4Zu44z0gUNTA4eAFh6r0RAlHvaSjhjVbhTEUJ&#10;WVrqnT5Go+0+3LFmAnyZc4s7AuHU14zjb6YC0RBKlX0NcqnT170Mw5rxaLsFxdAjN52K9JfJ1qlF&#10;V2Vvg8xJShZHExvZJjy2IKubeba/U1Q7qv2Sk5DkhUQJdEqn7AED5d6BsoFt8o7uqs9Q2xLi/MdO&#10;EaqOPMcFWYlJ+RgKGsb0elxTAnCT3aFHsrOqIA3IzL+bd6TuPJ08jHJ/eV0LtmlTTH5QjIb5RhWP&#10;h20ideoJe6wZf64ul26fpp1+rllNvbusItJDakmghGwBQmP+PpM2h0ockJ9zyVuHTF5XFqHjewBy&#10;XzM5aMofGPMmp22QgbdmyCqrXFkBd9ses54bSfw0661oVXeRJkYOREAGe+FfMyGTh5uOazlOR6Rs&#10;QVbWSGwGW6EEw7oZtNycfEgVK0NlOUFOfWxwbOVyQRQDU8SV1F9znMV8L/+u90nxyPeBkmc338u/&#10;+T5pGZkdQWg9gjrMKt+7kiPksQl3AQUP105YHMVIieeL+Aca49Pmq8/NsfvQyT26NpY3mRY5Fktz&#10;8OO1B/CrzDCmYj+MlvWYiecOMjPdwjCw2VfZfyWm8BgmV2Qam21OziEoiYnhCZWvtO0+WYMZ6CHL&#10;WXLUhqy07TREuQVMN1DVTxPNn9Yi6Hk90jXnmh9gqZExz0kk4n0PZJKNciNpJ6SMxAYZsTbZNZVl&#10;2yl/Skwv803wDkupsdeMPy37XvEPssv6KT+YfRAgpkA0ZptrRo5w9AeFkUOhzEgfMhI/LSvsU3V4&#10;rGumFm0mwlAEqa585TEch8cJ+Q0ZOj5ksmTISEg5ohtdGrZJhOHTQWGKbW3aGYmRyiY+ThXUGXfd&#10;nfjLFW0T9VJmYYyFzWx+J7WGW8lQxOkbSuDfjI55QxBRn2hClucux+pmsLbPkDaZKDmxc/KP9PL0&#10;lxH6E39195kYJK1UEp1sZGdSI0gUkFGgosQ/KYxyR6LdMe+VVOGtmVudSUQa2JadO3SN+Wl0IGH4&#10;2EiZ0Bu2MZeml08+kkfyii73uVktc+yETBgGEkzI+en1uHr55mhvzWhcKy1iRqbKp8VSE/IprqU+&#10;VfOxzJA7TpXKTHKfl+djQVY1Um7k2cVBrv+Kos/H5prhJCuWd3KPUHM2r+VQs8GNk3CosqwHD0hu&#10;hgeZnjJwg0TnKZanSF6yCmp491Af4Ga+5XpsQoYzzUD3nPXEtjptriBjuoTWY6U45Mm402NELvE6&#10;VWfbVjmIKfovsK1ubCnd12NvzXA/tL3E9unA8h9we+bjE23DSmhyFo+nY/IEOfWxoY0ghNB986Mv&#10;uAJ+zx7e35ezdb6fpj1Q8r38m99X2670MuBMm/ZQvpd/833yt1L5XRk85fuX/AhVJhv+EcdXkKcJ&#10;U7HdSQ4zKW5SC5REj6bA3MwBO2HuGrJM0cT6OXeBlIlps50T24hMLdeRcrh8dkRqk24AGMwdBtAt&#10;cxRa3DL5VD8qPoBK0XE+hRn70g4BP1UxfNVbaTksbnEiHaOmeKhQMlUahVjvcOPiXEGkjBmjl2+1&#10;9MRBpYEPjQVRDpcuqtRr0nFSG5JIHLattbvYFJMJYXRtnWxgqzJzBlhYel+tGs7lcYQ/KQzuqhSq&#10;eM5gq5ond3c4Xia2LMCesolfo+NmeOJODxeJCWxgflgNIBoaUX+j4yYuAHav6at4LvOWQNKH71st&#10;bC1lzMo8zsOpSuaFZDhc31tOwZzy3CBvb9mdPCLn1GW8PnJFBEntSh3ydopUpQUNH5AFFirJammO&#10;w8HvC60SlSXTOFkR7vBNjZW7LfXUe/OKKemQDRIcY+cJuH8wFCbLOGRcmxgEnqeI1CDlwrvkDJtA&#10;O81F4eUavofcYVWF5tVXuINBSaMs/EOQ2xwNU/EPEjY6VkQu6sydqUtaMZjpiJ4Tw9P6NEn+yMW7&#10;XvMuwVDL0ydF5s3N/C7dzTwzgmqGZH73Uu7IMTQ1WVlx7bAi1vlosvizQEQkz4qElYJrETD9HGCE&#10;4fm6SLu863FKag+yvHRYlIOCZ87z3C68EkuVuXgMec+MoJl2bELW5yY6QXYTbJxJWN58LHRXzqnH&#10;8k3FvPOxCVmG29SfjgXWY3ko6PNxfnqihJnKT/N3QVYDlqmNEu/onJdEaXxgc83nx0TgZzRa6PG9&#10;RXSjIA44Z336NOq32uA/RgZkFXGjaz6+j8KI1GWHpCs9kvskydTfPz2xfVzy8XdDnndJAPm0kXjr&#10;Zv4VanGgc0Fuj4l1+ookATOc1ykXzjnz6sC8OMlpYuSvqgorNuM+bLfouk5nP1XISdS++DQPhwY1&#10;16x6hMVnIfRr7nzJPdWpMgMaFzU2aFDqxzQWNQ2CBZkc1TmxO+tNCKTgWc1Pyy3YWIVMxoxrLXfQ&#10;gkwG63QyyAS+Y58RorPA7ULMKm80NR7CE7uQJj8PrSfmjUfhDi0aAVfyWsjq7I5logV8PEkIcuzx&#10;DgIAaIV56JjX8GZ63JO2jOqKNDbyZK4wlQclCozHGDNbkpGSaCb3nK67E+SU02HBkjI081bRoeMG&#10;Fkble/k33yeemDqKkkKGm668f0nBMjfy1C5jahJKcyuSwrodLdq74WzIhXOo7+DObAatlnPs2aGp&#10;ItpU1ySw+6GmaeS0xpYBecLp9Zo5iktFTUpYaybZOFEi1rLTEcxp6c5JhSZkuszM5MGTtU0LQD6d&#10;JHo+O+Sxz9rR5QTwIMtvNnMLUXB6/ALffUmNunisS8dyM+7lF9y0lzb3FStaN8+Uoru5GZJhU3ee&#10;LNRcs5zmOWus3W6Icg0SonI+lmBoLJSIfHZ4pmRPrNy3VFTWM5UajLzhE5+Long3rwXj0yeB1YT0&#10;fOytudwldflpFjIP7Pz0mljVW+ZjEzIxmbSwL3xnVP+viqOzYtISeudjD7I2J03wZYXMRdEXfZVW&#10;TIV9PcYKnf74qe57kNXKcem28rw1EuI0LxZ3hqzg6Dzu90JG81h22xmyFO1kzFK2Om0TJy12SD42&#10;1yxjYB6bE20TGKHpXrD1c12xuNo8k9NUNiFLtCZ7PJ9ncn2IbybkPLBzn4laL53ncdrepCqj8Dbn&#10;R4nupdcg38u/IYW5VHAGRZdGyPryvUuJhGNIWzQUCJFzr9cg62IGcQ9+sT3WanLhIrPjsYnTul1z&#10;7EQaHb4WyieJzseHkT4ha2sveWSuPX3zUO6UCGiAp04j+/toGVMgTwX+Fk7pE0bvucTpib2T8kE4&#10;LB+n2r9WBm3OmOiddKqI/FQHp7RcnwanmRKzxPh8LG/dOiGc0zt088Oxkcd+etfWp9nMeXTP6gcF&#10;BKUZQXr2PDoipQ94gc7ZqWBBJqw8mexZp6IVIX7DHJ0amQkZfXxSP27P7l/AnTxz4WRj9ipCZZMn&#10;RzmuCPJlfLmYHVcqH24clu6VUzGmUaNS44u7Ra7e3AfkR/SXt5ZLaI6rYgamqEvegwX0E0k+ovYW&#10;fbVck4KFFGOJqU4LofOk/mucWfwoVF/k0FMoAX1yrmemw+bmk8nB6cuxrNY3EtQaNfeWVkHRK3p+&#10;WOms+eFTrgZYxWoKsPdlgdCbXE3pDna8EkgSLMW+RETyKa7dtrdUIE+2oxSr8dTaW6zblVzCGRpZ&#10;BRMsjpsZ9oLOu/ebOxzylgpdDwKyLjnx1d5iNU7HuKrYuteRJMIZElWqdycp9SlO1kxegtI3XXf+&#10;9dC5Wugkdbr14fWUWEnsvHJI7vDZcCMTva3G7l2sh5BZHq8LXBCpS7q4F8mYEGlzInm2ZCkoSp1y&#10;BsHNXKm5WuIeKU/IXQy68EgK5KSRvZpNzQ/TQn0eL3xkPeDJAaKLZU4KD5PPHGmRREvZHEr8o+nF&#10;LGfaZVdI5tzODUI9uIOkiCgkH6KjWrQlmatFrqTcPed6t1Mgf5ovdl8StUyrnkwp9SAozP4lPDm1&#10;/IunnPh5gLB7RjjU2lsM+pmoLSd73z1cVnm5pJquKnugTgo6n2A5ESM+6IGlK2NaHhTwbUmWCJiZ&#10;soUXRTWvBaxaBKSPinQHdZ5x2YWS4/IAcfGBcqTqh0kkTVql4SXZM+0pl20kx5aHZWyQtVq1eU3N&#10;ZA1NkiLinL2MSy/N9VRp5eMUYPyqc4q/WpTIOEDKjuqGJc7f7O0MWBy9LU5EctZsNiiv8h0hE9zV&#10;VATEjIknohs9hmTE/IjdztUqcTJ4mAyWOyhZ2Z5z95Dy3ZlNuQJXGcakiLT2FJUXSoBNsAiNO9y6&#10;VLhMfUh3NfZoHJVzMxgnXbmHDQj1K4384Nh35oxL40t2ztShjIpk0i6m/1xWSU+54Wq2mQ1Cz7uw&#10;6y1K1t1YmVFGp1TVppa9ZTHAivXAKLsLW9f6puAjkI5ovqTkbrc9JwM4C+bpLqh5D/LP1/LvUDER&#10;xrMLr/KwJkvK1650F3H5lOZEFtnPuijUzpkERgSefJj2FEyntOAaw2Xad0D9V8wVaZ66GPkQ2+2E&#10;usoxcYmo37oi6krPtEufYrnfcU6IYLxOhRen1ZYWzX3AM8IGJraOl21SnLFBVyfKSWTHOqn+ycNF&#10;/h3+0m9vIYUGGXB9Kr1xf/0Sl7q7ZoRtyFZHbLUSbEmYiP8Cn2m3w6K7CiMijqMGyXNNl1dgdcFi&#10;hHdJNyefsIHVVYsRjqTMglyF5nGB06kUTIdf2iS+80BLB9RxyVV22RG5D8rX+uCxAVg/2dKIGyEw&#10;LPryaTQRLBeJpxtAKn0r/hvMHFnC2bqe5SVYBGZwN6pIQE47OIj/7EtFOQbst4OFMEP3ww9CUPgO&#10;sEfJ7cDrcV1H/zByIWQiaSmk13dcQEah0RDKQJ4cUz7R9+VqOcIhYNRiAFdcRaPILioC1JGLX/0p&#10;YckhqOUWjURGCyzUPq+OUCvxbtCRPpx54IBVImYFS3XPWu2csgUWQz49Iir1U6eAIgcoHcx8UGQT&#10;Za4drNqdDlHMZsB579hbccw5VFHHBhb3UCIZ99fWKgc0ZfOUb5FUHqQ4OijT0R8LCkV33Lu8bK8j&#10;SqKrE9oIEYFvS6tnkCJ30BwsALaDoa/lsAH51fwbk+HuPVoiHK+DVM7UN1+ntkZq23gd0WTddgML&#10;yOZ8bDG1J42jsah54QeFOzCLin9ILKtRddUC5zDm189LXxT3quMdGbNkji9vLYpEjGi4KiqiAcaG&#10;gw5rIE5XiYS1QXj0uLquUKtuTY6e3/I54htri4J75rkmFYF0H2dRKELhftWFp+hq2yw3HPD6w8gM&#10;4HWk80HWhQ4uF1UHoUp0RRqevj5JYKsrapKW4SrAjyrF7HJR12CPiwYPqsJCwJ/WsUU/5qFI0/MH&#10;zG1PSYAMilS73WEZWAwHM0KM4gBLJk5cOPD2x9hgomCRqYLExW/e2JEiOpEkSI8wOEges76+/is/&#10;TJ5fCGnizq+7Ik1AYa4W/G8mlHwhYGdMGSXtDhnWdg8n8b637HaiEVnTndWQaKao3L23+M+jPqIM&#10;nUhWH/bc20k06ykbFJi6l6S4ORCBOEjqTMnYZuzYeIpi161yJGlkxXDI6b2bB61vZv81tpa7JVN1&#10;I2Gfit5Kx8SrwuPFRTTo4f0hRlOuFJzcIb/QY8Jo42IL+t+2z6KkpT5I0uGWaEA3v7C7yEgE0z4J&#10;v2ZtMVuk01abwQFOSsKbtWWp4B4GnwfiMYIiecY6rbqfNTZ0jUxK4bbKJKOLh+AzZ3snzAMrMVvW&#10;3FiAmqnlZzmpg0zmhHg7Z3vf/d8oXKkuImrxmFQa0gW3iT5e6xOqDzntdzDgMpKWdUoZL7KsTIhr&#10;WbbuGyh7kWcojhiOWm8/F24x4ZWVUmDyH/J8UtW/uWnhE3m0SSVRrfnQcPqJ7OKQrpxh8pOtzMcP&#10;rBZpuL2NahM6lPyIg/WXtzukcfZFWbE14AQDsK2HpqHxQVXH9wtECmWj/6g77u316GAFfaEixU1n&#10;ZYZ9Pe1tZTMFhHzrcj3rpMr46M04ynlTgV0XyWV/MMNkr12t5xLmoiZpgpsrdR0MzCz19ysEgzoC&#10;nOOkqlPjIzRxBRPhkJyXmgN8lO2zuq8lPgtDh8cUmLi8UvNgN1S1e7XOxPGgEq5cTiUJcUg2bIzJ&#10;t/Jvvp1xRCo5CO/tb1+tR2XlSRlzVsmWsGAecj2c5S7lMWYiHCrTWRnqV+u5golSnyxfVmm3zdCO&#10;0lGii3E3mOUh8cF7YLI1seNqfDA8f3OdbGoggeOuwp6yb3DVdE7Y/KOMoT8DO7/t2yVWFhz6xmI7&#10;PjIJrF4aILWHa/qEaO4pv9IFQ1MocS1GM6bKTnD/4FZ7VR++Yj/TEOwr678GlXLypkyHU3R3QUEc&#10;cT7M3bpOREZKZsw0jLbAaofSfw2Y6r4WG7xG5u5/+yGnNlW/+2AiCZLH4BMQty9EVR/C0LdO2mUk&#10;F5DfIZnrZ4XnRibSAAIJJF9s9YxlJOww+kVYkhlGl0oGkSX+r66zwMSpvYWLFeFPGcgZeUg503ew&#10;8zjpOKN7LeoU5zi5aL6Vf2Pf1+6tg13kXocUY/DVTk7BchoTxwacDycDmoRUHnKh2pANHg7XSFyS&#10;+1WjC01n0QqnSPoEu8RG/DNRRyLlG9MrZ2KJkrnOdZqIwISp661znWBOtzpAlDOB8ZQqkbTD4bGY&#10;MPE1xTnEjY03115nYSmq6uzKB/66qPJQg7Wt3Rb+4ZS+5GbxnUuYneLgvykVubuUxn8xJt/Kv4PW&#10;EDbg4NBDKM2UCTpkaL51RZ+yD4I+abOr6oGCwyKxn5I40D3pRe6SuxfhSWvfkDkpINWMa5zUuTUH&#10;ixrKFO2bNkdsoRWYwSNaz9U6K2U/Y2vaOgvrwBql81NFQjmkqFnhMbHWWUeS87TFCxb/xEu3xzDK&#10;w6lHeTDLyJOiigqU5t1ZVaqcV9wwqadjs/8KHld4NkdtW+eCCWIjF2pu9potdZzUFgTFdij91xnm&#10;yYKDGCPiRtgCu/D4bMLEi5WuEO5sjFaSHm7XOhGHW5F++SyOcqUmlYNUH05z3YJZR8p/0ei2PpS3&#10;pa2zUJ/6oM0c7Y7N/usks9bIRF85KxcPlxRYD611ImuSI2OmbBGWwnR/OHnMCh/CT6fOlIPr9ZX1&#10;X2OdxeY4e36LKXN2/BZOS2rTPUFERTlCbTo7dos5SEa7EooKDRU/Cfxi2dF9Zf3XWOfqUSoLSDdy&#10;lc8qPhcqEPEHlYCVh6wsZZbK+YjuX+E25cuAhgMz7sZDk0PJTTmXb+XfeJu9jgDY5dtX68HTmGwM&#10;hx5JXnXK5HflTZKY1CSAtkNB2DxbaeAj47Ev+eVxS+kOTwlFOo8FNnKW3nEqlVPcJqXoxQyIEpNP&#10;pPTl9V8DQTQNz3wcZb5sOSj4xrNaBrBKmGxgi6v5FRJw+ISt80j0P+0NJQF2TyAqfYaQ8P/uCdXL&#10;s8t9vPjlLmnmaqnIq4yRKz+we2CKq5nL0vfccfhOondO6LTOTnmkY8Ydt1AB0fy0OfOt/Du2AUpO&#10;ux1VfKXF5FtX6ym+NS7Livvqk2CKyw5FETlYN654sVQUfwdPKyyErJGtp7DM+VD2SF1H7agwC8ND&#10;5YickhMOr9ZZ1F6qMZV8UVhI4d0kqW2es2KDH3lHPu8upiA9bBW7LzDrQ0zRTZ9bOuSKcVnrLKIP&#10;+R5WQ+5n0a1IktNFeWVCxR6mCcAKn3Zs9l9x/Je2QqZ73NmRMIl6pocQiaRi7AoTb0x6KZj5HecQ&#10;ppIy6hwswubKr+ImH1pizgfTMv0/YhH+bv4DrC0sF+hl60P0D8q8G2aNSgc6yDJXKpSXBd9x2X8l&#10;Y827GTABUUy7nDiCH5tLN5dZ1C5Yh65cAe0WBUlrDAzhT4Eq2oYdWuOACWUO9+yEyfs58j4rWY6v&#10;tHVPhjCnNT97tliLBkkpi7qAuessJwV9Y09rWUoi/GmLfxZXAeZ1kLSF22Lw085D0qscBkw+kD1M&#10;Y6yDHuSv9qh62R27YsFcNj3F89s9tUvTw3kj8i7TWVwar/M9YnkpgSg+8raWj2JAwenGGmFP3QWz&#10;ZvOg6OAI3p3WmNJsnBDNMg6eWu1R8Tn2P9/Kv/H2EYsVeNrn6Tag/vLVEayrOZqClNWQCUMuzPE5&#10;ssl70GoFXMimjWsITmu5AohgC6clgbBNNVxhP3IbUe8qapewfgMljWRMC+BSG7h2nlh//ShHKvRJ&#10;WvJsCgC2XARSVAlxhz9cZZKDT+A5CoM6echSoRBQ0F2dzNL3yPOi107sXkdi33C8KKGuKbHwRjSp&#10;qOUqTZrehfxkBxQceinr+L5oulUnXPRiGAxz7g+nNg57Vk7aIMYOpf9KqTDTgWi6/mzcU5gIPJJ2&#10;hp6J2USfjwZTZms+JAR7B0w0vDBoKIh41ZMzSAOheuQ4CLpGYINJ2nSUjuAaiAsCLcLEElSejc4X&#10;ztG4j3Gukwh0LAXFde95S0A3TAOaIuu+RRu3ZARGZRVn6JRRymfHOuk8v6V1EAVX9YpmS7hHYUQX&#10;Jk7CTGNF4MYt6LlO1FFCUeOz8KyhIs2HaHQ4GA+Y8NoRJLNwi9TKch+4mtosFb6mWyji2FCpFLxk&#10;wsQlkesk6+sO61SJBWGT0U2P7WswV+Yynnks4PZQ/ymQgC98nDJvndBQaGY0mUT5a58Fs+G7VhvJ&#10;rs1A5XkZOslvkdbhwVy532Q04SVpMGG3oYHiltlKDOiolvyKoPs9N7WUJHWICY2lwZTFM6Qk2mdk&#10;98/9VD79wC0epnsKQQ8xE5/F9d4vHSW7Hi/1QZoyCTZtBqsgdDqVzg3D0sIt6a/w9PFZiGhEG3Ip&#10;JDlnxoHaaHTpQeYXidsxEmZ8zfuS1w9OC4DMvVUfbCppxpnOt/JvvI3rIyQiPejipgFWlW9d8XIF&#10;5oPHcd1G5BTM9WBNJZo0+6ZKUcYFsYz1UEBwR+yNHDw8FzGSs9zOBM3oVV8ulqJ0g64TcuEUPbPi&#10;IVkt11ZFrjewouT/gXf5C6efIN/Kv/NtkisCggJxG8YvcYghFxzp4E2Nr6BrpC+dfj5RU5cIVmg8&#10;Ki0I+OOzCWgdSv815qkm9KF4kkSg6+wL/2QnM2JFTmNclDFhQqUhuNAxIjpn0T7mjTTmY2vw34+s&#10;7flZCCkYHTI2ivjmQ2VYB1bxmkys9pX1X7HOVfMG896spFppB6102x7KTW8jjnOl6LvykKM7u7K9&#10;okan0ScVlViLBxLg0NuVB/JDhTMYIy2k9wm3neIQf7iUxwfZ1Rv02Wo0KZbOVeU3r3BIQE4hY+0b&#10;Xh8aW1RaIWVB5+h4yNZ03QmveBZ1MJD8dhuHcCuxhOOziLaueupYp98F27bLPdrt5W2lqi+2su1U&#10;AxJ8AfFMHW/MM7GSfwdNKUybVuBrtffd3r7CIfQDKRzrIZ+PU1txyC1BGCDxkLW1w4gLFXNoPMTT&#10;P07qiSYuYeK3zzosxHKnQ9o4YobHZ1HgjpqIPG9o2S9fRMQC7vCIjrRhhWrEDI3jxEd2fkvWyKed&#10;W6jsegeHCGQFE0QTYF3XahWedTTwHg+J/nTdjFKNrGo5lIuYWcdZXw1FfRD2AYs2KlPY5kv5dxAE&#10;94kpVqSJkSEx77/NlzqcMQSlQRJxjNEd7HUtPCTjM/gdZ6/Fi/AtIGcHQeCD8WpL2I6smJFhuEul&#10;nGnODW9gmM3w6Wmo5lvX61Hvj4EwFtZzihC6SLHx8BWLbWtFpGauPrXNefI6jP4rZkn8+RV0I6zT&#10;DrQdKI4wPHHsSH40aRtgWKtjXAlJdBD9VwAEbxKxAkhNc1Nm5ACUfXz9DBmQajqoMaiPjpqowGOP&#10;8cykmpIbkH9jXjDD2XFh5U7kS5dLwXWnRM1juoH0iR8Kn9D6B15juusZ6SuheuVGWqxIKZWKhQgg&#10;6n2ndrX5T85BCk471iTRMjD4FLRoYe+43TNckfC5G9TOishwPqaG8+HE+6/x980pc8Ii+YbtaMwc&#10;qxvtdRDmSzS2S1q4hkgnoWCYJ4pG7HMWjhWg4TYvKCnNjBs7jXmflNRB9F+Tqk4DFxmsj7Kb7TgX&#10;eI/4sj98/PJ+iIZPb7/+enj19Y//8eVrePi/fP339x9//+d/evvjl48ffvv533778OH48e7X97+/&#10;/5cPn5/89e2Hn757++7d+z++PnynR28/fPr17fjPRIVHXgh0+SVHHB9uH/vwx5M/D1Jk49+9/fTT&#10;d798ePv1+NYfHwVwSJbPX77+69svv44vH+PHWn//7ev7zyne+Pifn778+OXTf3z+53/Sv/7Px5//&#10;3398fvL564d/+chEQf7bP979+vHzT9+9+/r52HG99eeXT+N1/vHkb79/+IP/9OnLT9/9+vXrpx+/&#10;//6Y+9sv//j7b+8+f/zy8Zev//ju4+/ff/zll9/evf/+z4+ff/4eleHp8a9Pnz++e//ly29//OU/&#10;f3376T2r0Pff/c+/MonffkZY4ghCp5aMf/LH29/f//Tdv31+//6Xj59///HJMeLJoJkY9Z8shLXp&#10;11jT2x//9svn3598/vhVghfV9tAGf/nw26f/zn/47on+9b/0L20FM3zyNxxelEyi7o8DrxhDGrPv&#10;//b1yTteQB4dHPqdhOboqTsQKlj60Lv/u+jg7V+hjmNL/vLzQSdvf/zLz7GWdx//+OML+/Ff4PmX&#10;3z+8/em7//b9EzmC0Rqf/PkEjZT2ViFyToP+dx1ExJsU5RdPfmWQwt/BpU6D/ktrXpCQQg9Pb0Oq&#10;g8isxUh4dRsSTKxBYim3IdVBgoR8uA0JYbMgqUTzpYG9Ooh0NvUXvA0JKVkgPaUf6Ovba6qDiBvS&#10;3cLAHmd7QVIbtxfGPtVBilCi6t9eEyerQIL23hjYq4PsNcHmCyR8oE8NSHUQ+0TY2FgTQndBcimi&#10;DrIpAjV4QaLtKczqNkXUQZgSuMsebu+TshIrKK5VN0iijQIWbjsHVj3x+Ezkv729LBXrzxkKFl4C&#10;Y131zHPlJwWcBqg66OgYCC3dZn710FNBTY6GAaoOUjoyZVcGqHrqsUhQug1QdRCgKBx9Y4Cqxx4T&#10;C9e2s6w6iiMMVzJYLVfUrS1GcycQ48Cqo2zG9FCPPrDkljdwWEcBi+sSfjBwWA8/PTCI8zv7VUf5&#10;OKzHnxCTOkAa66qjtC4KpG+vS3HDeSSlAFFBcRtWG0WlGFzXEI5SmRYsZc08GEyjjSIASBeh18a6&#10;6vlXCjmWsbGuOkqwEKsGrMoA8AewYQ6sOgpY6GcOrMoB8MYjwp8Z66qjCNexXw6sygFAITN0aKOO&#10;ApYuNTVwWDkACiqpDQbNqyx6UpQik7j2DFiVA+j2B1r/GTiso4ClG1UNWJUD6J4KPOQGrDrKh1U5&#10;gKwiDGQDVh0FLPi8cb7kKJmYR/hTH2DQfBulYD7tNW7jkAY0FRYenB8MrbqNEizc1AasygF0ITZe&#10;9ts4VErjxMY4yw6sygGAhWPPgVVH2bQh/92cIU5WaMOg+TbKh1U5AO4+cl0MOpQPdc4Qu0n3+xj7&#10;VTkAsPBAObDqKKxhGf4GrMoB2C88sQ4O6yhgwTcMHqV09IkNzhfGuwOrjvJhVQ6A0YXi4OCwjpJH&#10;gVS62zgkhFfWRbU9ts3t89VGAQu3hIHDHxrfQN2QYn7Ta9JGKZ2UukVjXZUDkNFBOroDq44CFvLB&#10;wWHlAOSxkfvgwKqj7LNMsKPsF7E00gkNHNZR8EOUG+MsK8SyaB5HHPkPBqw6Sl0L6Bpk7FflAMSk&#10;nhJ2MmDVUYJFn3QDVuUAKL106jBA1UHoQwTMHdKoDIAgH022DFB1EGb5oefdtJXVZGbu1ri4wQBV&#10;B8mzgfZ1G4Hy8U9QlKAQF78Nqg3CA0CUzqBBlfQsUKazoQ2ynQ2KeExQRDk4XAYrbKNIJqG4y1Ch&#10;lGFWYKkO7I2BwjoKWGq0ZexWPfzUVEBQxtFSm8g5Q1Vbk7ZgwKqHH/FPMaCDwzpKdW2Uxhiw6uFH&#10;hSLMb5xjpRrUdSEYDJahspw5SqWBeAGM/aqjtF8kfxvrqsef1CnMKEO9VtxyzlB0SP9CA1Y9/0jJ&#10;pxT+G+uqo56Rs4UP4DYsRfnnDIkTknVgwGqjgIXAM+jwZWUbuFCx5Y39aqPAIU4KgzaUWFjWpXC9&#10;s646inWRs+usq3IA1S1RLXt7v5TBMWcILJJIDZOS9Ko1ivolXOUG32ijcImiDRlnWSkLc4akTRKZ&#10;NwRlGyUeBUc06LByAGp7Scw2UFgHSU0mQcgAVRkAeU6K79xUeJV2NHFhc0OlJc9Rrkxug2yZTC3N&#10;AkUSPi52Y1V10NA0DLpQguJcFfoTGca3QbVBh/6EcL2pPyljboEilfOlIbnaoEMrfOmAqmdfN/Y5&#10;tgnJHWt+h0MO0Xp7VfXoU8RCBwADgXUQoHBBOXtV+QVGmuzqm8ROYm5d1TNAOauq7IKMfLlqb4Oq&#10;g+BMJJ45q6oHH6tfUZfboOogzhWwHFD14NPYwXIlK8Fnkq2tY6hAZI467vpyiL0OksiSTX2bAuvB&#10;JymapgYGAusgipKUB34blBK71qpMzt4G2Zz9deUWR7KoIfPbILpgqnTcWFU9+LpmyRH5pJYtVLAq&#10;9ZIwQNWDT+EcCuvtvVLa78Q6oNDeHVD14I+rtAxQdRAIVFmlsap68O29qoP8vaoHX74qJ1vndR30&#10;DL8z5XHGqurBV1cJx6lLSVzZK9V7OM4Z1SvOHSaVEJlv7FUdROwDr5ih4Kq6YIGCah0XfBukWnXy&#10;b24jUGUwC9RRA3B7VW0QGZyKVhmgKrdwyeJNHWSThcri56oo9cQuNlZVB1HRSAWuocYoabiBevPS&#10;AFUHAUpGloHAevBxNlOyYYCqg0hKpz+DIURURFZWRYDAQWAdBChcpQ4FtoPP7R1KH7mpXCi1ck6Q&#10;bMcXwDMw2E4+MYU3jkWsvPYGi5IiA1Y7+jQVUTjn9rraqKPyy6GMyjCIKSjab8Cqo8CfahBurwu/&#10;dEGH7kujevk2sD6M9jXUwRtYJDOoQcMl6fhZ+zDO/5GuclNN06WMa6sfXuMI4mDe3LQ+DGj4Z6y1&#10;VTZAZ2/1rXSg1WFUL9HkyNq3ygnU9wyr0IFWhyHCKKO31laZAe3FKeWwoNVhaBw0BTZEC/lIdd9U&#10;qe4o2H2YSk2VkGNQSWUI6o7u5a5RN7uIC2iszTAdyH8qw7C83lju5D7MVn6p82rQSGe2csraMKBx&#10;QYSDyZboyf15eNccKmnDMMIwIpwT0FI9IWTa1zmnuw3DusTv5ZwAVS5NsaF+9pj1xnlrw4bny8Jk&#10;ZQq0ZKIKx4JWh+EPIFBpYbIyBRUs0zzQWVsdBvvxHB1Erismcd3K/X2bK7dhQCN5w1pb4yU/IBd/&#10;MFQ6UuzKJMnEhkqsfatMgSoK3W3lrK0OEzQZxLc5l2q6F03K4f7SyVtuw8Akbi0Lk42XUEVFHYGz&#10;tjrMp5KW/3k4ZB3D/WgePFHin4CWAcrpxpVmuAke2jD/dKtLxJwknOuVFW0+7q2Yw3zOpTYccxhc&#10;mapPhybbMJ8r62K5BU11mE4Ik1tnyjBf4qh0vkBT6YO1tjrMl6YtF1T9AGnlYpyANgzPH53HjNii&#10;2hfUteFucBwHfRjQ8Mg5vEQNfyomaVxhnYA6DEzSYcrRgnSfYIGmqxWtfavD0LlwljlrazmhaHjE&#10;rBw+2YYJGsWwBlduWaFkuhI0cPhkGwY0MpQdTLa8UAiLXmIOJtswNHNsHAta4yVc8UezS+ME6ALR&#10;ud1YHap1dzBZmYLuSqKjqQOtDlOvC3o4OtAqU8Ba1P2dDrQ6DE8dlrC1tqpg6IIHGhU40OowbFOo&#10;xJHd6rcxNwArny1wtKA2DCuf1ubW2ipToDkDmqFFJXUY3sHXXPTs7FtlCro0gBRHB5N1GP4SSnuc&#10;tfU8UXqrWDFBXY21NoAZElOwoFV/CSk6Vo4O9ydWYDR68A6AOupOIiFARX8dA49tFHWv9PszfHfo&#10;xg2YLn1zgNVRAgYvN0ikpZhSZULM2DFM+zDoH2ecA61xBKBZhQtHJ7+Jfu5zpg+Lw7Z0O9Aa5kNr&#10;w4BmhY4xDis03IB0lXX2rQ0D2hvL5FATl7W2o3WLwyT7MB+TjSOooMtyKLQsVcq5KKVz1ISePKoL&#10;7F44x60P4wjgaDRosuePksJk5YKowV7ZAHWNtE5AzyClvSR9Mw0q6cMojEMvcdZWmQIdSKyaiaMj&#10;YqGtV8hf57i1JFJcTvQ6cFbWVBJd5U5C3W0DXy1f5hzVksdJtsJYLqMoMObyQQuNjSNQ92fl4T/0&#10;7FNUO2KVztIaRwAaKHEQ2Ydp1yxonZHo0iYLWh+mSkhH29LV5nPb2GxUVwtaH0b3Z6fUEG9Fg0Zj&#10;Lye8tw2jNRiGqbFvPaEU16SVGkrj3DpJoPH/DrSqkviYbPmrXFH7Cn3XgVYZiSrzPSrpuah4oWnX&#10;4kBrPME+bz0b1T5vLbEUWUMTNOO4tVE0bqAxsKO2qkXrPAAkvgohtz28bRTA1BzcwWNlCQBDb3WA&#10;1VEChofXAVY5Av20yNB1gNVRlOfS0M3hWi0rlT6jVqsXvl2Q/wy9gsiUsbKWYkpVKn37jJW1UQB7&#10;8/zBkTUtyRS9WskZtwmkjVIbEdwdzsoqEyGVhqaWDrA6SjmSVBI4wCoPIbaHzeYAq6NIlqIvoUMg&#10;LdUUB5VVPQ/LqASitj5OMjEYKMN+wDtCcbqxZ3UUVs2RWn1b89GFX4uDvAGN1p7VUTIPVZxmAKu8&#10;4AfVz1t7VkehGoMSi0AqLyBsLCvPQGMdJeOQMJqzssoLqPGxsh8faFG7kO9boi3tFGLkf8bK2ih1&#10;OpOydHvPWuKpvWdtlL9nLfWUjAkq4pyVNQ5iU2NLPsWb64Xs2yjluxHqdNBYeQFnGteIs7I6Ct+Z&#10;2vk7wCov4AIWevM6wOoogOE7cNSCloKqTupW5kMbBTB8kBYaKy+gmS3eXGdlddQde1Z5AeVIuPwd&#10;YHUUiRn4Oy00Vl7wA3v2wlF4evrqM666tjogtVRUCJg5GitroxBnVOE6XL8lo1IxhULhAOuGjCs8&#10;Ww4rrRbIYnWAdQ5CY3SnPAH/fuHf+NHp9+8Aq6MwmrgL2iEQ+jwuYaEQgcVB2ihMLRQeC1jlBXQJ&#10;xPx0VlZHoV0RSbcIpGoTdDNBT3KA1VF0q8f2dHhjS0sld41pOsAaByH+StdQgxGrc/nSrmht/dQx&#10;BtuoZ4SWIREHWOMgNhrrKBuNlBmUlT1XeZ2Bxj7KJpCj6fxE47g54/ae9VE26R8tkRew42oQB1jj&#10;ILSCtmpXcX1XNJpmbh9lm7lYOwUYCRxUG1ubVocR93tKksptcjx6VU88CprlL+jDBM0q6Cfy1tYG&#10;W0WfuKnub8PoAmDFgnRD2zrXRPVdTNZhOCuPkvmbKjg9Qys0DGtLLe7DiLPj1DYYJFG7Bo2bU5y0&#10;wT6McgkErwOt56TST54Ma2Pf2jAi33QgNNRHrvFqa6PLuaOL9GH+Ceg5qWRt0rjZWVtjJdx2Rm6X&#10;cd50+ds6b1wt8eq5Ba0NI4eDG7UdaJUpEIqj4ZlhXuO4qpMk/c+Kc6Ex1mGouZajcxumw409efu8&#10;9ZxUWp6ov8JtXtKHofWrl5MBrTIFMha4S9CC1obp5m0nCR8xWDFJd3Nq65y11WHK/aDJv7O2zksI&#10;0DhlKDDvMklONjdLGeEg9IkyjJwdijydtbVhnDaI1HCM8FqDxnVp5LXcppI2DHxwcixojSkgceiP&#10;50Crw5A4KAsOTfacVLo7wykdaJWXYGsc5vntE9BzUnH/woUcaJWXPGCyWU5IpFndN67zYnEOtDoM&#10;KvHC2PhGGzSa6zrh1z4MXYZSQusENKagW7+9favDuL1PV1kbp7ulsmITcTmVI3HaMK2NnjIOtMoU&#10;ZBRZLjREU9kALHbutHWgbTmpULLTjJIL6Rq0IynSWNuWk0rTRsucasN0bYqG3T5vPSeVQRxU4wS0&#10;YZw3rgu3oFWmQF2CyUtaKqvPS3qbUyqquPbRWVvjJVSCor86mKxMARuHAncLWh1GHJtLvCxonZdQ&#10;7W/xkud1GNAIF1j7VpkCp5sbdKy11WHjDjnrvFUFQ1UQJGE6+1aHwbYo6zTyFDFNyjElB1w3pzrQ&#10;6jBlBMC8DCrZclIlhZ3z1oYhu9/g8nOgdb2EDi0WJlsuK6ebTHWHSnpWKg5hanoMTLZhQCP44pyA&#10;lswK9QPN2bc2TA5XktccTFamoLCBFWOGnApxcZus7nl0oFWmoMxliNnBZB2GZo6ubNFkZQoISWKq&#10;FrQ27ClpSU7hI+e5oATqf25dubAPUwcla98qU0DecIm4ESCl0KtNkvwWD5OVKQBNcRFn3/owWuQ5&#10;gWbUzjZJbnV2yiz3YbSFpDLntqbQ01KpgVCj/Ns2zjYMxcSJkaIbtLVRGui0wNmGYQZb3cap/qzQ&#10;uP1dppGxtjYMBY8OFQ4mK1NgjjBYxz/ZsmAJBXDcLGiVKSi/WuaDsbY2jIxb+oo4a+tMgXMDMzeg&#10;tWFUT8CEHGiNl9B1WLE6A1ob9oxyPUt7bb1RMY3UAdOB1njJEZd1uHJLaEV0kAxlYbLxErfoheyK&#10;cgKA9ty7MKYNk8NKVey3eUnLTMWA1tWxBibbMITwc4pBHWiVlwCNK4WM/HGIsKBEIt+zqFpmqq5m&#10;9jyGbRhJEMqgddZWeQnKE8WBzgnoCa3PSUKxPE8tNRU1lMbR1r41XqJ2N05aH+eybADGyhurYLUP&#10;Q73HIe1oCq1fqhppELZzaLLxEu5wJCHQ2bfKFB5w6Uh03OZcvdMqV6jqDinjvFWmgFeZcnQLWh2G&#10;wPHardDRvu4bFaSEaY21tWFAo9+HY+O0BFWUQoKLzglowzDXKSG1oFWmcJh9TpIkIYqCEgUJ1afo&#10;9r69qgoGKYK0AHL2rQ1DLaF1k7W2zksofrekaU9tPXrZOSegpbaSiY+Gb62t85JXcAVrbZ2XvH6p&#10;XM7b562lxCo+4sU6WjdVHPv4ox1e0oZh0lIz7OhcrQsrEgdu7mgKbRgS581rJ7WEZpmFlCVNPYuq&#10;DQPaS4rojBPQMlVx2WIvOvvWhiG7ucvO0Utaqqqvc7VhMKDjhpPbp7tluGKuv/RsnDYMLzPtrJxI&#10;ZktWRXtFn3T4ZBuGuOEGB+d0v668BI2Lw23tWxvm5ncTNis0KatPoeTbp7sP4wIifBEOTVZeQtqI&#10;miA60Now2B3jHGhNwYBtIb4daG2Y7mR1WlvQLa5ikhRj6zaMfRgtEpwemVyn3aDBlS0bZxtG9aPl&#10;MdxyVt+8ti5z4raiOklyWTCFjX1rqa7y4eEhM/atDeOYwhSc89ZyXX2PYRsmk9bzzrRkV9gr9rO1&#10;tqbOqNmHxUt63iqsBOeTg8nKS8gcUHDL2bfGS/ArqyfMbV7S+r0iqKggcLxqvQurSsAs70wb5keg&#10;W8KrenpiQThrq7xEeRvsgIPJxktIybXadhBsKOdNZh/BFQda4yX0+oCZOGurw2Q+WK0J8Y6USRKg&#10;+v+cnUGuNEtuXrci9AZUlZm36pZgeQVegD1syIbsSctAayDv3ofVAsyPD3Aeqt/kv9VgMCOCwWCQ&#10;H0macgspSbKqC0Zs5X5uZ5RwrSZvFZS/lckkA4f6ocWO4RaPFVqHqqT0Myu//oAcOMQbBxdCX0nP&#10;rZPxgLbculLAPU+PWOF7PQMuS0rueRifObZZzO23CM2+dTK4XcobijcsuWFOKinpZHD7rVoOt9Yr&#10;5yS4gXkyHowkqyqb2AqGW1cKeCvx64jTTdPL9pFwq7ew4daVQnH7MX3V0PnJTUpJAFixQsnuN3ML&#10;MuaGV83sW+JeUQqqvtEZZEjJW70DKIPRlgTNBezPnLcgqzjaw+AUKHmV3CiMJHKck6y41cG5PwEJ&#10;YMVBj5EnTneQfbmZ4h14HnJuZZgYbp0MbvQKMScgAaw04yDH33ALXYI1WVe+WMnUJTh1DBIVFHVb&#10;EmK74HvU3LpSoOANelLNrZNRX/BUGENy89tHVnkd2ouZlexknDfaJwkPBr6H4AYKSe1bkHldEgBW&#10;gq/gJ83cgszf3VHClUNafmyxkkFWZoIqcYEbOVYSDLfxmScZn8itbE5A4l7xxWEImbl1c4YqFDgj&#10;jOYauFfCMSbDlPzVtiSkl5KUbc7bwL2igRDle+s1yEiMxD+pTkBXClwcnDe1kp0My5wUGfFaJG+q&#10;LUldUwUYF3PrZEgJbh3zDggAKycAKVHcQpe8MDGMp5fwaswNR4iSkiDzr44AsGJwMTejS4LMW3gB&#10;YEUrczEaKQkytDK1eYyUBIC1GkzTmFpISZBx45BYZc5b4l6xE/AsG26hS6iDpfJxWIKQEh6npox3&#10;krGSH5UjdgaAlX174Tc3cwu7BOwevi5hl2QtVkCvNHM13FKXkApuPE80MYqVrEVRMtnJ0FxfSOm9&#10;zZW415/nqZCo+PraR3LjVINBsZIBYEVPsm9mbkFWRd1wvhpugXulegXJD2LfEvda/QzV2zQArPiC&#10;uAOMlASZRn4TEmwboLHYSUYJRZ7Gxi4JAGthzlSsg+Tl9pE8+biF1b6FLiFHHmPN7Fsn09kIxCDb&#10;R6J+XNZWkpWnl1JaRia7UiCUTMVgJZOdDK2Fe1LtW1cKhCRhqGQyyGhdXykT97pklGNlJU0eFX6t&#10;vgEPDrdaycS9Vucak41AO5HODYuLC1XMLQGs2E5444RMJhn4VSqkGG7hL6G9hSq/jhkSc5Po6DNx&#10;r4iJagszyGwdP56w/SMJnIJyMysZZCgT5zPPiqzgbZw3NMmqQqSyuWZFVmLySkpCBdmCoASl+koS&#10;pQUealYyyGyNZsrmBjewwOqNk2QH0T6D2Af1EtwAa5qSZoMMwFUtyb3mSgArIqIqf6FM+0fCrcpq&#10;CW5hl1CTkroPYt8S94rVS9TCcEul8AOVuXES9woMqRqzi7mFXcLTtNrP3r+EE/dKzsSP8ikkgBV4&#10;AxaN4TZ0Cc52NbduYJDtjVpQcwsyjC76oJiVTKXAS1jZkwGXraR8smkNt1QKRGRMnjAFXPoJePJU&#10;UZ7eBLDyiYfJ66CeVnCrIImaW+gS4ESq4PU5qrlW23VzuhPASjy0Co7fn4Ake+DDRincn7cEsFZz&#10;VOULSjIAAAodTTGWvgHsvmrWlWQ81d+qvQjBpc6tXg/qvAUZ3km4qZUMpYAnCJCb2bdOpvMWwULH&#10;3EDhqRMQZLyDqeBjrNcEsOLUQSjN3LoKQnFRGs1orgSwct//mjoYZIq2JeElTBdRdd5CKWBw4eo1&#10;c+tkaOTq/GfOW+gSSkB+lA8vcK94MLi8zb4lgJW6S9wCYm5BRjYO7ZTMCUgAq46IBRkebAxzs5IJ&#10;YP0hm1zdOEGGc4x7SnELXaIjmYF7JbZItE/tW1cKxLs5OiYCHXBZbCD6ERuvWgJYCQa4mHCQwY0Q&#10;lTndWadVo5CCjAj061fdpr9dKXDhkxVrXotBhiOO6uhqbl0pgAui0abIESOU2zVX7Zs73alLipua&#10;Wyf7SonilgDW70qa+y3I/raSAmd+BoAVU4byGUZzBRnmJOtvzlsAWOHGfhvLPMiYG8k/Rpck7pVK&#10;59VV8t7CC7KqeUILFXHjJO5V44KCDCmhy6A5AQFg5QRIXFCQEf5/c3bM3LqBseDWyQqdToqM4Ra6&#10;xEtJJ1usZFcKhR5zWLXEvX5lUs2tK4U6bypvkeusa66zkn9ErhHmRCPDp0P8U3iekuyJJ1BV8gQy&#10;H9xAuJmiuUn25Dmnsu14ZiQ38CVCcyUZmovbVJxubNzkxptKaK4kewLhfmE83b4WuQeTG6aJ0FxJ&#10;BjcioEKX0P4zuWGXiBsnyVhJIuVCK1NIObnRoVO8A5JM3wGcy+Tm4t1JhhX0UL4gSnQHN8qQmBsn&#10;yYrbg2CTkJKuFFh9kKhKJjtZxbVU2xbqlYy5KZ95kiEltIMTtjJlYZOb1FxB5jVXAFjLf8Qdd28p&#10;YPO0jyQk/1vd5+73LXGvONqfBj/JRiU3ko3USoYuoYeZ8uFRzD24vT6qIdOVuFc/t66CkJI3aFGz&#10;kqFLXjTfNdbrFXDZJ12BaC9vuIUuAW5Ajr2Rkk5G+i3FZYWlQOPEtgFUpEW6zP0WZNUAirrMZm5d&#10;KcANFaTm1skILRLaNPsWAFYiVMAnjeYKMhrm4cFQ3EKXWAuPqGzbgKpQd5lK1VQLaGTlU1BVpZIM&#10;XBDBfPGiAp8c3PDGGbxykjE3Lm+1kl0poCPxvhopCbgsyg5uam5dKVQQQWVakBDQlgQ/F9BQxS11&#10;CYWLTUYaDpLkRkUXYwUdXSlUvSbJrZMxN7iZ0524V+qQcA8LzRVkXpck7pXqUAWqvn13I0t9Jake&#10;Q4Kr0FwBYEVzkaNkdEmQlSZ/K5kMACvc8HwYWznIsLnwl6i5hS7RN07iXkFUY3WZlQxdQlmKckff&#10;71viXkE7kEZkuIUu0Xd3wGWpeULgTq1kVwrewgu4rLfwAvfKR3J2zEJ2VVLFoYyX6wrUK7wAjBte&#10;XZHAq1Id7y3XwLwWL/UIDip4KTQvtZm6OiBjVBkkQYXjroo/389rAFcpKWgOdVCBPEKvGl5hVlTO&#10;lVHFAXalRpPqDg9Ovq8hqakmETmpyqJw8+ra49t5VIRSsNjbF/7yojL+SMr+NqriZYpsJBW8nBxe&#10;XXMQyJL71alqDQ1OhipafV5Uh3Ny2Kne5H0omyAqu1KHyJ2voHqTL+hko79lCPWrxGru5LYa8Kqy&#10;8eIsp94ggKXksFPBy72aEqRKopRyrwZVFQcwyFaiVW01KOtQVR3uL+eggpVCBuD/6Lxe8DKGQFCh&#10;5VXHCrJOO6/3VRpAzKtT1ayUbASmlXpwl4FX4PxuXwgv3rlCDgOaSkKcO8tB5dewawCgDqptKNi9&#10;Ni8vG91yAGoCSsvsV6ei+MAb0M79WU5QKp4TEy4khtbnVeaXsQESyYoKMEBW0viDF9aYmVcCUilV&#10;qp4sQcVDp9LS7tcw4ahVyM3Yh0FFfkC1/xG8Qm/gVVDnKyCs2rYJKCpJmQCKhBwGVfkv1L0c+FWO&#10;P94aw6vrjarLb3DAgL6aRNFnu9Ae9/owqMjoqM7SYr+6BnjyCnayEVQVMFVu78CgPol8Glw6T4y+&#10;HGi2X4ORosRPkFG3Rkl9UtUbTC1jVwLlylFmduBWn2CIqgTS/Z4FABWzTXm8g4h+yIiiOc8BP2U1&#10;lHkTRNXcTLUrB37Ydoy+tcrkCKInhWFVXw+urM4Le9kc5yCiZB7VG9R+dS1QQBkjiFGl9UmmifNh&#10;BuwUCJxyBQQROV2EqI3QB1aVVIy3KeJI9KOtPEIP6NQ8mhNzCrjDVGjltRvMaNpJYFucsNACVdvY&#10;vCCiQCvNHQhFiZJyZLv2b0SXKhMnqSilX+VB72eWgFNqAikHX1IB2qo4s2AWDxYsCIJs9xdZoFTB&#10;uZCpYHh15cG7g+IXhlenqvCCEvzEmlJFX2mqoKLZC9VLzby68uC0kBpq5hVUmOjOekugKdE1FXBM&#10;Kl7ACi6HQ6TLPVeSqX42qDjQYJrMMg5FoBo+EhLon/go/KBiFurj8cSGM3sWVNoaiOKqVEaqDClx&#10;yELpPKydkxhTq/IHlbXgEmJaERMzs6TStmkiTO2ZDiptdCe+9Ac4gNFVQaUfE4kurZJbilfXH/qR&#10;lNjSXwAEasP6c0c//qKi6sG8nHB0naMftVmG1TohgooORc4JEahSitz8mK4W1J9qigrHBcpUKMXA&#10;lH55KdnoqsPyooRO+0JAAwXcuFVTSUXuIbWo7uf1kzBUzatbK8XLwNSoSdDmxeuZl5WZV6cCpklt&#10;AzOv/mi5Xuy6cJRS+K59Ibx4+hleXQPAq8rZif3qVISdywq7tROJ0bUvxCnJKhpenYpwWIW2BK+u&#10;AXDs4oQwvDrVSVdrMtcEr24+4ObGtDe8OhXwAuI5hlfXAADaqOFieAUV3YGM3gAt2vYLs151q0+q&#10;6hLKF96vYYBOMevJxxPzCqoL2VBrGNjRgjGY+mnkELXV4K/LJJ4RX2pU5F0W+OT+fAVVgX/M24ha&#10;UY0XSc4KI5lUOGMqq13sV2iAgswZPR9YUzaLbEHDKzUAla2MzAdAFegtVr7h1TVAgYXYZbFfQVV9&#10;RhSvrgG0jorqqlpHBVpU6/mg0no+SqvyJD0Nepaob5feKpgmoLpUs2hUlIylr5vYr6CiFGzVVriX&#10;+cCJXrx+TaUoLIz2hTzrH1S1Fby63qj6CAanTow+eJ2ASw2vrjdIqVVBKrK6Oy+6/hkwAuj+RkU3&#10;7rKW789XUJHGUPWjxRp2vQHMmoLShlenosCBAj5Q1aPPC1+Aqe2YVMQ8VdlKkNeNl76Xg4pcLFVy&#10;/SeQofBi8c0apr3BfhlbNHChJ3hq0zf3J6i+SS4CJkjfqb6GQMWVHAYV0kudPyGHgQmt7pim8i1V&#10;y9sXYr9yLg2v0ADfjD6xX4Ejpas1hQINr9QAJAWYd0qgSOEFRtPw6nrjxG9jwnzg4GINPyTdGl6h&#10;ASgCTOj4XkcFghR4gGoUypK1L6wkRWXbBJU+ywEgJT+SkJ2ZV2ib0lFK5kMDVElqY88HgFTr3oCC&#10;FjDD7VfYG9wprMb9nRJQUOyoh6l+gEndd7nuSrOGAQXlpKhIKe7TzqsKlKh5db1Bwt9HvSsDdood&#10;RTE5s4Zdb2AfUthEyGEASKultNJRCSCl4nK5lu4Pc5LVO1stYlccwOLeqpMZT922YwBcVLF4LsdO&#10;9al9NmoqyaqdrlGJgQYFk4gxpZax6w6clSrVCXHoM/N7FmR6z7oaoBAQ9XeNpooaqTzqTf413r8+&#10;sXeJvuEVZOyYMn4DD0rxJnpEKl5dexCc4hvFiQ5AqF/EINOL2LUHMbfSi+JEB/oUNaA8DwEILRCD&#10;SgQFNtb2Gc+D4xVa4MG0TGkpUvE7LwpZmeMcgFCCiQRWlHB0lfNbgGYjG6EDaEurGggAc2jzqir0&#10;al5dBVAu7mXqG/C07qy+7bnuDYHAg35wSquAQFCBpaEwkVjCwIN+QBQo5RtUdZSVczTwoL/VMdRc&#10;zkFFHNw5RxMPShaaKStOIdK2XeRpkIps1rCrjXKbGzQzMdvOq7qIGDsgUKRU/8JKFBoqqIjtUSjR&#10;zKuf/xcwQYMwBkzR5sVDgOUwvPr5f/FoVoZbFkA9DxUgpShu+0JSS9/KoRJUJB+ralU/gSGlkgfA&#10;erNfXW1QSLyALfd6I8Cg1T9K2aNBxRKqjlqkxLU1JDzyVg6woEKF0uhTzCvAoNRiVwhjqt20L6TU&#10;jqrXTNmaRvUDEkkFVYKKQv+qKiLRoc7rb/2a798PQYXztjTAvWwEGJSHXMGQBK9ubXA1qLrQBKL6&#10;vHC2G8BIUh0ESE1WGCUJGy88NyQamnl1KmoQlGtfrGHojRf4UcWrU/FmRiMaXl0DkDylCoph/rTV&#10;oLsLV6zh1d8pYFMwRs0adipwOuR6C16BA33/0iPByGFQYSrTgcPw6hqAGiYuoB3gUbCBVc7zXjai&#10;VOkvTg6l54PqifNGBVUSBkoQXAUSg4rHDYm8Zl5dA1AtiMYDQjayuGm9e42OChQo5b5pFm94dW2D&#10;KeoCHQM6ipGivIhB9mKTzVlODGg5fEx9FZogtMN8keliACOjPOkHX5Y5zEHGtaec2YkbJeJULVvv&#10;L5UgozKjOssJAK0wncmBAN/Q1hCTQNnYif+k4RiVjMS8ggw/p3rCBvwTAJKUjSCzshHwT9r0VcjN&#10;zKubKSgbkyWAk7ctfLXgVKDiJCNj0FQ4oZp08Hr/YICZeXUyWtgpB3OARoHtgwI35yvIqmq50b0B&#10;/1zsV+gNu1/dcsAcwnFjUG2BGkWJKv9hgEYLtV8t3u71RpBduIiEvYF66bLxqIoNgleSoTfMvfwK&#10;0Cg30ZvUgvt5JRkuevMm4oEc83q+lOGbZCCezf3F/jRe+Nn5RDOtTiVdy68oWlqNBk0MLKn+Vh3v&#10;3rQh6bFN611tMdRudSprilKjt/PCFD3UEnYqHO3qucwt3HnxrDRaPqkIw1R86dbsfUWx0hftbkzU&#10;IanIgOR1Y3j1BwfJjAAtjBh2KnoSYtwIXoH+pGpcNR641VAkcbWVp9jc423mFehPitf/gKAVvPrj&#10;hiQ8VeiMi7F9YRUN5dITvDoVnbAepgQ3ZlPnRQjRVDlLqpMi7abIA/3JkhcvZjOvTkVh5Sq9ci/z&#10;gf4Ed+u0fFAh8RRaNry6BsDpWEal2K9ORd9V5XJ4BfqT/juVwit4dW1DZdjK7xZr2M2NA+Si269O&#10;xf0PSMLw6hqAXNBC3Yl5dSqabFB/SfAK9CdmL8nkgldQvVlBkyNIDd4m8/B6GJdDUhFaoiSsmVfX&#10;ABTLUhY2tczaF9oCVgTWGhURzmrDcr9fQUU5cIWRYoOC1/Ew+WZJRYX0pym+RE29zou+1mhRMa9O&#10;VZ0wHyKX+RWYUboOqvzipOI9VD3v7s9yoD9xfYNrNfPqegM/IMaD4dU1AE8H1SUMGW8rT+wLzLPh&#10;1TWATYslptF5YSqr8xXoz6p1akQ+iJBBV0MF/277QsA2ysQOIqLL1JI2axjoT1ojGQcRQ7cPBHZP&#10;tUcjG4H+xFGprq8gogXToUIcHN32ibg3ldkbRKCB6IJlzlegPzknptAINn/7QPaLdBi1ht1y+FC1&#10;QslhJ0IOyc1UstE1QLmWBRqAAx/zwkyhO8K9jgr0Z2koo6KCqOZFeU7DKzQAaygi9FQly3kddSzv&#10;5xXoz28BFbOIQfVBzyvdG+hPAL48SIWeDyqOF2m7Zl6hAohV/Ji7MjCjXCmARg2vsDfQa2rDAjMK&#10;r7dx95IE27cZLLyBHiQVVUBVgSI6UHReVXneCH1QaTsqoZ+8U0w0hddC+0JtHyZglDSSQ4D06CKR&#10;vHj6GtnolgPmBiV5jMx3Km1jB+7zifI1wDlSuNu88M2BCRLzCtwnZahwi4h5BRWtpaucxr2OCrgo&#10;rm9SGA2vbqWwexQ4NLy63jjAwCgfUYBFeUhRlcTw6nqD8AH/mXl1KvBbJAkbXl1vgEqthlP3b4cA&#10;ixJMIdZmeHW9YeE2xEGaHH79UcYGCLQojiXQYmZeXW+Un81A6KmB2L7wRX6g8ukF1fegqHl1DYBp&#10;81A+vUCLll/U5EuDQ2nzKhyhW8NOpf29Afyk4Uplt97LYVB9/dhmDQP4CaJd5QW8gkr75wP4WTFY&#10;01f4FVQ67hDAT1z6OAPNGna9weeZlCK8u000nlhstC81vDpZRYnUdnUFUJDg+kQhG52sol+KV1cA&#10;vKSIoRnbJuCiEg3AF/U1xM9GkMPMq5PZaGWgRYnC4hk1/sMgAwP7NqZN4D5pmYjTQc2r6w2wRxhE&#10;9yZA4D6rsWwBMe5lI8jM1RWYz2rIAjDV8Om2RlXSMFPqlgbxYZ55ilUnw/uqZtWPPlkYYF8Uq0Gm&#10;LpPAiVbrcpXJide/HRIylkxFPY56IwJp9wE3Z3ark2GsKedr4ESrUKBzewXZt8aKEY1+9FEYn1/l&#10;wY5Ko0QpDJ4S92JfQzydKrsyyQAsmy4xdPhKXg7Tk2RVmt84NhLxabFKZCi0T6Qyqbq5BuIT/JDB&#10;e72CzK5hIj5Bl6rsZZzjbV7gRE3aF7UAGhHZLPQcN3ojyA50lNqvrgAIED2ctRZAUQqmGSwgVdr7&#10;vEC/Va26+9skyQpNIc5yAD7Ltq7mu4JXGCiWV+gNQM7Oggqc6Ne6NvMKvUHkgOe8mVeQ2XmF3qDO&#10;2sckfpFI2beZhGdzVwbgkwxO4HnmTgmy6pRsZCMAn7RKJvZl5DDIrJ4PwCdBUXC9ilfXG9YKTZwo&#10;dU+qScS9zAcZ2BJTmIWGsH2T4VUZrYJXJ6sKXMapnDhRFhC3suHV1Y1ew1AAaI0q9C7m1cnwvagA&#10;0cCJYtuol1eQkQOj7KgAfGKLUrFdzavrDZL1TZFA4PVdNnDLk9Fi1rCTcVkY5xDexeAFmsoktCVZ&#10;mfNCR70TJ0osUb28kuwXj6i4lxGFPq8XNrbp2plkH54cal5hb1BqQnnLscT7J2KzmWgvY3cq/nwa&#10;18Ygw8V2CE1PvHAwA293L4mD7PHzMbEvujwFMzrrAj26VR2DDJeo0Yn0JglmIKpMgs8gK4SZiMK+&#10;Ay1KCRM6sYjQzSA76Jyj9qyrAZgBCRIWDg0z+4JgChgVTG2PTvUmCdwU4hpkJMQa+5ebtTOjSDaX&#10;phCQJCu3o1EggRilnv9FZNowC73DOwfY/a2fiCTimFmZA0LjDzIc/Qbfg9EQzLjLTI2AQVb+djWz&#10;0CB0s1FvFhKW+jfiijWGKbDeTsWjSiVmJRnx/Y8T/dAg3Oyq7iIWdvvGA9E3rrB3VA194jB6mOdY&#10;klEqu3BIQhpDFcAMGLgR/U4GM96ngllgQLEjyIA2V0ySgRRQAhLQURQqCX9mZkGGe/rnNG9ovNh9&#10;q+H2ALNzf6EFGSgwEJMiA/IdQNAqi17GpuAWqofWnXQ+MtvWlQiwh29FHsGtk/FurEvNcOvqAG5f&#10;g1Nw62SgQakWL95LgAli36qJg3ibJVlpcJXegSEW3PASGGs/yeBWhQPMSvYHCcthuXUyuHFhK26p&#10;Ej70+VAnoJPROfxR0KR7vRW4UObGM9LsW5AVZpjiEoZbt0YqB/hpMiJp8N62uzwnFT8RcwtdQs6C&#10;ym7C1PmPcetKgUQqwq5qJTsZmutRl72YW1cKlbZVFtr96U5YaZWBVrdbIEThhj/U6Mkg8ycgyooe&#10;YOHRzGZuXQURpAQNbM5boEThBjRa7VtXQU/qghWuV+xbVwpwI/Co5tbJCIp+WyMKbl0pHBW6MZ5A&#10;dHA/AdeBojQyGVBRuBFCMGZJkD15sAEyFSsZYNHiVq+v+xMQZHBjJc39FnDRWkm2znALXUKRYdXL&#10;GaRX2wAvJUH2xLau3IB7KQmgqT8BQcYJAKCqpKQbGHCTpzuwppzu83GYOyBgo15zBRmaC52guHWl&#10;4LVy4E25u+FmdEkUKKV+9bcEnTgBoUtOEMKEIoSUdKUAN+B36rx1Mr+SAR+FGx4qoyeD7EnzkQqZ&#10;3s8tYacA7MvEvl/JICOoUwm5hltXCkgJdom5cQJ5yukGlmhkMiqOwg2Np1ayqyBuqW+qlljJtEsO&#10;HAVGSgJ9So8Ubhw1t6FLvgUfxb51MgLQ1PVU3LqBgfWKh0XNrZM9eT5Q4cRISegSCoipkopAutvV&#10;ATcg1Eomu1KozIuqdCpWspNRWIJokuLWlQJ+UwIvilsnqxKTzlMYkFK4AdMz5y3I4IZL3swtQKW8&#10;u/GXmPMWZLQpBuxptHLASssGxYMi9i3IaPPK801x60qhIPNvEz1Ev3WZpG4RWEVxAgKRyty+gM97&#10;mQyyxdy6UvDemShhuti3rhRYyW/pHTG3TkaUgsY1RpcELhVM4Bd0J7iFLsGfX5Xq7u+AgJgWArHK&#10;ugpuoUtok4Mr2nDrSqG4AfE33DoZYGf0uXkHBMwUbsA/DLcgq8gIsVUxt8CoIiV4nsyNE2ReSqIy&#10;KXY5mktx6+YMDRFwtJvTHbVJS7R4CIh9CzLiuBivilvYJYB9mZzh1smQLOqHKW6hS6oqt5OSToZV&#10;QkNSxa0rBQpdMDe1kp2MAA5IKyWTXSnQeQgcvokHBGKV5zM1otXculKgiSM9PtW+dbInJdjLwLjX&#10;XIFaJXxZlU2MlHRdcnC7lVvznlsAUHlOYdObuSUZclyORsGtO1HhRrqA8WAEchWVANzDSEmAUCvz&#10;WtW+I+u/WQo4Jwkrqrl1A+M4eXUoKyjRqzwXqRVpVrIrhQPnNz56ISUDv1q4V8WtK4XF3IIMhwlB&#10;fDO3rhQW+xZkAEpc1CjgqAcda2sD7i2FJMP1dJraj1QQ7sLFZUrXGcMtyHjP0n/OrGQohSqdofyT&#10;gWQ9MCh5sgtuCUrFOVa5ovcrmWQYy1S6M9xClxCS5MVouAVZgWxM/UJ6n/Z9Q21hYRhuQYZhAkba&#10;zC10CfkpxBEMtyQjkUPd3YFpBdT+qf6wYt9CBR3sm3oHBKq1+puTpmK4hS4hll9pbfc3ThQyrQrj&#10;NJYz3EKX4L5QVZoBl3YpIbauENaDjEqmVMczc0ulQBqdwikEJJYziqYU+XfvQLfi9ACqbjRXksHt&#10;Qyj5dt+obfcfWclBRm0MetkZbn9QCkZKiJP2j8SJjZVtuKVSqGeHOG+c5c4NA+NjXosgjjoZpfVO&#10;wBS3p3uQUfmjehWJfQulQPRHdbYH/Nk/kiQDkK6GWygFuBFMM3MLMripLF6OSf9I4p+qkP0gI6tJ&#10;zi10CWYoPd3N3IIMCBIhAbOSoUtYyF9T0ovM874k2DIPGp8KKQm75HFdyi4hfSe4oZWNz5xMgU72&#10;AFtr4gGDjPY5quQbDvngRtksA/QeZCBJCyhyv5IJd/1wd7u5hS7BgadK53F7trlhKHBzGV0SZDQi&#10;+kXjmbmFUnhUyVhxd1ODvX0k3GhEYHRJQFerWtSPwV//Jpnft65LAIbWO1+c7kDKVrVOlJdZya4U&#10;CjdwmpoAv4l5BTj85rEiZLIrBQoDPbB6zdw6GS4kDpzw9FI4s203DisCoEZPBhnc8M4YuyTwq3Bj&#10;JY1MBhncWEoztwSwEpH8mFgHBabakrAgsDNSkgDWX4rpmWoOv0EGt6qzJKQkcK8aqE9QsM+tSgsY&#10;JCre7kaGq/2lWkomWbnaeQiYuXUD44mhBoBenICouFqhLYXnAl/Q5/bmCjDR9STD1V5ljc3cQpe8&#10;YWfqEuEfbB8JN9xq5g6IUqigJ4kbGV0SZKzkUQW27zVXFEPFE1HdlMy+dRVU0GgVW8RYaksCNzKn&#10;jJQEGXOj1JCZWwJYyWdQdaUJgbWPLOg9MTGxkglgJe/wNPFuQmDJDatLcetKgUp5XN1qJTsZwV3S&#10;LMwJSAAroQdUnpCSIINbvfPNSoYuQY6rO/v9+y1wr+wbN47wKaAY2wbQJZH8YbWSnQxu3N2KW1cK&#10;+BkpMWvebwmX/eGFY+I4vIRibuSxmsYgScbcOADmRZUAVgClVbRE7FvqEpJIDDYUx2LMrRL6zEoG&#10;GVqZnCFz3hLAiipXiA+2qX0k3FhJc5sG7pWnCi9hNbfUJfXwVnPrSoGtBm9gvDOBey0QTAWb7m+c&#10;BLBSSp/bW0hJkBW3KnkguIUuAThDEwnDrZNVGo9qqIEB2babCJXUXEEGVAqtrKQkdAla2fkUAvdK&#10;CIELx5zuwL0CgSEfRMlkV0FwY9sUt64UKI7/ATNu9q2TwY3/zI2TAFZcQaqsNmO37YYbomz2LQGs&#10;pOhdJv7G67xzq55cJrKCV6uRUQ+CYiHmdAcZcUVUmbnfAvdKDTmK1iluXQUtuMUbB1Wiskh+A/fK&#10;m5tQstq3rhRwspA4au63qLtaANZfZZlH4VUCK88qJ3F/mwZZwat4Qws9mQBW8ghV+2EK8TXhqrm9&#10;1Us4yqgWUA3ssZlb6BLcJVQdM3PrSkFXAQJ5mnPjdBvNlQBW8tFUVyUKZCY3KZMJYKVrYRVUu5eS&#10;IGPfiJOruYUuKfvC1Cqhnlyf2w8gW4Oh/00Aq60UlWToknr3CSlJACsyqWoq0YMl51ZhC8MtdUk9&#10;ac39FrhXxJ/TbWyuKKuKP4E7wOiSIGMl7dy6UgDojwGruHUyf5sG7pUalfRMVdxCl1CD7MdkXAN8&#10;bNsNKsVVqUyysier2eq99ZoAVjy2MBSnO8i89ZoAVtJjwF0abmGX0Ffg+TTe0MC9spJgc41lHmR/&#10;m5vxqiWAtcrHOW5pl6C41Isqiq1yAijao+aWugSp4SOFlKQuwVJTEbEo7up1SRRcJUXJ1Wij+3w7&#10;OHVx4/kwc+tKAUvh4/zKgXtdzK0rBXBSv1Wq4P42jRKvpSd55Zi5hS6hk+Kp7MmEy/5YKQkAK1YQ&#10;mDMztyDjbcoRMPsWAFbcvLyMFLfUJdY7EwDW5y/7pjRXkAGqxvNk9i0ArFWDp7rz3EtJkAFzpiS6&#10;uQMCwEok01Xv+Q0yYsJ0zFDcQpegf5xWjsqtZLERgVZSEkqhMh+UnoySr1QmAhytuHVdQjNGUkCN&#10;Vk7cq0ZYJe6V+0ZlpKEXu55EdVUY4f4OSABr9aYy9RRQwsGN6PphuCWAFbCsqiiCKAU3jo7J7aNE&#10;fJBxAkyV5EFWWkG98gfuFQeliqwkWSVlmqqWGKsxt0rHMe+AJMMXAaBLSEniXjk1wJCE5kqyuvPV&#10;6U7cKwDWl3rjJBl5uzzgzNxClyCSKlOehnF9A/B6OMs8ca8HuQ8KFTHIKpRvbpwEsJIPUuU+72+c&#10;QcYj02SAEm3IJaFIqJLJIMM0v0ys45O41wcp6AaFNMhwfZNeeS8lnwSwcuOQpXS/koMM5EyBqm+1&#10;MklybSVBj+FYVtw6WeWEVxK64NZ1CZZCIerM3DoZEVoCYsJfQrpbzA1vtNGTSYYVdBXQX8wt7JLy&#10;tBtUBKmD7SOx8ArhYLh1pVAp77yFzUp2MqJ9vPLV3LpdgmXufHh4Y/rcyoNh0GNYdI0MEXE+vCTj&#10;HWC5daUAN7yhQnOB824fiSphv80JCNzrk8wmFe0jvTe5Oe/MJ3CvVbQPtSykJMj8SibuFbp6iN3e&#10;AQSOY26FJzIyGQBWageXLBtuoUvqG42/BJx3+8jKJVfemSRjRVzc9BMAVorgV9lQM7fQJWXMGHuS&#10;wiMxNzpGmAh0khHvxmkrcOY4u4MbPgXzxkkyHcvnPgtuJxVpxUs4ycCXkCWpZLIrBa4NUtTUCehk&#10;xU01PwZ32udGFVta9wgpCTLuADz0RnMFgJXMVlUE4BNUMHOARjC8bWrwogyGmVmnAhnKzWHu0oCv&#10;Vna9MoGCCogtq2jMuwC94nN0OjKoDpa+IM73NkmAV6tiq1IjQQUw+qGSrbEB25790hfDVGdMKu3h&#10;+gR0FQcjfaSMgHTds5hZVyI0GAOiY5h1KvJF8d0ZHRJ4VzxA7soOKgSE/xlmgVul4SKpaGZqQaYh&#10;2KRjNwmpPLRqQn1vIAQZOgThN8c6cKtPnm0VixfcUomgDox763N2uwLVD7BEcetkVcmFXp7iYAdu&#10;9fnExW7SFcnCaBsAN96oAp4AKryRYY5ga5lLNMjg5iCh2APBDQ2hlH+Q/Q0SqlayqwQMO06pCGBy&#10;LttHwo273ijkhLvycK5afUImQ5V84a5qbt2u4Gh/Xw2CWydjbjU5IZOBW+WxgV/SSEmQLbiFLiGn&#10;UkFCacmT+8blZvRkwl0BH/2qfQsyLyWBW61q8Cr5n6SPnJuUycCt6nAp7o3kxmPDnICs1wpGtrLl&#10;7mUyyBYrGbqkMiWUnhxwV6uVA7cK0INmU+Z0Bxn3G08ic7oT7krcUxVJIcgT+0aQz7TooJNEIyN8&#10;T1xAza2TYSlwBxgpCdwqFU2xko2lEGRw+14d92Zy4FZJVcGZZmQyyOrCV6WHCaD0laSYHYkg4gQE&#10;WaX0ASMTWjnhrniunfM6yOBWcHbDrSsFVpK8YuO4SLgrDzBVop2P6iv5wsBQ9mSQISVfX46QktAl&#10;GEGoZbNvnQxu8lEauFUMPC5UJSVpl+C8NgHMT8Jd8WY+lCshyNBcUpcEbpVy8MCB1EqmLrGOi8Ct&#10;Ai2kKJFZySDDeuUEGK0cuFV/mwZZWea4vcV5C9xq1bZ5K4dTkC24dQOjNEn16L6/uwMl6y28wK1W&#10;55LTFMrCWdSUAtxc4icv0UaGrYw/R82tky24daUANz5Scetk3gqKMq/eVR5knG58CuYdkHBXonzO&#10;LgmyhUx2pcD7DYeaAOpT275td3ErxMb9HRC4Vdraf32n9ycgyODGjWNeHQl3/b4WjZ4MMqSkzFcz&#10;t7BLvi9hxa2TfWXSpJmSnts2gH2rjl5ClwRZcVPFbcDzBzfsEpOwm2TsG6KspKQrBXxBnBs1t07m&#10;z1vgVvFzEflX3FKXWM984FYxnfCOGc0VZFhBuLnUSvbHCv5JVImaWyfz74DAreIqoBCbEclQJRew&#10;VWVyBWy1/LXKmgwqnMqUfzF2QoBdaabG+03MLKjwzbNp5hEQoFVStcuUudeRQQUzZmZ0ZGBWWQze&#10;RYZZ1z4e4xGQ1TeLrwIBQQUzXopqz7o6oF+G6ghF5LBpOq6MN4W8hPIPwCp9gFVRG7xgwYxyeCZx&#10;EPxaI6M1L5Eps2edihK0eLPVMnZdQDQFb4Jh1qkWy9h1AZoR/5Zh1ql4shFLN+cswKqIfumd+3MW&#10;VFXWslb/3vIJiCuKQNXXAE/WdvqoCIC6QAOqisPCRW6CCtA1M1PL2HUB3VSKSixjpzqoxfg0GfGU&#10;S2sLQrMq1SgjqQASEm0yt2fgVH9QVwq3GFSUm6qW0kZAui6gxduvKUUKjqCtByBVLhnFrOsCisQA&#10;7zZ71qlgdlQhFSH6XReAK7uUxTOgragrFWkIaCu+4CoPIKQxNAibpqoMPx8Bbf15PJ8G+TPIqlmk&#10;SpWCrqsDmo2g6u4nN8goGOwQ0ND1p8lFryrjjBxk3Be4dYVMQtdVwknGvrlpBhlFfLFgxOGGrquS&#10;EzDtIaqUDDJesJ9aldtDAF03LEjOUsW2BxnssJnc7LpiwPmm0LSw62TV7Fa966HrquHES2ssu0GG&#10;h4pUK2FtQddVCihQ5ZIcZLqhBHRdPXB30GpJnbtOVs3cf019gecj0KpV88XABQYZ7cvprSj8FtB1&#10;rULPcxUtHWQ4jn6prWkOQuJVeaUYeALsujLiBuc2duy6VqEJqiqWDrtOtmHXtQoOFtXVHXadjEL8&#10;aAc3u65V6PSAl9FIZgJkifuoiiV8ZqgHoCzG1htkJMpRE0/dCIl1BTFrGrnArisjXCUkEzh2Xasc&#10;fnadrEohKLwHnxnqgVKJJlVrkFWRUcKt5twlbpWyJSzKrWWEVR4oWS8qiVzFvDdFwGDXlRGmCkmc&#10;AmIFXVcPvG5fP8KNPcgIthIjUbd5olfxUFK33ixmaBUUJs4MtXddPVRzawowGHadDMnkJKgbIRCs&#10;tLMo09uw68qoSpLzOlaz61ql2smbuprsXZBVOR1T4AO6UA8/JHU4UQky5vaSixnqgfRPU4GYrwwy&#10;dAOtStVidq2CTavekbALMoqI0UbJsAsoK0hKHglGVJKMFte8rhW7UA+wMwghghxBVhaOyUeArmsV&#10;LoSTl4w4CElGIW5Vfgx2oR7YA3fukqwqahsAFOxCPSAqBro5yYjsXwYBBV2oBxL1TMGISQZ4nBr9&#10;SlRCPVTTdvVYDhwsdV303oV6ABRmgh/MLsgW7Lp6wFNnEFdw61Q0FqHUtVvLrh2ww0wJMrh1KrK1&#10;KWOvuAWklQqPzlAJKpIs2QF1twakFUi9KatQUP/meKskS/IajFQGpJUam05KgmrDrSuUKkei7vEA&#10;wtJbHgeVepUHpLV6xAuEIysZWujkDjHB/Qpmth3gIeKMhqCq6/EtpaRrE5SCKQhTNm/7RqBkJ0VV&#10;lZR0rfCqZnXm2gkgLKgYToA7b10rvDDblC0bQFhQMYS83Ny6VqBluEkoZCU7FX5WehqquQWklSig&#10;KYv3fAQV5e3oQqYM54C0em6hS+pRcLi5detEy2QAYVlJ5qY0V0Bafyjtr67ToGIl6cCupCQgrbie&#10;nSUUVNhr+FXc3LouoXCTM/MCCEs7bpKIlJ6MCq6lXd1Khi6hGMYbt6BwPAcSlme/QRNwAroGQkpI&#10;kXLcui7BNMSsFwZzAGEBL+OOd9y6VqDWkAn2MLdOtdDKAWnV3IIKGHIFUsy+BaQVz57TXEHF3Y1d&#10;olYyIK1634IKRCtaQenJhLTS0E2dgKDCnuTB4ubWLQygqQYHy3uhU224dV3Crej0ZOJnsROAkCgp&#10;Ca2guQUVKpmXreLWtULBOtTpDiAsdslFNQLFLXQJznRlBQUQ9nu6nWWekFYtJalLaF9mYuIF/GuW&#10;ISEegz0ZVIWfVV0eoesWhj4BQYVdTjMTtW+jgmtpIHEHBBW36Ul03UhJQlrxcCoXTVBRz5aSFW5u&#10;XSvQW95ZComfpautqovHvnVdgi53d3dQYToDghD1euHWtQKS7KKcQQU3HIdKcwWk9eTmcFLSNRCf&#10;zL45bl2XVHVax61TgUSmMJuyJwMJ60936JJq8ujeOAlq/b7WxXkLqoWtnKhWQoLqDgiqyqGgV5Q5&#10;3Qlr1XPrLyNuHNqcOm7dX1Lty5QuCQztk7btZM2ouXVd4rkFFVgLsISKW9clWiYDD4sVhH513Lou&#10;0TdOAGI33LpW0LokcLTl6q3itOJFFRVctZ4MKhqnACJxK9m1gvaqRd1XELEgAxS3gLfyhe5+CypS&#10;NL9lEMVKBr4VJ7ZpcwrCq1sz6B8eAkorB8AVv4epUwS30CULbqFLWEkXGYvCr/iC0Mxu40ItVGRM&#10;BeICUAtWAhiPW8uuTQAl0HDCGHkBjmV25GG72XV1okMCgY6lWxeC4rh1dUKpcQdmi9KvGIZgGdQ1&#10;EEjXt+suX3lK7QGBjFBhTT29AyDL0XEuk6CCG8Ams5JA59pXWhdlUqFOyh8hFDNi2LhV3VFj5CVV&#10;+QzpoaW4dcVAJEE5MYi0t2+sVIUqBHevKommNTprwCYVfSqwTNy+hTaRbgWM//aNXKgfF9XHIxd0&#10;VSzw3oCdVLgj1OnGs9O44cMwvqckegIirINjtq2rknIquakFFR3dqrS84RZKQdqvPNjagtR9U3np&#10;hlu3TCpu51Yyqew7H0BK+0prvyYV70XSudS+JShWvhfxI7RvREB5dqjjFuBW6+tFvwU3MDzqLcxd&#10;3ehQriqan1T4593NjSOnMSsAmjoAQYWGrsqvRiQD2FpTE8lq7FroH8DspMErbl2TUK9I4bQ5YG1F&#10;SDh8Y6mJ0xaoVht/I+LWmb04Aepui7qvBW4wj3zCRJ3Z8eHCVzPrGoF4sLu2Az5bWWcq9IDTtH8j&#10;ZrJSWkEFTJSiYmZmgWb9vFSBWY511yKFlXZ7FhDYQt+Yeo1lJLUFqaxQ5ZghubuRccpV7SC4dTLu&#10;mQLOCuGPAq4F2zDZ3nDrygfVQxkuxS30AdksJvEPbp2Mqouq5SJkXR/Qn1wl4w2yF9a/CpmCTW/7&#10;BmSDWtzG2AoyPE5Vms3sW9cIB49ZUxWGuXUydB3YMcWtKxLSZR3EHY9dWxKeGtXRVswtMKxgNn5M&#10;6nw9lDs3Ag/qlUjguJGBUPhV7/sko3HfpcKKAE87N2RS5ZUkGXaFaknFknSlcOCZMfWsBhlZpSp7&#10;HrKuFEi7AEpkTkCQVb6yct+RfN1WklIyNAlR3DoZtaBJclMy2XUJEJ2KV4inVIBer7/1FTEnoOsS&#10;sAZc3YpbJ0MpIyZqbl0pnC/sKMetk1UldB58Zm5dKZy/cHMrGWS0JzHVATiWXSmguKgGalYyyT6E&#10;1pWVHOBVuGG4KW5dBZ00Z3D7FuDVQm2oNGLQyf3gvF5vpycDvErtJgrtq7l1FYQNRFd1IyUBXiVg&#10;R48QxS1VEL55dQICvEpRSWlzBRkx/MqNEicgwKvlg1OxANw+bd9wVLlsOISpkdGq95QnoJNR+8Oe&#10;gK4UbE0CjmknA5X7+riV7EqB7nbgS5WUdDLAHiTXmH0L8Cq1X6mXZrgFWZXIUMFnfIpt30j7pj2w&#10;4tbJMIIO57oI8CpHW1XRLYdu+8jnL95ztW8BXsUxz4NWza3rEmpzOkA7vtn2kbxwQGIrbp0MJ5y0&#10;XgO8iqfW1SPAYd0+khrND5JWhS4JyGuFRpyLN8hYICK0iltXCh90iUIPA3Bqc0O9kqhnptZ1Amnw&#10;NEpQ29bJrjdhZMWsq4QPFXwP5ZgJxCsts0wHeyyebpTghKNqhZL/oKO0j8ok5NnbVp8wCXknJi8z&#10;6cp7oa7SRK6SS0rfXbNtQUe6sPMDJXIVM82FS3mbtDWh4IuySRK4euKF5tSIR0DQyXAiVnH7Ql3T&#10;tqzpRocLVJ3rVzctYHao3o4w63SvF4E6ca4TtcqdjUtNLWPXIoeDcHFJtOUA+1hgFMWs071fT6VE&#10;AumKvYYPVFmtSYfsq00LpCtm3odyLWZqSUeDQHWuE7PKMlLERnEL7VO+IyMjiVm9aCGGIS+OWtC9&#10;eNsoZl0Z8GJk25SMJNSVJ6liFlbFglmnG4/Rv//zP/zzf/8vf/3X//yf/vwPf/6f/OPv61//9G9/&#10;+fff+Nff/fkv//yPf3r8qf6P//0vf/27f/vHP/3Tv/zlL3/9X//6P/4rt9H/+X9//rfHnyBnSKj+&#10;fZj/HzHb24mfK2Ksx058rIjZtU58rohZzU58rYhRsZ34Z0WMyuzErxUxKrATv1fEqLRO/Lsixj7q&#10;xJ8VcYWYOzV/r2RsCtlOyiqcG9x3clZR3SDfSVpFXIN8J2sVQg3ynbRVTDTId/JWUc4g30lcxS2D&#10;fCdzFYkM8p3UVWyxk/P3RuoqWhjkO6mr8F+Q76Su4nlBvpO6CtAF+U7qKuIW5Dupq8hbkO+krmJi&#10;Qb6TugpyBflO6ipqFeQ7qaswVCfn743UVTgqyHdSV/GlIN9JXQWMgnwndRXKCfKd1FVIJ8h3UlfB&#10;liDfSV1VDAnyndRVCZAg30ld1fQI8p3UVcCik/P3RuoqcBHkO6mrkEKQ76SuQgtBvpO6ihUE+U7q&#10;yosf5DupK7d8kO+krtzzQb6TunKcB/lO6qr6Q5DvpK5c252cvzdSVy7uIN9JXTmfg3wndeWEDvKd&#10;1JVXOch3Ulf+3iDfSV05cIN8J3XlkQ3yndRVWYEg30ldeU2DfCd15Qbt5Py9kbryhwb5TurKURnk&#10;O6krz2OQ76SufIlBvpO68g4G+U7qyt8X5DupK89fkO+krnx5Qb6TuvKyBflO6spt1sn5eyN15T8L&#10;8p3UlWMryHdSV66qIN9JXaVZB/lO6ipvOsh3UleJ0EG+k7rKhw7yndS9h9Tx92rfh9SRwbwhr2Ti&#10;/vH8vSIfUke28Ip8SB1JwyvyIXXk867Ih9TRr2ZFPqSOjNsV+ZA6UmhX5EPqyIldkQ+pI8l1RT6k&#10;jqzVDXmlnXap4+8V+ZA68kpX5EPqSBRdkQ+pI/FzRT6kjkTOFfmQOhIzV+RD6si0XJEPqSN1ckU+&#10;pI5cyBX5kDqSGzfk3/TELnb1w26AIXiVgrgbYIheZRXuBhjCV4mCuwGG+FXu326AIYCVzrcbYIhg&#10;pejtBhhCSG7McoAhhpVIt/uCIYjgknYD/CFgsY5YTEkkg201hT8ELfhhN8CUROIYuwGmJBLJ2A0w&#10;JZFYxm6AKYlEM3YDTEkknrEbYEoiEY3dAFMSiWmsBphBjMqz2g0wJZG4xm6AqROJbOwGmJJIbGM3&#10;wJREohu7AaYkEt/YDTAlkQjHboApicQ4dgNMSSTKsRtgSiJxjtUAM7BRCTe7AaYkEuvYDTAlkWjH&#10;boApicQ7dgNMSSTisRtgSiIxj90AUxKJeuwGmJJI3GM3wJREIh+7AaYkEvtYDTCDHZXlsRtgSiLx&#10;j90AUxKJgOwGmJJIDGQ3wJREoiC7AaYkEgfZDTAlkUjIboApicRCdgNMSSQashtgSiLxkNUAMwAC&#10;cmw5wJREYiK7L5iSSFRkN8CUROIiuwGmJBIZ2Q0wJZHYyG6AKYlER3YDTEkkPrIbYEoiEZLdAFMS&#10;iZGsBphBkQKZ7waYkkicZDfAlEQiJbsBpiQSK9kNMCWRaMlugCmJxEt2A0xJJGKyG2BKIjGT3QBT&#10;Eoma7AaYkkjcZDXADJRQsWs5wJREYie7L5iSSPRkN8CUROInuwGmJBJB2Q0wJZEYym6AKYlEUXYD&#10;TEkkjrIbYEriMnJCP8P0QtcPqy+YwRO6CC8HmJK4jJ9QQ3dMYRlBoR/HHGApiQRNwpVPBcnlGkxJ&#10;XMZRaIQxv2ApiVVONNzCy1gKbT/nAEudWEU/8wuWkjgDKhQH2e1CleaML1jGVKiXPwdY6sSqn5lf&#10;sJTEqoiZAywlsWpc5gBLnVhlK3OApSRWJcocYKkTq7hkDrCUxKoXmQPsJJHCNDlA/bBRqpSDmgPs&#10;bmfaQ88BdpJIO+s5wE4SKTY+B9hJIqlPc4CdJB5VKrFvY/2w24UhidSyWg4wJPFYxlhIm59TWEri&#10;jLHQYn43hSoKGIu4jLFQRnYOsJTEmRpCQcnlFKYkLmMsNEGZU1hK4kwQOZYxFupVzS9YSuJMEjmW&#10;MRY6pM0vWErijLHQjmC3jX9IFVnGWKjMN6awjLHQ2WkOsJTEPySMLGMsxx9SRpYxFqp+zCksdeIf&#10;0kaWMZbjD4kjyxjL8YfUkWWMheqrYw2WMZZjpo/UD6uLZSaQHMsYyzFTSOqH3RdMnbiMsdCkdy7i&#10;UifORJJjGWOhTfr8gqVOnMkk5E0vF3HqxGWM5ZgxlvphtY0zpYQaQssBpk5cxljo0zl2YRljoZzE&#10;HGBpJ87UkmMZY6H25PyCpU6c6SXHMsZyzAST+mEnB1MSlzGWY8ZY6ofVF8w0k2MZY6GmztiFZYyF&#10;njxzgKVOnMkmdMJZrsHUicsYyzETTuqH3S5MnbiMsVDxbC7iUhJn2smxjLEcM8ZSP6zWYKaeHMsY&#10;yzGTT+qH3RdMSVzGWI6ZgFI/7L5gSuIyxkJxuCEHyxgLNV7nAMvbeSaiUDZ5uQZTJy5jLBRtH1NY&#10;xliOmY5SP6y2cSakHMsYCz2J5hSWOnEmpRzLGMsx01Lqh90aTElcxlioTjnXYCmJMznlWMZYjhlj&#10;qR9WazBjLMcyxnJUA7vw4ixjLBQ4nAMsdeKMsRzLPJVjxljqh90iTp24jLFQ2nmuwfJ2njEWqpku&#10;pzBv52XGyjFjLPXDahFnjIUi5csBpiQuYyw0KBy7sMxcOWaMpX7YrcF8sSyzV6gZPaew1IkzxkKz&#10;iuUUpk5c5rDQrGVOYXk7zxgL1fBWU6DBbn5B/bDZxnPGWOqH3QBDEumDvBxg3M7nMo+FgqJzDXY6&#10;kfKKc4CdJJ4zxlI/7BZxSOK5jLGc1f+pX231w+4Lhp14LvNY6LM6vmAZYzlnjKV+WE1hxlhoR7wc&#10;YEriMsZyzgJc9cNuClMSl3ks1Eqfu7CUxBljod3BcgpTEpcxlnPGWOqH1SLOGAv1I5cDjNv5XMZY&#10;zhljqR92U5iSuMxjoW3NkINljIXm5nOApU6cMZZzmcdCEeD5BUtJnDGWcxljOWeMpX5YbeOMsZzL&#10;GMs5Yyz1w+4L5u28jLFQIXbswjLGQoXZOcBSJ84YC1Xtl2swdeIyxkKB6DmFpSTOGMu5jLHQOWZ+&#10;wVISZ4yFdky7RZwxlnMZY6EU+JjCMsZCWfA5wO7FQhXzOcBSEmeMhb4My0WckrjMYzlnjKV+WOmD&#10;GWOhK+lygCmJyxgL/RzHLixjLOeMsdQPqzWYMRb6qi8HmJK4zGOhD8tcg6UkzpJe5zLGcs4YS/2w&#10;W8SpE5cxlnPGWOqH3RdMSVzGWM4ZY6kfVl8wYyw0tFoOMHXiMsZyzhJf9cNuClMSlzGWc5b5qh92&#10;XzB14jLGQr32cZiWeSznjLHUD7spTElcxljOGWOpH1ZfMGMs5zLGQh+GsYjLGMs5Yyz1w24KUxKX&#10;MZZzxljqh90XTElcxljOGWOpH3ZfMN/OyxjLOWMs9cPqC2aMhUYzywHm23kZY6Frw5DEZR7LOWMs&#10;9cNuDaYkLmMsNNCaU1hK4oyx0LVnOYWpE5cxlnPmsdQPu0WcOnEZYzlnjKV+WH3BzGOh2+FygCmJ&#10;yxjLOWMs9cNuClMSlzEW2qIOSVzWCDtnjKV+2E1hSuIyxkIL7DmFpSTOGMu5jLHQTDi/oH7YrME1&#10;Yyz1w26AIYnXMsZyzTyW+mH3BUMS6SazHGBIIs2YlgOM25kupMsBhiReyxgLPdCmHOwkkca1c4Dd&#10;7UzD4jHAMsZyzRhL/bCSgxljuZYxFrqmzSksJXHGWOgXupzClMRljOWaMZb6YbeIUxKXMZZr5rHU&#10;D7svmJK4jLFcM8ZSP6y+YOaxXMsYyzVjLPXD7gumJC5jLPQ2HKK8jLFcM8ZSP+ymMHXiMsZyzRhL&#10;/bD7gqkTlzEWWofPRVzqxBljocHobgozxkLD6eUA83ZexljoOTfWYBljodfgHGCpE2eM5VrGWK6Z&#10;x1I/rARpxliuZa0w2n3PNVjqxBljoZ3rbgozxkLX1OUA4+1Mj9HlAFMSlzGWa8ZY6ofVNs4Yy7Ws&#10;FXbNGEv9sPuCqROXMZZrxljqh90XTElcxliuP7RKWcZYrhljqR9WU5gxlmsZY6H17DiNyxgLHc/n&#10;AEtJnDGWa5nHcs0YS/2wW8QpicsYyzVbp9QPuy+YkriMsVwzj6V+WH3BjLFcyxjLNWMs9cPuC6Yk&#10;LmMs9J8dkriMsdCcdw6wvJ1njIW28ss1mJK4jLFcM8ZSP+x2YUriMsZyzZYq9cPqC2aM5VrGWK4Z&#10;Y6kfdl8wJXEZY7lmjKV+2H3BlMRljOWaMZb6YfcFUxKXMZZrxljqh90XTElcxljofj2O8zLGcs0Y&#10;S/2wmsLMY7mWMZZrxljqh90XTJ24jLFcM4+lfth9wfTiLPNYrhljqR92XzC9OMsYyzVjLPXD7gum&#10;JC5jLNeMsdQPqy+YMZZrGWO5Zh5L/bD7gimJyxjLNWuF1Q+7L5iSuIyxXDPGUj/svmBK4jLGcs0Y&#10;S/2w+4IpicsYy8+MsdQP/5e089uZHsfR+600+gbSrir/qUE6BznOYW5gZjDABpjsLGY7ySJXn99j&#10;kbJJueo1kUYD71e0LFESRZF8KLnCwZwxFhFqFaTdeS5iLHPGWESocZB257mIscz5HIsINQ7S7jwX&#10;MZYZSCUcQxGhxkHanefiOZY5YywilDjIGMtcxFjmjLGIUOMgS2IRY5kzxiJCjYMsiUWMZc53hYlQ&#10;4yBLYhFjmfM5FhFqHGRJLGIscz7HIkKJg4yxzEWMZc4Yiwg1DrIkFjGWOd8VJkKNgyyJRYxlzhiL&#10;CDUOsiQWMZY5Yywi1DjIkljEWOaMsYhQ4iBjLHMRY5kzxiJCjYMsiUWMZc4Yiwg1DrIkFu8KmzPG&#10;IkKNgyyJRYxlzhiLCDUOsiQWz7HMGWMRocRBxljmIsYy53MsItQ4yJJYxFjmjLGIUOMgS2IRY5kz&#10;xiJCjYMsiUWMZc4Yiwg1DrIkFjGWOWMsIpQ4yBjLXMRY5oyxiFDjIEtiEWOZM8YiQo2DLIlFjGXO&#10;GIsINQ6yJBYxljljLCLUOMiSWMRY5oyxiFDiIGMscxFjmTPGIkKNgyyJRYxlzhiLCDUOsiQWz7HM&#10;GWMRocZBlsQixjJnjEWEGgdZEosYy5wxFhFKHGSMZS5iLHPGWESocZAlsYixzBljEaHGQZbEIsYy&#10;Z4xFhBoHWRKLGMucMRYRahxkSSxiLHPGWEQocZAxlrmIscwZYxGhxkGWxCLGMudzLCLUOMiSWMRY&#10;5nyORYQaB1kSixjLnO8KE6HGQZbEIsYy57vCRChxkDGWuYixzBljEaHGQZbEIsYy53MsItQ4yJJY&#10;xFjmfI5FhBoHWRKLGMucv8ciQo2DLIlFjGXO51hEqHCwZIxFhFoFKT9xKWIsS/4eiwg1DhLatxQx&#10;liXfFSZCjYOE9i1FjGXJd4WJUOMgYSxLEWNZ8jkWEWocJLRvKWIsS8ZYRChxkDGWpYixLPkciwg1&#10;DrIkFjGWJZ9jEaHGQZbEIsay5HMsItQ4yJJYxFiWfI5FhBoHWRKLGMuSMRYRShxkjGUpYixLPsci&#10;Qo2DLIlFjGXJ51hEqHGQJbGIsSz5rjARahxkSSxiLEu+K0yEGgdZEosYy5IxFhFKHGSMZSliLAuQ&#10;SgDvRahxkCWxiLEs+RyLCDUOsiQWMZYln2MRocZBlsQixrLkcywi1DjIkljEWJaMsYhQ4iBjLEsR&#10;Y1nyXWEi1DjIkljEWJZ8jkWEGgdZEosYy5K/xyJCjYMsiUWMZcl3hYlQ4yBLYhFjWTLGIkKJg4yx&#10;LEWMZcnnWESocZAlsYixLPkciwg1DrIkFjGWJd8VJkKNgyyJRYxlyXeFiVDjIEtiEWNZMsYiQomD&#10;jLEsRYxlAVKJu3MRY1kyxiJCrQspirMUMZYlYywi1DhIUZyliLEsGWMRocZBiuIsRYxlyRiLCCUO&#10;MsayFDGWJWMsItQ4yJJYxFiWjLGIUOMgS2IRY1kyxiJCjYMsiUWMZckYiwg1DrIkFjGWJWMsIpQ4&#10;yBjLUsRYloyxiFDjIEtiEWNZMsYiQo2DLIlFjGXJGIsINQ6yJBYxliVjLCLUOMiSWMRYloyxiFDi&#10;IGMsSxFjWTLGIkKNgyyJRYxlyRiLCDUOsiQWMZYlYywi1DjIkljEWJaMsYhQ4yBLYhFjWTLGIkKF&#10;gzVjLCLUKkgYy1rEWNaMsYhQ4yB5LGsRY1kzxiJCjYPksaxFjGXNGIsINQ6Sx7IWMZY1Yywi1DhI&#10;HstaxFjWjLGIUOIgYyxrEWNZM8YiQo2DLIlFjGXNGIsINQ6yJBYxljVjLCLUOMiSWMRY1oyxiFDj&#10;IEtiEWNZM8YiQomDjLGsRYxlzRiLCDUOsiQWMZY1Yywi1DjIkljEWNaMsYhQ4yBLYhFjWTPGIkKN&#10;gyyJRYxlzRiLCCUOMsayFjGWNWMsItQ4yJJYxFjWjLGIUOMgS2IRY1kzxiJCjYMsiUWMZc0Yiwg1&#10;DrIkFjGWNWMsIpQ4yBjLWsRY1oyxiFDjIEtiEWNZM8YiQo2DLIlFjGXNGIsINQ6yJBYxljVjLCLU&#10;OMiSWMRY1oyxiFDiIGMsaxFjWTPGIkKNgyyJRYxlzRiLCDUOsiQWMZY1Yywi1DjIkljEWNaMsYhQ&#10;4yBLYhFjWTPGIkKJg4yxrEWMZc0Yiwg1DrIkFjGWNd8VJkKNgyyJRYxlBVIJOJMINQ6yJBYxlhVI&#10;JXFQlMSMsaxFjGXNGIsIpTHIGMtaxFhWIJU4BkWMZc0Yiwi1LqR44lrEWNaMsYhQ4yBLYhFjWTPG&#10;IkKNgyyJRYxlzRiLCCUOMsayFjGWNWMsItQ4yJJYxFjWjLGIUOMgS2IRY1kzxiJCjYMsiUWMZc0Y&#10;iwg1DrIkFjGWNWMsIpQ4yBjLWsRY1oyxiFDjIEtiEWNZM8YiQo2DLIlFjGXNGIsINQ6yJBYxljVj&#10;LCLUOMiSWMRY1oyxiFDhYMsYiwi1ChLGshUxli1jLCLUOEh24lbEWLaMsYhQ4yDZiVsRY9kyxiJC&#10;jYNkJ25FjGXLGIsINQ6Sx7IVMZYtYywilDjIGMtWxFi2jLGIUOMgS2IRY9kyxiJCjYMsiUWMZcsY&#10;iwg1DrIkFjGWLWMsItQ4yJJYxFi2jLGIUOIgYyxbEWPZMsYiQo2DLIlFjGXLGIsINQ6yJBYxli1j&#10;LCLUOMiSWMRYtoyxiFDjIEtiEWPZMsYiQomDjLFsRYxlyxiLCDUOsiQWMZYtYywi1DjIkljEWLaM&#10;sYhQ4yBLYhFj2TLGIkKNgyyJRYxlyxiLCCUOMsayFTGWLWMsItQ4yJJYxFi2jLGIUOMgS2IRY9ky&#10;xiJCjYMsiUWMZcsYiwg1DrIkFjGWLWMsIpQ4yBjLVsRYtoyxiFDjIEtiEWPZMsYiQo2DLIlFjGXL&#10;GIsINQ6yJBYxli1jLCLUOMiSWMRYtoyxiFDiIGMsWxFj2TLGIkKNgyyJRYxlyxiLCDUOsiQWMZYt&#10;Yywi1DjIkljEWLaMsYhQ4yBLYhFj2TLGIkKJg4yxbEWMZcsYiwg1DrIkFjGWDUgloDwi1DjIkljE&#10;WDYglcRBURIzxrIVMZYNSCVxUJTEjLFsRYxlyxiLCKVZyBjLVsRYNiCVOAZFjGXLGIsItS5kSSxi&#10;LFvGWESocZAlsYixbBljEaHGQZbEIsayZYxFhBIHGWPZihjLljEWEWocZEksYixbxlhEqHGQJbGI&#10;sWwZYxGhxkGWxCLGsmWMRYQaB1kSixjLljEWESocvDPGIkKtgoSxvIsYyztjLCLUOEi787uIsbwz&#10;xiJCjYO0O7+LGMs7Yywi1DhIduK7iLG8M8YiQo2DZCe+ixjLO2MsIpQ4yBjLu4ixvDPGIkKNgyyJ&#10;RYzlnTEWEWocZEksYizvjLGIUOMgS2IRY3lnjEWEGgdZEosYyztjLCKUOMgYy7uIsbwzxiJCjYMs&#10;iUWM5Z0xFhFqHGRJLGIs74yxiFDjIEtiEWN5Z4xFhBoHWRKLGMs7YywilDjIGMu7iLG8M8YiQo2D&#10;LIlFjOWdMRYRahxkSSxiLO+MsYhQ4yBLYhFjeWeMRYQaB1kSixjLO2MsIpQ4yBjLu4ixvDPGIkKN&#10;gyyJRYzlnTEWEWocZEksYizvjLGIUOMgS2IRY3lnjEWEGgdZEosYyztjLCKUOMgYy7uIsbwzxiJC&#10;jYMsiUWM5Z0xFhFqHGRJLGIs74yxiFDjIEtiEWN5Z4xFhBoHWRKLGMs7YywilDjIGMu7iLG8M8Yi&#10;Qo2DLIlFjOWdMRYRahxkSSxiLO+MsYhQ4yBLYhFjeWeMRYQaB1kSixjLO2MsIpQ4yBjLu4ixvDPG&#10;IkKNgyyJRYzlnTEWEWocZEksYizvjLGIUOMgS2IRY3lnjEWEGgdZEosYyztjLCKUOMgYy7uIsbwz&#10;xiJCjYMsiUWM5Q2kElAeEWocZEksYixvIJXEQVESM8byLmIsbyCVxEFREjPG8i5iLO+MsYhQmoWM&#10;sbyLGMsbSCWOQRFjeWeMRYRaF7IkFjGWd8ZYRKhxkCWxiLG8M8YiQo2DLIlFjOWdMRYRKhxMv2WQ&#10;ZacUq0gwC1XUED9eSOK4U4pcJNVIFTWJ5IUkkjulyEVSj1RRk0peSGK5U4pcpM2aKmqSyQtJNHdK&#10;kYu0YVNFVToz8DL9VkReeGGQziL2QhWDdBbRF6oYpLOIv1DFIJ1FBIYqBuksYjBUMUhnEYWhikE6&#10;izgMVQzSWURiqGKQziIWM/2WwZidUlsjGY6hiqruzIAMVdSsSl4YpLOIyVDFIJ1FVIYqBuks4jJU&#10;MUhnEZmhikE6i9gMVQzSWURnqGKQziI+M/2WAZqdUpPODNFQRVU6M0hDFVXpBJUJtipVVHf2DNRQ&#10;Rc3v4YVBOotYDVUM0llEa6hikM4iXkMVg3QWERuqGKSziNlMv2XQZqfUpDPDNlRRlc4M3FBFVTpB&#10;apJ0FrEb2hx0ZxG9oYpBOov4DVUM0llEcKhikM4ihkMVg3QWURyqGKSziONMv2UgZ6fUpDNDOVRR&#10;lc4M5lBFVTpBb5J0FvEc2hyks4joUMUgnUVMhyoG6SyiOlQxSGcR16GKQTqLyA5VDNJZxHam3zK4&#10;s1Nq0pnhHaqoSmcGeKiiKp0gOkk6ixgPbQ7SWUR5qGKQziLOQxWDdBaRHqoYpLOI9VDFIJ1FtIcq&#10;Buks4j3Tbxnw2Sk16cyQD1VUpTODPlRRlc58fRlVVO3ODPxQRdXuzFeYUUU1opTBH6qoxdx5YZDO&#10;Iv5DFYN0FhEgqhiks4gBTb9lEGin1KQzw0BUUZXODARRRVU683EbqqhKZwaDqKIqnfnIDVVUpTMD&#10;QlRRlc4MCVFFNd6ZQSGqqKFCvDBIZxEXmn7LwNBOqUlnhoaooiqdGRyiiqp0ZniIKqrSCR6UjIMi&#10;QkSbw85exIioYtjZiygRVQy6s4gTUcWgO4tIEVUM0lnFiojfpxkRpSSdhF2HKorSSWxsqKIonQQw&#10;hiqK0omXOVRR1J24AkMVRd2JvTZUUdSdbKpDFUXdieYbqijqTsRzqKKIFU0DViRKTToHrGiqYkXT&#10;gBWJUuRikM4qVjQNWJEoRS4G6axiRdOAFYlS5GKQzipWNA1YkShFLgbprGJF04AViVLjYsCKpipW&#10;NA1YkShFLgbprGJF04AViVLkYpDOKlY0DViRKEUuBumsYkXTgBWJUuRikM4qVjQNWJEoNS4GrGiq&#10;YkXTgBWJUuRikM4qVjQNWJEoRS4G6axiRdOAFYlS5GKQzipWNA1YkShFLgbprGJF04AViVLjYsCK&#10;pipWNA1YkShFLgbprGJF04AViVLkYpDOKlY0DViRKEUuBumsYkXTgBWJUuRikM4qVjQNWJEoNS4G&#10;rGiqYkXTgBWJUuRikM4qVjQNWJEoRS4G6axiRdOAFYlS5GKQzipWNA1YkShFLgbprGJF04AViVLj&#10;YsCKpipWNA1YkShFLgbprGJF04AViVLkYpDOKlY0DViRKEUuBumsYkXTgBWJUuRikM4qVjQNWJEo&#10;NS4GrGiqYkXTgBWJUuRikM4qVjQNWJEoJy7+05//9Nf/+Nf/9u9//Jf//Oc//fNvf/3jl7///uvf&#10;f/3lj99//ePXX/75+6///PWXv/z+61/0zp//9G9//uNfrKz++cv/+f3Xx/Liu2hM2r/o39NjJp6q&#10;ov/zH//7b//9H/tLf/zyH7//Or2eHOJuHaIQF8Z6WOoo+fd/jW88+EZ0iw4+FrInevjdy/nff7MW&#10;HnyJp4UCVf7Vk6S93F///o9//9vekaNNe3d+PR4GHD/mJ5iQz9VR8q//6y//46//9W//N/A4w6Ml&#10;OvLea2l3+TBSjaV5WmbLouEx1+zu1R6Pyao0jf6A3+cRhghtXbb84jo4k3TeffCfzZENBh9mttxH&#10;Hs9CudoU2mPeMBuDx3wvpIfnbrQc3r2omjy4ptGomj7tAtf7LDmwQD6Pi31muM23Pb17VL3MHrC7&#10;Gu3XhgPqEvhcYNxXwo0+v5nI/u7FPM9z79TzuTR7rzP2UbrizH6Rz+W1PC3C8ZgfTK0HuA/5dCk3&#10;0VteT78AkDew/fwNL+d/e/l5sqRIlX905e/lPnPHJVz60oiAFYSKgfW498Fc7GhrkiuXUBj+GjIY&#10;JJgrYCYDAh8wb1/x9CHlMoTJADqerq/DkPpxLt+Iu4X7eZW7s8PK4GT53JfV+JQFfjDl70qJ/tws&#10;3xmziAjju9gpvd4f7tiwOBqiO/NfWK7owdVyOdqacuX5c7tKjX9ZninvooJ2sfeGQT4WHeRok4dg&#10;x1kA1YCx/vijonAhMWEisdUzo2gTveebjpfzv17+RXLyWWd4/7xc7Gd/a/ET4bTCBrFv80fP5ufS&#10;R/zFiKcxZS4NRROPpysJf5xLIBJadn6lAVPVfPnX4k6PWeKZhpyv4hjsxWM0kW82sZfed+vtNHFI&#10;2VXQ8jg+xeHl/K+Xf9CK84hw9Q3Xy8XW/C10t0G1j3l5WciujyluqH91jMeMaewZVqdn3POYXd7n&#10;MbYVf3nLfLi7t7wypqlqBq1ri3Wyr7kejLEd9iFn+A//7ufZnN6sN1dEfCq3bQy9asbRrbnHvM5z&#10;83VOj+mnmSnH41s6gUA5VfscXVT9hJvOGLtb0JAYWzuvbemiXg6v4ec+PzSEvWp/9+jUm8edMRZw&#10;nIznxDC4VlidsaHPLmk2w8+Jfcsl+PyWl/O/Xv6B4ugjy0i5M+HlLuXoqaXRwEOmaxCU5xM2mpPB&#10;Y9Tdvi/2jj8Z8j4jC1rhem1et4xhZMFNpN/fPap+rX4yUo8xKIKOf849Ufn0eBjT65bn2ZMKTu8e&#10;Lc/bsfdcMIbW7zuEVq1r69iWj7rPDjqov3VnNrUNXMmM1xtb81b43I4FSZku7NSo45+Q+obMB1XS&#10;FvBkVVhyFoY23dzF+OaY0qe+822LHac+xpT10QUF5dPitqfHz6XbEVg6R1LDz2uTTvr3r3CV8DDi&#10;7vJEyXbbnRuRGiJ9tIxR1U0jdqkDYb3RMj2283y07O8eVZ8l+OIxHk4fsf745mg/2IBdH6GPWyjn&#10;aBlTrLszF4/Jk+o7ah+Sey0/NLe9ZXaOqOoejDZi05QsVlp+LLujv+1zdbPlh/xgr3rXx2cfDV2J&#10;Le2PXYT6kGAOyOxtjG1om8peK1fUWx6Fd0IJ9KXNNz2S5YTyx2f0ln3R3eszEAkGp7+LMRplG8K7&#10;z/O43CeGpE/GWedE3RF/mSYh32zpM7XKbw/qlyxl/9SX9oVsfnAAxL9FhoalbEGTYGduk49Xt8T6&#10;RHKaeDUkH3Nw3/HPYsCe8bAUPh67rTmMtmtR7y2HrXtAA4+s57R6Of/bymNaHgtfPoJHzLzY1ZBy&#10;95Fnw+G0II3Jk8KochnDi2gAhvf6TelufWsdeIOxofjLeMU/6uM1elIoru5KYEA0s7c3S3S2q2UZ&#10;dvcXDZccH3qCuE7UyhuD0S0ipDSa/Fwa7/dz4CGzuO5Lz4Z66pEHTmlE9w21p2s6mhJgV4jL6aNj&#10;Hof1s2cPAofg2yS+2EB7RvHh2ruEmOC9mFg7yvfAq1LEBWlGXL2c/7Xy+BsPD5283k/t5t/Lr9gy&#10;zpFUoBsrXm/sm7eC9+CK48XWlBY/kUmcgDaMl4+x3PpjlF9PI/t5S31xdsH9a4ZSLs55db8UqjTd&#10;8OIW6+RQvZgAV5eMpj6o0EYn9jL+6jOBxjJzm3df7Y5tXwnTC8fUkqmYqD10GhhDFVl2PY/3LfKy&#10;5S8xVSTd8qQer/WBWW68f5SdmfsI3HQnSqMAZmvT59b/Wg8VvvEdEjvv2a+C8HKX4zJjangUUa20&#10;ZI4+Ljjkq6WPwzbb0e51HI9fRIDMvcBTOH1yO8rC53FZnxMazIRNwuFuzedxWQknuOOkPTDLvPfX&#10;xgXXwr8R/2BNHR/N8HKfV/yKHndLSmHjLnAHc1eDitz6xz4eLzyMGG5GDhVP3LXUC3uiISE+pHw4&#10;TfHn9vS8omND8VfrKWr12bcCgulTsN347o3iAKYcB9X5/6GTvyr7YaMIft4b6wk2G1PagXwuY//i&#10;r9ZbLCMdJbZX2dpixWhSH+SLACOT2aPy7LdHvkwU2/DLmj2HRIfg9nuhC87UaARgSfUIhky/+5qT&#10;WwU314wjwMGth34vKWEQWSxntSoN3y1UVGgLag420+UgIyfdo9QKSEbNKTw8NouR6Lr+gD7uNUt4&#10;w8GuC1uKNd+DX332+gLCIepemyJK15uEL35bOgxvFwhNjMuhF7saHCwAEBhfUWxHQQK1svuoyxiJ&#10;TwnZd4eZ62+6EosNxV/GK4HaboV0DdG7P/ER0G4R5B2Wz3f3wGBxB11Z5q4/FMRu+bneLJr/bSfY&#10;2CB98+lPV951pggVNHvwliisiLa70S/s8mYs9opReS5jL0rGQSamh1HeJgjI6JSLEBb21SDLfve5&#10;fREwiibSyhJz+cTmUoz4ZC183DViQ1+2HSKDlj1AuIdeuTvwfdshrIKKt+4Kdgve5Iaq7WYbSxnt&#10;eOKZb9cKZmnbDpt+wQPhw7tyZ+zVPBjYvIylP2XqI1MPdkq3H/D2mlt0SzDQLf45qscLyyW6Nhgt&#10;fn/+44Uijh7ILlTerJzsax0R56utvpVt1D0Q4jv2apdHCbpbmePTT/MaG/osGDOD5XIniKzH0b4L&#10;xoLF4bvSk+VHNOM09Quz7fGNJ7bKFARjobQHDZ/aKd0KTTyHFdWGiujQ0311YdsxWKTV2lcYCrDZ&#10;Vj6QC49di4O7LI3lW4KBlYNZZRLHjtVOAfSKkbGuMUamzmOBNmHUms19o7eIsivep6IrITYbpmAc&#10;ZGxg3w3kfbESbzdLwMR3AxkccRhRj7MPMpa8hvQ08x/FKfX2o/WudA+PruJRrj137pBH30Bt9fCC&#10;nfd74N2yT1hHvZj/9eLz4hjJ80U/87Y8FH+70fcUiOqz58U+r6wHpycFfu9ajDjco2ekf+oKeQeE&#10;Vkzv8YbCO23SemsXa+LBCXf8JGuH5RwXxYP7RzaP/BItwC89TxgWMo+tTe1nTchuLYsHVobieHsP&#10;nwrChaonIic9/noMni8b4qtCM+1tfJQjxzH0MkpOm8UJywFdZe+yA8SlQayBk8C2YA+tdrRMtKzz&#10;jQWNPN9dHEgMX2XzPguHDouSxxiIzhjoSNv1jpaJ+LgCQ1gFkN9vmUiHx9aOJd2rRna02bXJwJBM&#10;YCZf9GPj9Md7LPZ2y8TIJledT1ppMaSjZWKqfbS5UzbujBOfyUVGW8svrntieO63jK3uXL+Y0zZT&#10;R8uo026BDBof6XuSC2ItI9t99UaZir9MwghbEMS2d1kl0VwDaaVqG06QE91HQqcOxlgZriUJaGwt&#10;bnhrVU2IRU/WeOEPRvt0QuX2aPdrsMkAcTn64oyxR7Yw6r2Wicb0fZuRlUF67hTaeHHwQIGzuA1O&#10;dLgn0bxwBY7LJn5ezyubW59IPJu450zYQEf8EPc+mhu4PfDt81wzNUkekZFr80xGRluRfSKV6tAn&#10;spuTx2PCiz2wqa1xF4Obo80Z3G4g08EpWElgREuPNyjkk1TcgpHc+6zUjsKqwhLyb00SgsPUjvNM&#10;u8IHm/nNjprEYMEvhxl7zGQVtCfqsnvFrw3jLy6bhbi/b2UXwVyUGt63tSw/tTDagqddbxOeTqEs&#10;DhvwwVHrM6vZrpnv86wczv627jQpjDZBCzkL+3iRA5igCyKyyubyx8pTC4uOyG7XgNgQn4IPlzpM&#10;3m3nesBqyBY4P2YiowAC5Bwprsh5t6xiW26bmN58kaVrJ42UaXdcfOPl/G8vP889b7ln5rGCvJz/&#10;9fLYOna4Ad1OYMZnwsv5316eaK0P73n8vFzsjb9FOMJxAUXB0xIA8Ove+sWUKgLpPigMlqRFKTVu&#10;IVwJIkC0u1YXYgzY4adTiUzXVggOxbPHCEYkZWFiu7q6WLqsEOf7iEHf04QLJnnfWEjNSEtgwcC1&#10;6wqEGCjuc96WFr4A3/3noiYEHnh2FGZUsiQE9pxAxDqr6PVBl90vrGp/fFCfSGKeFqfoCgd/AcVs&#10;qu5iW1K6skcFPu94LuMm1UAPizuFoKnYERrIz2uNoNTBo7xr17de7+XaYUclYGqsE1JIhuhK7Ktv&#10;H1c9m/2M4IOZZnKNx9hW/OX9A0Zjpbad6cKKQI7caXihlZPpDhz3ck10hH8GCfa+e5vKojCEmLfw&#10;iH8Y041YsvNI0K95a6c5uO4Z38PqmNoQfGI7JkvJh3w0GTe21d4z/LQWzB96dtkyhQ+E9MLQxff0&#10;nDwC0CjksDY3NhFPkyDJEfD6/mxKTNzrOAI2fYXg53bFjp9tYObxGIuyo6MEy5tOudlnJKFbdWiI&#10;ZB+hgnsSDdErXJTYZ+bKdxyiVVjN9/vMt6Z7+s4YOZuQ7n7oACRfE3PWhHgGsuV2+X+iR5Gztr7j&#10;zCYJxmHDwLa3mKJmk50kMpd/sY2a7mHD2FrY91Q+tmbrRElldvb38cR3iKFkHHocR5PgJ8u+DVqf&#10;TaaXPCjjEV1ZsfzIg8HEsHc5GxNdcoIYuDU+aMQz4lbPnqgFa28TPPk0mx8jWjhKfQGxsx2C+CkM&#10;BK6w+HwQBz8wBp8H/9tGln1JX6beJ53iqCObdC/2NUSFoWtW7wM11sMRn3gjqMX5DhsO3sBJTK15&#10;q425XH6EwVJ5fW/C04ep//hot5fzv1Y/xy+Io1jvr/j50ntucznexefuqvtj77mRB2Gx1tibOsbm&#10;XPlf5w77wT2pB9HcPr5ezv/28ti2JqocKHj1O0G83OfePMmu88ApEi2ftq39T53BieNAofVFLrWn&#10;SXhb/rfx9oR5zyIgkjQVWNNRop7cxyZgmBoa4xNvekNO/i7Ue2++h2lVvm+A2M9KWoiWzZVOwgfk&#10;c6PeivLAgjrl8dLP5qB6U0Yjjwlt+dvKWLiv5wXG+QXLxDHJFQ1bCI8Jp/q6xBttoIFrQ06bIVbm&#10;UVJWiXE/63neorMuXJzl7vc6+UT7XxfG0D9sQW/Fy30YU6IWfVRQSMEgSEPOigi2fJxHVFMhtsC7&#10;28ORABxb/teoHIMGmt4ZY0dIev6jjMZefl6AVP70vCYmCN/0pwWogJlNMviMsmOjzPo4t/nA82Ff&#10;sCUBskpINRb/zNrziblrOzYRlEMJH+sv9tKWPLFXN1XxKi2r0gcUd1BhzbZEcRPazYT9KQi2CxtK&#10;k2igcRsbil3ELniBt7cq4bhf2OXF/K/xxxyDD7XieOmDQMe2/CXe8bFQOnCQTzZ78vasSvD9uC6f&#10;qEAPT9E0+XeXnbpqFgsV78sqJrOhjYePFhaVAiWtJ8o2CauC2CY2RHv64CMMx4WvPwZWieIqQ3ev&#10;WIdOIzaEv9KPVqGGCFmrP52p8JSQR6G3ily4gkJy4nlduXWH1YFejc1iJ3ouzoOA0HQtOZeDjES6&#10;3Y7ziKkS+gNw6+sNP0Wn6s+9JeLhKAXjdPos3M+DzNbo64RArFKUzhXTe9+YdSosza2ObPncIowf&#10;Erii4BNdl+HVZhWzreFuJws8F1dkoxf/yWZj2pUm22rnPHjf17xW/2t66VMPvNjlTGlQnKWLQWEe&#10;/Sm8x5NcCgx7OKg4Uxy8xnaxruGaxUATIrG4syrEPC5+POge6tcptg7nxv7FX22IyPTthuYTD6St&#10;JF9n4Avd6MMVI/XkLD6KkPhYPDnuX8iNZiPuAAPJOPooxEkudYLOh1E3K0SpJQy5uHEDoPduUouI&#10;xf7FX9ZbTAtXdcervbcoWA/CPEGJmgndn7JR+Qo+nt5rlhQJ9wQuessOdfRnGGRsc1/B1bklwOWW&#10;Kmcfl5g0KqzKrqQHraG3QbFz7p7ATBNHwYktsHmrtwpfecoy3jhhtvPcoh/820fsLAhNmHni/uTg&#10;+CpAI+1P7zW7n5ezV7HPYoIioOChaMZ1u8+KvctqarvNvWYVRXSOQdAjwkxclhwpq7jvGC5SpFtj&#10;+tpTBrmwjQnr7hvvhFcRhpG8b2Wn296K7RL2E87q9ZtLSOzA9tQE3eotbi8azipm9lp2rfdHRpn3&#10;VmfUprDbEJBZXcMdPsu9ZtmyXZI5wptOaJ2Z0oHuuI0pJOlaCrjkOMcSFUT8ZQbZplXQenvRrLrj&#10;5trYLDEjDyodbtSt3r7IcnK0g6BMcrE4VdJP6F3YTcSB/OQHHg3Y9O25PVt6XInzTitzz8CxmR8l&#10;GYly1Yl5c/rsVTBRfN+17fn10MmUJqUsnSYuDJEX879W/FPXvNjVFMbRwqAL6+T7SIc11j3hW1NI&#10;gPSbbGCXeCzlQq4IHrvGrwrseYl1L6AvT1Jl3IhgC7Wbf/pTcul9f+NqOcDg25LDVro5BIAVgI44&#10;a3wMhw5Ysvva9TK92U8OYJzNzx4kYBNZ+00nTYoZdnV2uJAuIU2Q9Ib7q3pjPEiWyz+U1dUElVyQ&#10;0Ur9xh2xL+cOnJ84uA3rR+5w5dyIlHCM5zfjyFifZGKY7p3enNyLPi+Zi8TvmypD92LVhR2Bx2T0&#10;+WPcrcJOxLt8663pQXLMlBt/nn0ipVhr/ph9NpquPIZvf4yk9MMIsZfxl/d50Y0O+7yg96k6tUws&#10;yvxp5o+E1bD2SXrkbe/zWW5iW/GXt4zId67R9DEpCHsKX8q2BgRGwnMybwX142abPDFmx5cTgra8&#10;bpkwt8PCStKLjjEmFY6pV81ii4Y1keQX9r61TJym7d+DSkvyT8APk87fklCaDHs5/2uj80DC3J3V&#10;csGWbwaGl/O/vTxIt+2zWJqWVnbaCD6MBNrE3yKYEBEnRoJbBfwxm1eeIjSg2ypYYcrVu2sEKb+O&#10;kJ6NB9txO7LgGo1cX+TOFRJyGQMqyB3axyWenaBgWjO3rBavWjnlMSyMsU1S2M4YC2LPdA9yR9i0&#10;M4bD1sDDYfavR5vkFjM4MTepOuj4pATQYCF2xWOOD3ifsZgZ+fujLWfQ3+XNFr08RjsoPpLNUssc&#10;FzPIn85TttAy4oX2bsOJmaxTdOfh1KUmrtmQAR3iCo/Jt/U+412Bt1z3+SM8JylDR1n77LHsI23U&#10;jr3jcq4IOHqGPTgAGiHOFVkMnsAhcAIkIfBN7NAvGSFuzU7yge+gq2wlY3t6Wsa+d+H1hiFhMsyy&#10;FWCsewfCY7jpWhV/qANFsZfxl7VMIIAcNBN9FF/CJXAs2QB9ZXBsJTHGhS99eyTE1nTJvZUB8Lr0&#10;fYRwCissdIrxNEcAY4Oq42iTd4DCMMbe0/LB9UwaU4nOfSCVJelz5OWux2jhvOZn9cCZMr8+iW14&#10;P+AROgIObrsWGkBJyOrnzTFSlMlWEs5qiglgshHU8UEgFhE9OB4jz6718Bn6Ooi9jL9cLoDnLfYi&#10;pxMsMs4O+eNdJWKnNryqKxfO5fvFTRRjnH0FxrbiL2+ZQbKUH9YC45VaPq0FsKZl2oezt0xbdNvW&#10;PmJT6TMbuzSsHCsWONGlVPV5/eMTNJV4tPxJ68RefrN5OcLgYy6gsq/jQ2+5nPpYcbORxRUmMoaO&#10;u7e8nP89yvf1qrNxbR88WQy5PANo/qmg0wPz8XLferNyrt2kbwEpQUM1uf/cG6JNZv8IUyZb2t7o&#10;rV3pTu2Q9k0W5Vkq1yAsP9J1LPat4xIW++6zBsDnNgk6H+d9f3tYnc6BjSORrmPcwSibvv48jipv&#10;NheqAhNrl+lT+SgjvRUMIpfHUdSZewxiU4F9kR09Q78aJnNawUPPrltmARuGITt7MEvYwn2Jkqdv&#10;BtHRMr5Lt3nwL9qmcbNlBsdsZpwPqo6r/4lx4ELF2VuB+efJJi7qmBybBm+7BMVexl8+2qx+l3Vl&#10;LiWNR8oYW84+2hyp5N6NyBjZT/0YEDlujJ/Jbmwr/rKWdQ7QceDfwJnTTkiX++WXjAd7XegzUt0P&#10;l7BPVdLJKYxn3QFroJe4BxPP0OTtkSZCIAk7Rd+xMTp+DZT9YbTT2tFe2uOZXNPRjJnTWhjKc8uf&#10;hbvIAMDWsZH1cv7XRlMZi71PbD4d1fFy/tfLA4SbMBOLwxLbh/fEz+WcAf763opdTtZUHDnCpUxa&#10;GzlsYTNB+wrhNlTZtRbCI+h+LS2JU757vRGwtre0x34fCXKhZJG18qSTDnlkuX5FvB2EXCTRP9VP&#10;nM17QWCs77Ve7/XIYSR5dPg4EnkMDSfiWHqNaZwHFOBphXMCUTfq2WMMky49sa34q800GkEhBH8X&#10;0C5VfU5YJH4c81xwDIkMGmM6c4nqbftZbMv77m3Ox+LFm9bBj/aWl/O/Xh5h9Pg3PoGdwD9J41Ce&#10;+JSlN2BaHpaWl/O/Xj+L2GMGeNRHfqCXi73xtziE4HMGsmh2vs8ZZhq2vw8NAFmErtjxSBm2cceq&#10;UoLWjZHjMjYEuM2WTnf21Azn1P8aj5v8hWYME4cj9nJnj8WqQaG0TZTjNKRs7DLfe8YW04eLWxb4&#10;P0gjR7aI+DYeuaad3Is7PZMzY3YeJpLSFL/LBNY1OSLWyvkYno/A5ZzpNIDt/+3ugxBMQxQ5Nm1z&#10;ht2liyzO64wtiTxwb5NjWtd20XXL3N7pK2W8V4E1C2MmDkqEiYgj0kOYuT/Geiu0jCXYszPHixek&#10;pntG5X7EMw6JbM7OGNc/d+8w9jL+MunDl5Vnt6stnSqJMVUODwE1+nCSPNwA2kPMCACbp4afRnyy&#10;0GccxH6n936UN3aKLHpdFbAzBr6JjRvmmYNQxGT9MZvxLQnm1G6/FBCl8+5Ws0uk//W1eT5urC0/&#10;r81cngN2nviHPUTI+fsK4c4C1qb1Athy+mFFcd9Dt1zQZ6T9/lA/8XIHUtk2DovW+b6UCW7167fh&#10;oMqV4HleYqgrOQ5tZnquQJeJsN/gC36wKJ0D19Tb0q0ZTgorhPJ9v1Eqvc0/YkdeYSp/1TMMYPbh&#10;8y4cZA5mWcM2HYTAddvVqePkaCM8JpKPzxlS1y2jlQgFNfNgSEggl05wrD/Gekgtc4tAz2JDrnrK&#10;c2wr/moji2lIy841Xk2cTQBnWnbGEMGImPJYN0EYY0QoCiscHICq/V1iyHEJc2wR3NinsKdDuBwB&#10;mXL7qj/uCYP3vDFuMFLkZx9tTC9N6nkiJwTcJVjZtmm0wTT7EXByObmW2mQrjm/8ZaPNx636rSHK&#10;J2zo5NEp8D1XmCAYwO6RMfSN70AHsnqvz2D4uoWm9RkzP8EQHJ7qR4U4o8VxiNAysYB+0y8RZH1R&#10;ua2/2Mu4aikHpN5mmGFmBftIeTn/a6MT/FyUzL1VG5xnecdx1QoUNNNQh3fWNKbkuPndUA0kcR5j&#10;z+Iv5/eM3YBUxbQboB0MKw9zYuDE3ZHHeOY+OsrfuW45jxFZeDaPxF3xI37wG3F+eryKGT6i6F7v&#10;dc/w+nu84gIgPsM/VNmcyy7GOwbc1hdGtAIQl9Jy3TIbhMd3wGgtd6RXTQaHf8mVvYvlEpeubl9w&#10;icNyxvS53zI34yNz+wrBsAEEDPsaxiYx27aAiE8pqyWskHPcH1uvctmAMoDR8NYyPljzgI8+69Na&#10;LX2clHgQmNQy+4XZd+CacP6hz1+QJcJ+IA3SDcRGsJl9vj7GNLneyg/KTDM4RRurj/4cEvtD+S8R&#10;V4EblmzPcQWB6Tann7kjvuPSixL50eMnAIGPZP2H0aYbT725lFT5brZzYl9y4ir43dw+TU22CPZk&#10;mvwY+6xt6bzNZSg+5rGt+Mv0DukCutqmzZeEJ0oqUUoF6uyxDO8gqYIAPf4KY4dGiG25frA2eWsm&#10;D8QqPc2Cl/O/X3n8eUw5PdJ75rz1lYCoKWXGmMB7iz1Ddv0Eo04eHVZf7Nk3WeM4Do7b3oBcqY4k&#10;fJY1osh4kf6G5OibZcpKmNnmjvJtMZ/GJY8jqtZ3CY7Z2dmuU/nYNx/981vIYYvqHON4fgw4kCxZ&#10;DpuAXBqPRG4L0aiw0nUlW8pIoTOY8lY1WFAyQ9D9hMf9MbBRZVWQ/+N4sU5kt3jM0WccAoeEyczP&#10;hi6JGXzjqrWs3NsevYjjG3/5aBMxdiyUwZLZerYnlYvkGwv/0nW18TGYpAs1aaI9lhbbynIBTuJz&#10;RAOmA36UC26e8/2RQIm8xcCKDApnhU0uhhLJQABJ9MdnrR85jb98jJQIY+9ikuiDjqFlfBxXhxiq&#10;6ToynH1Fi9rssNkcR9BiW/GXt0wk3MEVDArL7TnkAkfDJ16HmHOfyfrwHBsOXdj9WYxzbCv+8pZP&#10;+Q9AgExS7DPeunl1bNzAzVEu8LbYNq3PKLa+K8W24i9rmTBDT60geooxE1pmxQNRtKpZcZhR6TFi&#10;4I9Rso2xoc9JIkn17OgalcpfZ4ZPEpnKcysMYUbrn1Ib3f71cpc9O+eUcIeFbOEgR+fpIj4bo3DS&#10;6B0LB6zAdjEeY1vxl88mXo/nDun6rRgLQ0SPPBpy1hR+CoydsnC4nOxIb45txV/eMoEH3+9xIM0v&#10;OiSYhemKj206O0AkQgIXtXEO1l1sK/7ylsmmdUFhV3gl9BBOiDRb1YqmRsuUc6bci2+Pb1saLH7/&#10;EITsPfqW5OiaU7wpkJpmGmB/5+E/q3eGMLn8HJHkOyn2NiqiGRaDxF+3DCLteWHEvhD9OPEkE7nS&#10;xM7j4ob4OGyImh/rbWwr/vLZUVDMrCUsviF167QhIp06sRok8sQ3pl0py5dTiX0zJXBF3CxWjWPc&#10;tzRAZ4zx0PJpv8RYJTZQ6LMuKrA+L7rZILUMpuxDwsDP2b44bzNEr+/53Ozp/qlaFPWeWUF3vmg2&#10;XFQ3U3XMsvF4Kn89m4SlDBHWyQTiNXHQWNfIzi7gJBfaPXqHEiBq4+nN2LCEQe6PKeaQH7jfj4Gx&#10;W56ni69+9KwogoXpjjFC5keuHQkhOhPbRif2Mv4yCT6neoFIpUMIVH3k6ekS9maI9j7raijfm0Oe&#10;UGwr/vKWTzl+OF/pW48CsPy+Ld1iCRoQh+SUQQT8ah/GuqcviLH66U1utsB3z1UTPjEB19Xkuc9K&#10;5vfHWDMfrMXrPpPg4iYwBy6FdYR5Ph2duMgE5XwOllcTQCJqBy4e24q/fLRBJC0bQTPKRhpbRnjd&#10;+nuzQbPAz4xxb3LP2tWl91NBR4ajDgrCparPkSwCsmlf4GsLIEmtz0LRGmP35vkU3wOX4d1oEBCh&#10;AGbdqwY6GDPSj5QgdNaeQXd7VXESr1/rp2BusrUBUPpBQ9iyC+/7quJuin7NO6nWdpfcvT4TOuln&#10;mUjMQEjCRAqkd7wQdUbj8TFKzc+NYZvZx5lutow5Z5aK8vdJ+klVgzW0ieQxLafHQEq2qnjsN0jc&#10;bJkLo8w6A1cg3hpXFcbZcRyK44dpMvAH+/Vf1TwnrD59VktbgrYOxjv2GVDJz67z3W9i3+kxjDVN&#10;gjic7umIK9itcVvJQD4kWFib3HzWo41ezv/28mxWjjt0MIWR9XKxNXtLoXiLSAJYc+FD7BkR/f6x&#10;rOPMapfg83U5X66duW6ZCGvPLgLBSGOKxyAjeB9yUhwsQHG0jHZ2lIUN5DgbFtvyvntv2et9WRCY&#10;4CZVTdRpjHJ5kmMwbBoT+CHNB/pWHqPUZpqjODov/71+IJM+BizYhgl+qV8fATY5ZJkdN2E437H3&#10;3msFzkwBXiSTEWTv9/OQtcBWGaQXd0rfgGhjwOh98FGvW8becT0zHqlF4EAAfVmRb5m2SSkIP84F&#10;F5UvQNKN8K4O4Z03uvjYTyd36dI5UYuCaDzs4iDmJfYy/vJ1iG5yGSCPA+sntgxKbp4cK2bIiZT/&#10;6cg4EKRlVN5sOWgpnZyJLQcFiGZOWgozpZ+rZlra/n2zZYKtFgin92i4NNqsOhch7jZhtUbGGCOz&#10;WZgX5nnn+2bLyn012Wb/Zapi1VjofmyPuI/dD33MM/FXJKPpdWzThizcbBlU3dfuRVrtfnjPZJuT&#10;PTnyEw4MotyaJ3CvZaHCnqSAe4KrG/qsDyv6ZkXKJy54fEzumEX+sXf48NH++GbLSKdv7mSdphs2&#10;0Uj9mBwqw48H9NHm8C+rch9t9BEHXfa5utkyoC4SqZkCXObQeuoUcTYPSoAtmqLuLct8t/VMlI2W&#10;CxIG4KQv/baWL46qEG51N5l0hYzQEmEh76G9HTL3o+6Iv0yTvBhtx72I5ctZOesw4gzkOFjVitvG&#10;5Y6s62jczvcB4N4bbY2g57JjmKZLoqLPxoJN65n0XM83QXmSzFOYZ+4LUZ5x45rdJs0z8toPQ5G4&#10;lm6kwI3Fv7a5IoPGtP7NPuNSeyyB88vKagqjjQC68Cqe0ZTUIWHskj4ZQDpYeXr7ZsvnqAAoUFqw&#10;snRcwoh2mrHeW+bKGPIl24gRmdMhg9stM8kdDLiIXp8PNOrwTlI0xPaQ0NYy95NKxd9v+RTvZJPL&#10;x4QJA/nJAaL1+kBsmIyAIZGWzfq83/I56kksL1m8zHsPMnILLLo0tszK8HODO/JZaZl14QFK7ogf&#10;QqPMgC9YZekmAQxY4QJudj3PbgmaDiEsrBSjfT2xmo58Ii/nf3v5EwrKvAwW76WmYszciyD8iasU&#10;1054rM+XRE0VHiuf98OYfsmrINvI8xDIZLHoFqvvM5rMQa5Xy3uXlvkpo5T4JuUtyeBWeXFkemzn&#10;KOdRfsHG+QCxsLN9zlgHR5zv6M3lLID2+UEfTFA29rhHntMRhM4lDXZOZpBx+GFNZXnRJ518HMlg&#10;vneGQ9/mtixM5IXv60ZO42Mi+SFrXhZiz8o4kO9B12ZOTzkL3A3AhJrO8HL+11fCuTwZKANqlsqH&#10;8et4PFx5uQ9zpgVj61P5AxE6CJX2pISu++OU6mM9l3rQObCeIV9+6gA5UdA1jcQX2cQgYZc12QRA&#10;6vneh2ym1mY8A7tuiFvJyJx2a8DL+V8fd6WbdulHA/mu4uX8by+PXWl2DgFdrbq2F3g5/9vLA2Wa&#10;xDLghl+d5mkofyAwgDfHzu7lLudVQd/OFZDrlDTi6fHFWsTI3twW+bIWP7R88EsMjPnSeHSRIYLQ&#10;hxeLOkf6z9sfh9I+eb7edx9Tzu51LYDpTyT3hzlgBducEfY9rk31ej/0jL3XdbA0VFwrCNrpMZtQ&#10;6jjq0a0VpN5Sfgetcd0yIIUnenGnhumCY0yF/xljiDjHgOOQf1ozsa0vqw7H1O/ORVdyttzX0LHq&#10;Yl02L+R6u2fNe8QdIob342NuqTDddLx9b8SIrR3voqST6Rha5uzXFJdHeNwH9G7Lpz6TnZRC34Ex&#10;rKx43RohgBPffd3ebZncEtNch1R3KTlXrTOsKaeOj2jp02zNUkN5VLDas3yQzQ0GHQQQlMFj8kSv&#10;WRlZDNiDzINQukrPlIsyFX+5hOEB+Mq4MFpJ8vGgEkkDnux1DImE2fqMs0H0wPRGbCv+6i3jypt0&#10;knkBQBn7TBikP0aTpZg8o+BoACF5bHFfUbGt+MtbxuX3YMNFrgYn8tAvbSKPlN2jz5wO6MlI9LmS&#10;h6BDuJ4GcpH6ArZKWnFrmQ+2caAwDgnRCY9kkOhLbtL90WaSew4uIIx9JbV36pwvSj4U0htaxgvx&#10;M9vgb0rpKbQc38UjS1Wj9U2EiB3I2QnbHWEAT5A4spjurWe2NKXH7SsSpA5VEqsmYNAnUnf8Ja+G&#10;+KCLAVMBOlXo88n2PHKYTqN9JO+q4QZNnx4f9jFXgmhrartxlGbfa12qSc9z7cVsm1/MSHk5//up&#10;vEuTl4ut9bfgzRcHm1q2d0+L40iZ7j0LS6uqLwDxPP1QAYd0RRvJjn5dIid+8PWSOiG3y2NxHBO2&#10;i8TvyRHzo8+rN80Osp2upcNz7UqQEyR0K4gZKGC/1QU1zWfALmfzerTJXXWbh5O0+fwVKmTxoNXV&#10;jiTn030TmYo+w7Gt+MvnWU6v72bdIz8mksp8y+EQGPHG2OfzY0a7DcnN0T61rP6lZE9yW46WGZ0U&#10;quAUnkMV2KXY7ZXRPm2z7Chc4pE6dezCzGk+GHbe/0mv5iqtwjyfbAeSfy2P9DTaJ/MRUzUlkZ2t&#10;h2Bdxpn9bJ9yBBjYexdwndXvkYPDOnWd0KSD8p5aRnmdIPnmLai0LR9KHzlsXucXvkidNjeKwITu&#10;22jtHHzFHhp3MoGaiuKIBHN2nkWcZY+ME1nLdzyQB2sGM4cZ7batW1ILNKWjtlIRBF7sji+fP/SS&#10;cuz1EHuWnJLAkMy99iZH7o+vI8We+VhZD5VO2px4bY8dAfJS/tdLE+FpIUROe5Om+n224MaOi1J6&#10;nK1c94l70t+yJMReOD8Ydk0tXQzH14E8zQ+pugU7N0y7PuEWpoCAvxkCmAQo8/DwLIOEGb2HsWdp&#10;VNTB5k+uQPdYEV/XB3nj9oEsSh82tNf5eX2QDqXwhwRL8dt+BuSH9UFoEa25v8U57Gj2kJkMEmcP&#10;9Rm5MBYk3aJQ25tkgO0P760PZZBataysmNqjQ4TsEKpWF5ik8Qcgtag6uuPTbZA+Vq4BgHratRzi&#10;8qfxx5Q2C5TSuizh62ydZPDMj3MQ5cL5YcRb7y86KGukKQDEIN05DzSkJJQfRtzbbq2B2IGKt3cw&#10;5UHjYn++yBOa05xBsuctAYv5PeQptYS8WnoNGQLYJ6mlXJq5bWYUNpGyyBNfV7e7yRfxd3RXhd5x&#10;vaq7WUx1Kte2BQ6PhyQg28gBxNKt1lqcn/jLxk+37lib+EkN5e7VYgqala2jYdH6IJ3K5/mLLr9q&#10;UwdlDSPko0f6Utipn9yY4jdlsmWlO8/Ajf2yFTksXQPHVuIvk0qlo7d+glObH+v9JH3LrzMgc1zg&#10;zJkhoqMoQknl/oWugh4glIRXqzf5xKEQmXO1INW21IGkwZ3jwx3M2t9E2TUlcU/3gD9adE/AQ5oy&#10;ogzoMVWrexQwUEKj2JruNcj5bu/ea1UOpVeMScfsnrsqj6KNoAyCBJMT9e2XkrP+LfF5aDYuLxaA&#10;8PLWE5lxPite7FIGhCM5H5rm2H2+qOAeMikySqcOfdjDy3uDAJMSUZ4OXF41i1Pr6Qk0kO7wBLt3&#10;GBVPjrk+N8pu7EE28jS1Tm+3uYfSG7fABtEK02mUthQweTi/G0IBDKZDJrxnN0je6uepWjaWdMXt&#10;qStcjcEVNqGfxyDg9xp+PrTpU9sWNFkzHsUmhGXH93jHS/lfL90TcpTI1oMMXupy3vQh0yZisj2i&#10;GYWXR1zIBliGfugPy8yEkwx3M5CH/ly1yfdADyEkKNZwvK6n8E09xoNxYNbT8ZRIljGsS5k++KHe&#10;ZdOLAMp2+ZDwdt1I32TMi/lfK86FB5xbaetOIWA/de/F/K8XZ7s3USOb3dJUPs4SedLdn0U/CXX5&#10;ygw7Hd6hmAEYJAnwh9KswzYrh2Y8sXI5HRy8tbXLJU26MAR++njjbdnuSDqoLvIMDw/13h/eEwEl&#10;FbRpJPnSMht7m6SheowE7wpINTSK5W9bFRqMU2c+frFv8ZfLwenVPlO92XPF+G0xG5OcM6Vim1Dg&#10;hlaaJVLjGwfbcuP4aJYRdoXNQkrbynnT0aVY91XyFF7FvwwqUPrdE7N08DztE+GpvlltYheHNf6y&#10;QT5tdVdbzGl1UzJm0AXNUNuAaKrve1fNnrbSsbe46Wb16uPdx0Yb+5eWvfDOPqunLd2LxZddAk+j&#10;PloJ5NrivDUZGy0MBfy8waLpQvq0ua9XNtFpMY7m1MmEK1ppiLKllFwYf6QVGmKDPlZg8qxX2BRs&#10;rVWt0VNgZjRyCfvadnphHmOBmh1Stbq/GvMKXbVJI61DdyGc+6mrGuzh50jRlRyBIcuMkqSMTgsH&#10;4764O3Kx2puAkBXtCT6vM2Jqkz7lXCYGwaxubegpSfSDFxp79sWLxYC0SzlxTwUKMIjsMx+9WJVv&#10;ujqU95Xpf9uaBBOSq6R+kfUuXKDV7qX872Xp8Xzrx5w4/A4M3L0d1jYp+T/0Qh+Nt5iHAsgYMN/4&#10;ojSmitW+J0B/LU3OicWH2ekUevxemtXaLm4BGtBdFt9Lc7GY9RMDtu/PPo5x1tuoksA32wFgVHE6&#10;qUiCLUeJ967p8gwgI5r37fP0fVyyiyt55ESU/Os0eOrpLkcOoPg5QlpIKaksGy51agyxptupjlt2&#10;z+mLg/pgZzS3iXGTxdyq1fGyYPYQi/Hzg3gWuuSozUEczfirjS0GPvW2ajEhYxIruZ/swvtDrvVK&#10;xwcEt9jhAhIyOSp92abPq60PfXGlaQlhlj/Yqxzm8hQLXESds4mSdd0f5WcZy1wpGIeJ8JK5vwK1&#10;o3mxfwGxrXQGkGThy/5ctgmObUYaWKNOIp1EUAkXpvt0m1ULN7p84iL6NfIkstgnkG7Jyulz1Ptn&#10;FEI/CQy5a3ghvDTDZEmjMVTH/TixZ3HeyBusrPEftM1nXY7Bzkdjd9508rfrz0OXRy5NPxA0NByH&#10;tzhtch5/vqTqd9dyeg9nND6cdJ2dxoL8E6W+XK2bNBZY93b0GVfDFA5z5qX8r/GmwwXWI9Lv+717&#10;Xur/cXZ+vXrcSHr/KoIvA+yOZI8t2VjvzQabXATBAgsEm0tFlscGZMuQlJ3Jt8/vYdVDsth8z2HP&#10;zMXRa3Z3kcVi/a/idj3IUmMBp2flAwgKGqjFlNWzvcS9lS2UPle6Ct3JDFIaUmr8MGjaphY0YSGn&#10;yCTUKf/jROB/p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G51lq&#10;3+DiTp4lrgGF7hPJ8kPXD1NInYoNaqUY3rzaR/ta1/cEYRCid+Em+jzTCGw9QxcwVHcu729ZSuFe&#10;heEGGtme2kSYmxwg4hhkdyLUcFEx6uxzd9SF1L5kTJi6OZg+vQElmQjVL/EKjq5KxUYxTChUokOo&#10;NJ5PCcSSQ4yMlapAN05VX8w0uMVsXdsTO0NQBLbUJs3h7UbMMzuj9ixZXofnLc55nxIaMpw/Pon6&#10;VRRo3MjqftcGMWA6vGW+m1A/LmZVksWbOIUKP5ejlUyzGDSB9QnRkcAFZbSlDW30bF/U9Ccdi0RZ&#10;4d7zqVA/8GTo7MvClxAvrsN5g3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TnVyZrY7fTPILM&#10;+XrXTcOCRStps4VlPvAeVowFF5Ab1IpNp9wBk3YZKetphlXFEUhgS/Oc+bSc0R/WuO/vRXJXBk++&#10;OtfkJeLlxtd29Qk92Mu6sidogS1F049dRXttu8qcn+FFFAF9lwHxTkF9SrpiLVtuXGkBa099ycWS&#10;uZ0yVMozHGEs9cA/tUxFE1A2q52A6nZWcQT6eKDBRAW8Ia3wCpCrlDsKL6owuYMS666SWEeCGrUn&#10;LyJMe6ee6yX+qcz6pAV8vbwCjgdNxoSw3Wo3D3gIbwbNd7/iGW6bnyTexFiqZ5ujq8i5dgzbtypZ&#10;uHFZXIzdclaqw3cKT6aN8JqJGu2iJ9GzmXWr1UrfKXxdazlaJc0V3ZwShQrtY4aJKO/2v3wOZatf&#10;qxll7PRNvW5WUSHa6ltpzoHA+kaXVBPLQO2rdo1dcunlZG/cjdTuyInTtJ6r/or3ORkYMQ9V503c&#10;hBI4RyDVWfKBjlVnEFyTkg85qxpMegJWATC7MiCuyt7or6dMEb1JlgqTO14nBa0KeLY3iUNWGqKl&#10;iYukNn4Ozm3GIsgRRCc6h4n3x56Dq5+j8YuYEBWjVTuhNZgKdtts4eg37n4mWUHtoNub7GcVOpjF&#10;ugBRg1eDl3ZAzqNFb3nUGcAaa+ykAoHd6MfDYdz4Kf/NpwklpX/rG8qDLxV5l6cJ38dk4TOdvvzU&#10;jrK4RIQcgvYO1SKLyoc6Jk+nVk8Pl8UjijFuFqwDfWOX1XChs33eLJwCDiwNUTBRcS8dleArOQhb&#10;u2Fdo0yoN2z7LDRZZQ3+P7V7jEE+WydE/BnjrQ0S4+1Yrdisv2L3UOAVoW9vYh3VuhZui3Vgh5O2&#10;9gQiHchIIAB5Q7+CB2L3BUxEauUUU9nva8JK1a2BK0DpM5otLsy8hvjC+U1LsULlJ6Qe/RrM9PR9&#10;P+W//WnXDY5yaSD4qR0OaWtjjz2uaWFsYqhwNpcTbornSZ5JPq1a98DEZT1bmIRPkmdiOaz6IqkF&#10;DvwQplp0IbCRB4YC00dZH15vYgUtm68I74SK8gROWFmeRjWEabSn0UbCrpme3q4HcW8I0GF1EKMZ&#10;u3YS7H67KETzIFi5YfNNb8IdqveYIgGn7KP9LGEYnJ2+5Fu3zvc8nbqy+isxOdVrkg3wqhxjHECu&#10;TUA7UmnUTEikBqXxRfghQyJntDJqKb7H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ffZXa9LsoOdcEYh6bwuDSs6u7iaq/glNXZEcohIIpFcoUVSsW4XLWZ4wWvfO4a&#10;5sZ3A4k8/Tqoe9qfCimZKkEUQm1N4LxGMai+Jzh7Rhc5Zpnp3hc7DRJe6wGzCqX+MszxWeK71V2P&#10;o6JPiH/geZioFs7uG8afEMBbmE/L9aER4K1faicxdtPYfkLRWPZNVxZl4ySyV757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1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9G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59z2QCIPvqxVUQ9VcCpGG/CzKYaOE3&#10;JA8gHHOF7FydjZpQvEr7mMjuHZCEblOACHHLZwmUogo1zHFklkG0kDyJ5EzdsT+gQKfI9jetgyi4&#10;JQHYdlIyqmD2W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//w1WAxGo9SE&#10;0rtFaqSqkxp4ON+SC4iKm76wx+vZw2Q7kn9d1WP0B9u915wzzpl6hrQJTX7/CqX+8hkd5xo36OIZ&#10;pdwAV0L77DVlD09U72cCEu5wPs5bYuiaskfMWHfYaim7wc4zKUoN9ezsjJOe6VpYouOvFiZOeCX5&#10;Sjex+hmnqRdZ8DEhVyAewhwy8GrWcR04hQjts1eDkHxttRgWEqRPm0fUHay/cj+JvWIyxJucw7pO&#10;HESO9Ck3bNGGMCjSyUGPwx4NqlB8ZgwN7dRhDTRyz9NP+a+fZsk5N7nwehjNj/lvPs7D9JNoS1HU&#10;PATvxPuuj6Nu+XHyfhZxsz7+Ci4ZgW9QRgXe8nhdt6eEq8JGF3OKlzqlkA3FBVQxA6UE13pUstJ6&#10;drtyTRzMqoDWWdJD6rv8JPdAPIsD9Q1LSYagD5tpQlmF5UWR42m5D5sOiTQWRbZ8moQEh2QBzqYC&#10;l0/QWCiWjDIYVsbZ6YCrdsGK92NxT9AtnMS4+LD6O1QNiFAuLD1HWecN5oOnikaK+SqrXT4Ma/J6&#10;ZFbW1ZLbSKQw3sX9Hzr42WqVdeKdwd9S48uqjKMnbHwYS2TxjMCi3XuI6d3KJsDsHBc5UVazrAc/&#10;QXryqaERT573lm46bG9MSnapT3clovorSUrXTfvocmIWRZONtyeBiLy4fQGrfnOpaXbH5yGS38iB&#10;HTO++Gnx+RLKyw9fnMOykJVtIZZLEDCrO8/A0pvdnisurV+iJeos4I5CuuYY02ZeLULMPYrQOAhE&#10;a/QQLIEN10xyRGrNJLlCpBXF7lG/uGQ3cms6xltQMp5tZTfswC7MSG628RJUmS/5Mf8NIkBskfEc&#10;DJleOiMG58d2lIOAwp/uSgo6zBYeCgfEqxDTplER1YMzLudRPHtI/BMrRW+99JWTBGSwgZ5eFsVd&#10;ruXTHRnJmtiyJ9elpFDnkKgmrCre7AFyPtRNPqq8h7qydqtBEDZKWnKtIzJRZpSdy2jN30Dby6cV&#10;sI1Pc3iWcjXebvqHjgWZXbjnLSfr7tVfSQA4lpzRSaYAi1ogQ6GZ/86pQXIua1Y/00QJ7O9RqrGx&#10;bphYV47GUOmWtvy0O08+jwCzKPFz/tu/T3JVCmTp3GEZPPV99HGvQg2j7H3xd7eY47i6AlMJR9nf&#10;xjIZjomxm5yMvPOUf9Mw/lkTE7ImWM4ZtSCTaWaflCZCLDLha+hQaR6NHBqdrsOkZCUxYUjeg0yV&#10;itkznjFl00+Mklhe63WQkL9e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mbi0QdwkTpY/d0NnCY0o0EuyWug87WPEFtIwl0LREslEkUq5RTZBrKDDnH&#10;9qSIqhFvjZzxaRbVP02CXft0P1W0IHHPJALSJE/e2Gd6bqh8pC2Kbc5GsOPTSh9OlHwHAYZSNg2j&#10;ReSZxCki3/nxmgnHQDgJWYl1xYPUKp0yGUWVeVLQZgprF1gbsjqz3uCeVA71lA/VYS7sERPSIYvp&#10;buyx5jIM/m6tWVnKseb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7Vv1VbMQzkLx1KYBu2vTdssaUmR4dOsOVFCW08yzAsZ0CDC9SpsCu/7PFVqrr+SX6hz&#10;jlkRV21ng5wuZlE63dIOGqerYT1V9NHwzd40XqHVwn7NPteGiUToiGSHexGrn9vPlB6BiSOc8RiY&#10;y1QoOXSfR2JTS6kuPBElNEMEHJSsqj07//Bn19yqRnxpHIYVRxQudkclPviz6+7QSyw5j85jegIv&#10;kL1240inOTwbvEVugvfUz/lvPq+7DnouFOHGCw/e4lRxupQW+Ka+WVq/fU2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FUHgVNvR9EhN9dmoq/TaE0dEU5En+VFC1rGc6UStz4P3NHxZHgFW&#10;06Sfq9AMRcc8dwKPX8rDjlOq0lUz0RbeGnpWrqm8VcOkRxgFayfUqKqHjH5CZvBl10B4pv7rOVIq&#10;nq3E9Pz3xMKC5v2c//r5MisO6hF1Ybur2VguVQHqci7V8DPVZ47SFVEF+6rF3GJivwcU56VfgU9T&#10;J1R5EY4GpzmKDkldrBOTGpdnFV6fbfcuHGEPGYrJhCRCIFQLlbRCWBs2Q/IipAzNeypk1NqMmyOE&#10;YPmOG1RY6+6QXZQ9+dlNVeIlpvyc/3o3UWIt/Xh+VCP5uQot31IrI+ewShVbNGOaMViVIwWCJjx1&#10;swnXuJMow1CQ51hheQaG+Zq0pUjv4i1v1OMTy8J8e72SNMhsXzBRoRnKtypSSTpVl8+akID3yzcy&#10;y9+EWlL27CV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dd0SIADlhOiRHsr&#10;vdR+gLVlWO3MAjt4ch9lGWwhI7lpFeJ3qcCua54SW3E3kT+9ToyecIaM1/hOQiD9wV1jLDcXtlJd&#10;FEwhE2wEWdnnM9MgMmkXK8NMs719JI24c55ZJ1f4Fn0+PPz92NN2zw697WboJqSOMXBi7lvxW3/l&#10;PqON9rYHY6cGZBxtZpTfoq1VdQ7OyNt5dnDoP/LSL2dBcYi+RypJ8nz9nP96jspyTW2WlBC1Dq46&#10;835l+A+s5NLlJ3M0x8rQe22AETBQa6uym7rtInkKMUF1oQqYFVb9lfPlrjtFPhtvENMNf0OHTBcN&#10;xU1jGB63HGpplBYBLbXUPLDCWnCE0QYX8kdlvyw4Wp8n42HsnGaxPF+heSdke3vqQlpRyPDD0zXr&#10;Qg594SRBq39I4kXs7BynBIO+6Qyn08D4NAzOivWOTvFQwv0Ccifjw7MJD8ZnkLM29Q3ImDHWFcYR&#10;mIZVxOS3jbFDyPPh26wZ2rKphe673IpBlZqsHK8Z4XAH2zj+bYfRKJOLwLRTY1Fqwup93ggHFTUY&#10;2/iW+/muNFV/mcLGxW1b9o6rpR9qXN5VJ6StMBPrkJn4DYmnVjYdnTvBMou0K0okOwxZ8vAGv8CN&#10;7y6qOMxMIwPb2MydtnHn1jRgZgJ9msIkaveQl/OP+x+TIKkD1xy6XeWp6/Pz+ZMK2yjiOf0FLxWe&#10;6oQitrgI61GhRLUNPKhNvS8cQTZ4FPVLDzSzLR1hsuIFSMjgdxFceEfcUhTIyLUFMii3ZdluqvFq&#10;K6z6y9yf1JW+H5TFRZPgsSi2OjvECfJlmKh5ZgooFYJitC2PXHaHwJEDRbzF/5/j/mi9AwqU4HPi&#10;725XRoaKdIvghPw7KK2vDPdatyBIR4H7FKYxVRBKeSIXfruyPWTixnZKqlS/hh1pdNdbUvBpZFRl&#10;V/gbFZ3IeXtiZzxYfbO6ArRZFBZ6Z3WbYZSMzv378Bnk6RoTFoUCUkkURoC1FItSDUyNDeJEIC6X&#10;a2YOmDjn2MYSdD4UkHUbadnIqViWYaaxTAwWZF/vGD5c86jg3X4aIejNQHvDcqsTgwzs9RzDF8im&#10;8TyvVEn43i3BpIV9YsrP+a+f55JK+6zUIAhvTOWcWwqmtJE8qtwuKaMVaa2qPBml8sHD/diPFpHx&#10;7pseO3JZ2R7y9t3p01xglYxyEMozw6eQCYl5UXSKCT1g+jROltQiBkOYhglqpf4yDvUhZKjfNEgt&#10;MEpBIRTuo0UkrAxhQEZ8Z1WuwmVoWbnDFb/1V1IHVe/KH0xeI+NqgUxs0QLxykKJ5I1uBTQauGOx&#10;f0OuiiML5CHmu2NRWOxdpF2HcXK6IwBr5tDf0BaRns5P4zhwLCttk4bfG9nthkdTiuntyz6vp5AY&#10;BfpA4nmar5/z39wXdTvqjFo3LJsf+rntbs6Chfi+GlbPejB6ky9AQ5ZLOtZhtGhLLbaVO5fO6QgW&#10;Kv9DrO+qGun2uU5mV8Vq7kCEWNZ1RMGj6irrr8QUIb3u/JRIXwQL+a1qNx0T2wzrCgbL2j783G6i&#10;MpE444+yV8/wYHF3x+raHO1reXo3cVJ3Hb1jpZ+QqaMAic2QcfUIqM1ThwlTCA5+WdkWp1N/nJ26&#10;SS9y1ScETt+gGlXPEqatKo9zGFlu7a7Cqr9M9+OSME6X6b6vWcnOfVEyLeqap641T53NLeRZi9gd&#10;+0lN2A1Poh4RmxM7w/bUyYZZ+92xZkyZge0ru4K2unDo3OwMMlLeSa3ioujvhSHQ+3D48TbDGCKd&#10;X/ThQ8i4ELt/5Lpm0kvGp69kQLh0yEuy5+5Q2KybbHikvC3dGYYqsvjZmtQy6csN6pNcaar+Stqe&#10;dVwyxRRLKtx5ZqFQ22KuIKh9WQWeBlB2g0eC6yHldaN5hUxOmzPJiTjgC6higxteXCBEJAbPzI3z&#10;jERRA4PGCwhTr40QiHp3QwlvtApnZpSQpaXe6fE22u6rG2smwOecW9wRCKe6Zhx/PRWIhlCq7CuQ&#10;pzp93csQ1swZbZegGHrkolOR/tLZOrXoquwtkDlJZnE0sZFtwvARZHUzd/s7RbWz2s+chCQvJEqi&#10;UzplDRgo9w6UBbbJO7pVn6G2JcT5204Rqs48xwFZiUkehoLCmB7Dc0oAbrIbeiQ7qwrShMz8q3lH&#10;6s7LzsMo95fXdcI2bYrJD8q3Yb5ZxXOGbSJ16gnb1ow/V5dLl0/TTt9rVlPvKquI9JBakighW4DQ&#10;2Pk+kzaHSpyQv+G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3kS6Zl/zK1hqZsxzEol4&#10;34FMspE3knZCykgskBFrnV1TWbac8pfE9JxvgndYSs3xmvGnue8V/yC7rJ7yxuyTADEFsjFbXzNy&#10;hKMfFEYOhTIjzyEj8W1ZYZ+qw+O8ZmrReiIMRZDqyjcNw3EYNuTvyd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7/lCvg1e3h9Xs7W/rxNe6D4Of/199W2y14GnGndHvJz/uvnyd+y8jsy&#10;eKbvb/kRqowb/hHHV5CnCFOx3U4OPSmuUwuURI+mxFzPAbtgbg9Zpqixfs1dIGWi22zXxDYiU8N1&#10;pByuc3ZEapNuAAjmDgOoljkKLW4Zj+rHjA+gUnTsUZjxubRDwHdVDF/1UloOixucSMeoKB4qlLRK&#10;oxDrDTcuzhVESswYvXyppScOKg08NBZEOVx6UqXekI5jbUgiMWzbo93FpuhMCKNr6WQDW5WZE2Bh&#10;6XW1ajjn4wh/Uhj8VKVQxbODrWqeXN3heJnYsgR7ySZ+g47r8MRNDxeJCWygP6wGEAWNqL/ZcRMX&#10;ALtX9FU8l74lkPThe6uFrVnGjMxjH05VMg8kw+Hq3nIK+pT7Bp3tLbvjI3JNXcbrI1dEktSq1CFv&#10;u0hVWlD4gI7AQiWuluY4NH4/0SpRWTKNzYpwhy9qrNxt1lPv5hVT0iEbJDnGyhNw/2AodJbRZFyZ&#10;GATuU0RqkHLhT8kZNoF26kXh5Qrfg3dYVaG++gp3MCgplIV/CHLrb8NUzg8SNjpWhBd15c7UJY0Y&#10;THdE94nhaX1p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r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jammrnkwp9SCYmP1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VAqzBIjRu&#10;uHWpcOn6kO5qrNE4Kud6ME66cg0bEOpXGnnj2DdzxqXxmZ0zdShjRjJpF91/LqukptxwNVvPBqHn&#10;Xdr1R5Ssu7GcUUanVNWmTnvLYoCV64FRVhe2rvW14COQjmjeUnK1274hA9gF83QX1LyD/P2Y/4aK&#10;iTDuXXiVh9VZkh/b6S7i8pbmRBbZz3lRqJ09CYwIPPkwZRRMW1pwjeEw7Sug+ivnijS3LkY+xHI7&#10;oa5yNC4R9UtXRF3pabv0JZb7jXNCBOONFV6cVktaNPcB9wgbmFg6XpZJccaCri6UY2TnOqn+8eEi&#10;/w5/6dNbSKGBA64vpTeuj29xqbtrImxDtjpiq5RgS8Jk/Bf4TLscFt1VmBFxHDVInj1d7sDqgsUM&#10;75JuTj5hAaurFjMcSZkFuQrF4wKnUymYDr+0SXzniZYKqOKSq+zcEbm+5Mfqy7EBWD9uacSNEBgW&#10;dfk0mkiWi8TTDSAzfSv+m8wcWcLZ2s9yCxaBmdyNKhKQUw4O4t99qSjHgP1WsBBm6n74QQgK3wDb&#10;Sm4Dr+26jvph5ELKRNJSSK+vuICMUqMhlIE8aVO+0Pd2tRzhFDBqMYArbkajyC4rAtSRi191lLBk&#10;CGq5RTOR8Qgs1N6vjlAr8WrQkT7sPHDAKhFzBkt1z1htn/IRWAx5e0RU6qdOAZMcoHTQ+aDIJspc&#10;K1i1Ow1RzGbAeW/srThmf1VRxwIW95CRjPtraZUDmtw85SmS8kHKo4Mynf2xoFB0x7XLy/I4oiS7&#10;OqGNEBF4Wlp9DSlyB01jAbAdDH0thw3wV/03J8Pde7REaI+DVM7Uk49TWyO1LR5HNB3ddgMLcHM+&#10;tpjak8LRWFS/8IPCHZjFjH9IzNWoumqBc5jzq+elLop71fGOxCyZ43fPLYpEjGy4KiqiAcaCgwor&#10;EKerRNLaIDzarq6bqFW3JmfPb/kc8Y2VRcE9fa5JRSDd52RRKELpftWFp+hqyywXHPD4q8gM4HGk&#10;cyPriQ62i5pfQpWoijQ8fXySwFZV1CQt01WAH1WK2XZRe7DtosFGVVgI+NMqtujHHIo0PX/A3DJK&#10;AmRSpNrthmVwxHAwI8QoGlgycfLCgbc/5AYTBctMFSQufvPCjhTRySRBeoTBQXzM6vrqL3+YPL8U&#10;0sSd31RFmoBCXy34X0wo+ULATkwZJe2GDCu7h5N43Vt222hE1lRnNSTqFJXbe4v/POsjplc7ktWH&#10;3XvbiWaMskGJqbskxc2BCMQgqSslY5uxYzGKYletciRpZsVwyOm964NWN7P+iq3lbkmrbiTsU9E7&#10;0zHxqvR4cRENengdxGjySsHJDfmFHpNGGxdb0P+2fBYlzfogSYdLogHd/NLuIiMRTJ+T8BvWlrNF&#10;Oi21GRxgUxLerCVLBfcw+GyIxwjK5Jmj06r7WXNDx5umFG6rNBltBsGnZ3sTZsNKzpY1FxagZmr+&#10;LCc1yKRPiKc923v3f6NwWV1E1OIxmWlIF9wafTxWJzQPctpvMODpTVrWKWV8kmXThLiWZem+gbKX&#10;eYbiiOmoPdvPgVtMeGWlTDD5Dz6fVPUvblr4hI82qSSqNQ8Np57IKg7pypkmP9nKfLxhdZKGy9Oo&#10;NqlDyY8YrH96ukKKsy/Kyq0BJxiAZT00Dc0Pqjq+XiAyUTb6j7rjPr8eHaykL1SkvOlsmmFdT3la&#10;2UwJwU9t1zNOqoyP2oxjOm8qsKsiedofzDDZa7v1bGEOapImuLhSx8HAzFJ/v4lgUEeA006qOjU+&#10;oIkdTISDOS81B/goy2d1X0t+FoYOj5lg4vKy5sFuqGp3t07jOKiEK5etJCEOyYbNd/yU//ppxxGp&#10;5CC8tz69W4/Kyk0ZfVZmS1gwr7weznKV8hgzGQ6V6awM9d16djBR6s3yZZVW2wztyI4SXYy7wJwG&#10;iQ/egcnW5I6r8UF4/vo62dREAsddhT3TvsFV7Zw45h/TO/RnYOeXfdtiZcChbyy244NJYPXSAKkM&#10;jukTorlTfqULhrpQ4lqMYkxNO8H9g0vt1Tz4mv20IVhXVn8FlXLyukyHU1R3wYQ44nyYu/M6ERmW&#10;zJhpGG2J1Qql/gqY6r6WGzze9O4/Pciptep3DyaSwDwGn4C4/URU8yAMfemkPb3JBeQ3JPP8WeG5&#10;kIk0gEQCyRdLPeP0Juww+0UcSWYYnZUMIkv8b17nBBOn9hIuVoTfMpAz8spypu5g5XHScaJ7LeoU&#10;59hc1E/5b+772L1xsCe5VyHlO/hqO6dgOYWJYwP2wc6AOiFNg1yoFrLhDIfjTVyS61WjA01X0Qqn&#10;MH2CXWIj52difhMpX5jedCaGKOnrHKeJCEyaumfrHCeY060OENOZwHiySiTtMDwWHSa+pjyHuLHx&#10;5h6vc2Ipquqsygf+uqzyUIO1pd0W/mFLX3Kz+M4WZqU4+K+lIneX0vgv3/FT/hu0hrABB00PoTRT&#10;JmjIUD+1o0/ZB0mftNlV9cCEw0livyRxoHrSJ7lL7l6GJ4/2DZljAalmXHFS+9Y0FhXKFO2bFkfs&#10;RCswgwdaz26dM2V/zdaUdU6sA2uUzk8zEqZDipqVHpOjdc5vkvO0xAsG/8RLt8YwpsGuR53BnN68&#10;KKqoQDbvrqrSzHnFDU09FZv1V/K4iWdz1JZ1DpggNnOh+maP2VLHSW1BUmyFUn9dYV4sOIgxI26E&#10;LbAL22cNEy+WXSHc2ZitJM9wO9aJOFyK9KfP4ihXatJ0kObBbq4fwZzflP+i0O08KG9LWedEfeqD&#10;1nO0Kzbrr4vMGm8afdNZ2QwOKTAGj9aJrDFHxkxZIiwT0/3zxWM28SH8dOpMGVyvrqz+inVONsfV&#10;8zuZMlfH78RpSW26E0RUlCPVpqtjdzIHyWhXQtFEQ5OfBH4x7Oi6svor1jl6lMoC0o1c02cVn0sV&#10;iPiDSsCmQVZmmaVyPqL7O9xavgQ0HJh5Nx6aHEqu5Zyf8t98mr3OANj26d168DSajeHQI8lrnjL5&#10;Xb5JEpOaBNByKAibu5UGPjKGzyW/PG6W7vCUVKR9LLCRXXrHqVROcZmUohc9IEpM3kipy6u/AkE0&#10;DXc+jjJflhwUfOOulgGsEiYL2MnV/BoJGD7ho/NI9N/2hpIAqycQld4hJPy/a0L18OxyHy9+uS3N&#10;7JaKvHKMXPmB1QMzuZq5LH3NHYfvGL19Qpd1VsojHTPvuIUKiObb5vRT/hvbACXbbkcVH2kxfmq3&#10;nsm3xmVZeV+9CWZy2aEoIgfnjZu8WCqKv8HTJhZC1sjSU1jmfCp7pK6jdswwJ4aHypE5JRcc7tY5&#10;qb1UYyr5YmIhE+8mSW3xnE02eMs7OufdkylID1vF7ieY8yCm6KLPDR1yxLiO1jmJPuR7Wg3ez0m3&#10;IklOF+VNE5rsYZoAjPBpxWb9lcd/aCtkuuedHYZJ1NMeQiSSirFnmHhj7KVg5jfOIUzFMuoaLMLm&#10;8ldxk4eW6PlgWtr/IxZxvpv/AGtLywV6WfoQ/YMy78KsUelABTnNlQrlYcFXXNZfZqy+mwETEMW0&#10;yokW/Fhcul7mpHbBOnTlCmg/oiBpjYkh/ClQRdmwpjUGTCgz3LMdJs/7zXtWshxftnUvhjCn1Z+9&#10;WqyTBkkpi7qAna5zOinoG2tay1AS4U9L/HNyFWBeJ0kf4XYy+GnnIek1HQZMPpAdpjHWQQ3yz/ao&#10;etm1XTmCOWx6iueXe2qHpofzRuQ9TWdwabzOd8TyUAJRfORtnT6KAQWnizXCnqoLZszmlaKDEby7&#10;rNHSLE6IZpkHT632qPiM/fdT/ptPt1iswNM+T7cB1Yd3R3BeTWsKMq2GTBhyYdrnyCavQasRcCGb&#10;Nq8huKxlBxDBlk5LAmGLajjCfuQ2ot7NqB3C+nsoKZIxjwAOtYFr54n1zx/lSKU+SUueRQHAlstA&#10;iiohbvjDVSYZfALPURrU5iFDhUJAQXfzZIa+R54XvXZy9yoS64bjRUl1TYmFz0STJrVcpUndu+BP&#10;VkDJoYeyju+LplvzhCe9GAbDnOtg18Zhz8pJC2KsUOovS4WeDkTT9a/jnkIjsCXthJ6J2USfjwJT&#10;ZqsHCcHegImGlwYNBRGva3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p0Sn0SUUl1mJDAhx6&#10;ufJAfqh0BmOkpfS+4LZSHOIPl3J8kF19hj5LjSbF0l6Vv7nDIQE5hYy1b3h9aGwx0wopCzpHbZCt&#10;qboTXnEXdfAi+e3HOIRbiSW0zyLaquqpY22/C7ZtlXu02/NtpaovPsq2Uw1I8gXEM3W8OU9jxX+D&#10;phSmtRX4Ru19l6d3OIR+IIW2HvL5OLUzDrklCAMkB1lbOYy4UDGHYhBPf5zUC01sYeK3dx0WYrnS&#10;IW0cMcPzsyhwrSbC5w0t+7tvM2IBd3igIy1YoRrRoXGc+MjOp2SNfNreQmXXn+AQgaxggmgCrOta&#10;rYlntQbeMUj0p+pmlGq4qqUpFzmzirO6Gor6IOwGizYqXdj6If8NguA+McWKNDEyJPr9t36owolX&#10;UBokEeMd3cE+r4VBMj6T33H2SrwI3wJyNggCH8xZbQnb4YoZGYarVPJMPTe8gWk2w6e7oeqn9utR&#10;749AGAurOUUIXaRYDL5msWWtiFTn6lPb7JNXYdRfOUviz6+hG2GddqDlQHGE4YmxI/6oaRtgWKvx&#10;3hSSqCDqrwQI3iRiBZCa5qLMyAEo+3g/hgywmg5qDqiPjpqowLHHeGaspngD/DfnBTPsHRdG7oQf&#10;2i4F150SNdt0E+kdPxQ+ofUHXnO6Y4z0lVS9vJFHrEgplYqFCCDqfaV2tfk35yAFpxxrkmh5MfkU&#10;tHiEvXa7Z7oi4XPPUDsrIsO5TQ3nw4X37/H35JQ5YZl8w3YUZo7VjfYahPkdGtuWFvYQ6SSUDPNC&#10;0Yh9zkJbARpu8YKS0sx7sdOY96akCqL+6lR1eXGQwfgou1mO8wTvgS/7w8fP70M0/PH2yy/Nq69/&#10;/I/PX9LD//nLf3v/8bd//qe3P3z++OHXn/711w8f2o93v7z/7f2/fPj04j/ffvjxq7fv3r3//cur&#10;rzT09sMfv7yN/4z4jLwQ6PKz32gfLh/78PuLvzZSZOPfvf3jx69+/vD2S/vW7x8FMCTLp89f/uvb&#10;z7/El9v7sdbffv3y/pPFGx//6x+ff/j8x799+ud/0r/+z8ef/t+/fXrx6cuHf/nIREH+29/f/fLx&#10;049fvfvyqe24nvrr5z/icf7x4m+/ffid//TH5x+/+uXLlz9++NOf2tzffv7H33599+nj548/f/nH&#10;dx9/+9PHn3/+9d37P/3146ef/oTK8LL9649PH9+9//z519//8u+/vP3jPavQ99/9z/9kEr/+hExC&#10;tfj97W/vf/zqXz+9f//zx0+//fCiPfkiaCWf/ncWwJr0K9by9oe//fzptxefPn6RwEWlbVrgzx9+&#10;/eO/8x++eqF//S/9S1vAzF78DVg4Y9Bm4jShxuftAW9/eP+3Ly/e8QCKkPIVXryDE6jDIdwkEClY&#10;+tC7/zv2/+1/QhVtK/7yU6OPtz/85adcy7uPv//+mX34D/D7828f3v741X/50ws5gNEWX/z1BZoo&#10;ba1S1Fxe+t/zS0S6SU3+9sUvvKSwd3Kny0v/oTUPSEifVy+fhzS/REYtxsHr5yGBwAKJpTwPaX5J&#10;kJALz0NCyAxIKs387gB780uksamv4POQkI4TpJf0AX3z/Jrml4gX0tXiAHuQ14Ck9m3fHuzT/JIi&#10;k6j4z68JHXmCBO19f4C9+aXjNcHeJ0j4Pl8eQJpfYp8IFx+sCWE7IJ1SxPzSMUWg/g5IMAMM/+cp&#10;Yn4JEwI32avn90nZiDMorlM/IInyFrBw153Amk88vhL5bZ9flor0+wwFC+/AwbrmM89VnxRuHoCa&#10;X2qdAqGl55nffOipnCY34wDU/JLSkCm3OgA1n3osEZTtA1DzS4CiYPT7A1Dzsce0wqV9sqz5LY4w&#10;XOmA1XI13dhiNHYCMCew5reOGdOr+egDS+74AxzObwGLaxL+fIDD+fDT+4L4/sl+zW+d43A+/oSW&#10;1PnxYF3zW1oXhdHPr0vxwn4kpQBROfE8rPIWFWJw3QPh+PV8/Im7csftAdMobxH4o3vQm4N1zedf&#10;qeNYxAfrmt8SLMTqAayZAeAHYMNOYM1vAQv97ATWzAHwwiPCvz5Y1/wWYTr26wTWzAFAITM8oY35&#10;LWDpMtMDHM4cAAWVlIYDmlc5dKdeRSRx6R3AmjmAbn2g5d8BDue3/j9nZ5fcaK7D0C35J4nj/W/s&#10;HrirEsD3QSczPS9TNWha+iSIokASW+mkKmw1A6Q/BZFxYatR3lYzAAVFIDbzvRqFLXhe7K8ESH5m&#10;nsOfvACx5geVR3zKapznMHe7skXk5kN41YOKLW5lwlYzQBphE10/f69IGX9+4b+9bGw1A2CLgJ6x&#10;1Si9NhK3+/mFBFdZG2LND8rbagYgzIfGRazDxE5/fiH3pvT1Ed+rGQBbRJ6MrUZxG87FX9hqBuB7&#10;EYE1c9gobMEbgqMiQ/+ZDfYXl3djq1HeVjMAly4cBzOHjUpEAQndeQ55uqtxkWXP3ea8vwaFLcIS&#10;Yg4/hjdwN+KYH6Mmg4qMlHxFMa5mAJQcyNCNrUZhi/PBzGEzAH4Umgdjq1F6L/PIUd+LNzRkhGIO&#10;GwUf4tyIvZynld81T1gN3YOw1ahUK6BakPhezQC8RV14bhK2GhVb1EcXtpoBcHqp0CFMNQh/iIdy&#10;szSaAHjco7iWMNUgruUvP+94V05xmZ+v9a9hgzDVoEQ28L7OE5jY/o8pUk94Dz+bGhARAF7nxBpM&#10;Ks+vKRlsGJAONuSl48cUrxtsLkGFg0JEQlKXcKGiLCtbyf96iilsFLZSYEt8rd785FKwoMTWSnnI&#10;n1+YLGvkCsJWb36Of5IAzRw2KvlspMQIW735caF43hf7OBKDHhcHg6CMpOP8oJISSBRAfK9G5Xsh&#10;+hbj6u2PZIprlHCv81758wuzDqlbKGz1/ueUvJDwL8bVqBtaLWIAZ1t53f/5hbwPojYQtgaFLQ48&#10;sQ6/mjYIoXKXF99rUMwhQQqxNiIorHHlmd6Mq1GMC62uGVczQPKVyJI9f68oN35+IbYQj4orJbKq&#10;XxR5S4TKBW8MipAo3pDYy5Eq/PxC5JK8yIuDclDhKBhRrMNmAHJ6ebwVU9iguMkIg4SpJgD0TXnf&#10;OTq8kRv9zIVmw8iRf1D2TB6QPpPJofk1hfieELsYVYP+eRpiXUSY+DMq/CeUxWdTA3r5TxyuR/8p&#10;SrlfU0g4v8TJNaCXV/hlTPXeT6c+czdB1PH7+14BOY7W86h665O8Qua/mMAGYYoQlPlWzRdc0nKv&#10;Pi52BLk9qhumzKiaLlDiJ1R7NtUgmAnBmRlVb3xu/Xl1OZtqEPsKW8ZUb3wKOqhQcoQ9P8tW+xhJ&#10;DPlBvXp8mcXeoBxZuVOfV2BvfMTQFDMQE9ggkpGi/z6biqDrd1SS2Qekmf272eIlEhVn/oCofpmU&#10;cTGq3vhpr2SOfCRlv1PBqFJDQpjqjU/CHA7r+VtF7vsz65jCezemeuP/a6ElTDWICUw6pRhVb3z9&#10;rRrkv1Vv/MSqjFrnu0E34s6kxYlR9cZPNQkT1CUVrr5V8jxMcCZ5ij9fGAkhZ774Vg3i7YOomHBw&#10;k1Xwa4pVa0LwA0qOOvqb8wQm/eXX1Ev7fx7VgFBu5rVKmGq2sMvi2SC9LJIO/zMqUjy5F4tRNYhM&#10;RjJvhRsTsfCYen4JUw3CVC5ZYgJ74xNsJlVDmGoQYnTqMohDJMljNSoeCMwENghThErNCpyNT9eO&#10;yEeOzkXS539+IAlEn9gTMzg7nzeFp7kRR88+tkglErZm61NMJM8553EN6pXxZVZGEwZvCnntF7Ya&#10;xfwl9+A8LuLSNR3pk0bW8tnYwihbQ/67mEWUQWONkKSJsy6M/f+SqxzdtDRj/P3U128CQWzM40db&#10;GNaIz6ixNQ1Q0Tv1Ko21hiG7priR+m7NBKl3xq3QWGsYRxjp82psTQaUFSeFQ1lrGB4HxYDF0YIe&#10;qb9bMtSNg72wpJhGkCNWSRNCqqI77Rr5sr+LC2uMTVwd0D8VjJvXU4WTF6adX/K7xhpyZqUpGxjW&#10;aAxhZnKEnvTNI7pmVsnAuIRxiTA7YKSeLGTK1pndPTBul8S9zA6IGP/n2Egde671Yr8N7F/kS81k&#10;kwKlmMi+UdYaRjyAh0o1k00KSVSmaKAZW8OgHxfo4OW6Z5LQbcLfZ1YeGNYQb6ixDZd8cC5+CJcO&#10;iV39SJTYrBL13ZoUyKJITysztobFWi7EZ+ZKLvfvmkzA/cvolgfGTBLWUjM5XEL2FHkEZmwN86tk&#10;9J+vgKy5uL+KBv9Mid8BowBldxNKE2GC68D87k51iJ8fCXM91Gvzq1/FD8wzV8pv/MBgZbI9zZoc&#10;mGflNJT7tZb8S/OESbeZgvkTJynzZS2pD2psDfOn6WhBUweQEi5iBwyMyB8Vx8TbYsoW9NgIN5jA&#10;wcKwRkTOcEkK/fRMUrBC7YCGMZNUljJeUPoIlrW0VFTfrWH4XATLzNhGE4qHx5uV4cmBxRpJsIKV&#10;RxWK0pVHA8OTA8MaCmUzk6MLZWFRQ8zM5MDwzLnjKGvDJbT2o8il2AFpHPrzubl1JMfdzGSTQnok&#10;UcnUWGtYalxQu9FYa1Lgtpi+ncZaw4jUcRNWY2sHI40dKFBgrDWMuymrxJzdqbPx8wG45fMJjBc0&#10;MG75lDRXY2tSoCgDnqFaJQ0jOvhNg2fz3ZoU0iwAiaOZyYYRLyG1x4xtdaLUVFFvgmmJ9fsB+IW8&#10;KShrHS9BoqM0OvRNbGMUeHAbIJV0fxYJD1TU1RHzOCjyXqnzJ2J3+MZjLM3ejLFGxRhcLpbISEzJ&#10;MuHN2FxMF8b6JxhnrA0jYE0lLrwq+P1MP32cqb9iaCtdgX5h3trAsKaejrkctjXCgFSTNd9tYFh7&#10;qitHirf8ju1VssWQ5ML8TA4jJKFLBRRGpUo6F6l0xk1Y8Wga132a7bYwtgCBRrEmVz+KhElpQVJY&#10;rz5AqkWqHbAKUspKUi9TrJKFkRiHX2LG1qRA5RGVM/GqhFhr68H5a7bbiEgJOVHrwIxsXJK0cEdQ&#10;d77gp9TLz29MKR4jtuKyXCgSjGk6qKZxGIG8P6XDv676FNeOt0oztGEErDElZiIXlq+mrC2RpFmT&#10;srawZEIabystzX8+Gx8b11VZWxhVn02qIdGKsUZBL/O89wajJBgXU/HdVlBKaFJJQylm0j8Sa/xr&#10;rLVL4mdy9Ku0pn3g7xprTSTJzHerZLWoRKHpi22sDSfo/bZqVL3fRljKWUPxM7HdBkXhBgoCG7c1&#10;pVl/NgDC10zIOcI7KIylKLiZx6YEjOG3GmONijEivMZYMwJ1tFDoGmONIj2XQm6GtUaVSkkgVeqF&#10;v7sm/4ZfwcuUGNlITMlKpV6fGNmgMPa8X81ZMyJT/OqIM84LZFApI0K4w4ysSQQpDcUsjbFGRSNJ&#10;JoEx1hzC2x53NmOsUYilqEdoFshITQlQqex5KKMXSMr6GDExM1CwD6IjJKeLb9YobjUvafXZ80mj&#10;r18GeTKN6ps1KtfDJKcJY80FH8mfV9+sUbjGTIlaIM0FPBvnliemsVG5HPKMZkbWXECOj1I/XilN&#10;+zv5/iY6slMWI3/EyAbFNN7iLJ2/2QhP9TcblP9mIz1FMUFGnBnZMIhejSM+JZrrnuwHFb0bT51m&#10;GpsL2NOERszIGkXsLGX8jbHmAhqvUJPXGGsUxogdGLdgJKipoK6UD4PCGDFINY3NBRSxJZprRtao&#10;P3yz5gLSkQj5G2ONQphBvFNNY3PBB9/s0zg8K1+90eJaVUAaKSoLmN8oRjYojjOycA3rjxiVjCkc&#10;CmNsLzL28BwNK6UWULEaY8sgFEQ36QnE94u/iaNT598YaxSXJnpAmwVCncffwyJPBIpBBsVVC4dH&#10;GWsuoEog108zskbhXfGSrhZIexNUM8FPMsYaRZV67p6GG0eWinaNn2mMDYPw/noxMnEeSeqboSzn&#10;JdsYa9SNp2WWiGD9dNv4deX0NDZKTyNpBmXsnvQ6MY2L0gvkVWz+Z2T/Omacp3FReum/SiH/Gnu1&#10;BDHGhkEoAa1yVwl99zTKa+6i9DWX204ZQ8BBtrH6aA1jSV8QqZyX46tG9c88xpqKFyws1lRCPy9v&#10;MzZoFX/i6O6/wagCoN6C0pntd6vxqm9nsmEEK18p80cXnJqhbY2LtXKLF8Y7O0FtQZC82o01OqYY&#10;2eDCSJfg4DXWVpNKHXkU1uK7DYyXbyoQCveR9l0zNqqbG19kYX4HrCYV1SaFm83Yhkrocoa2S+y3&#10;NH373W+0lHjclbWBoeGgk7ax1qTAUxwFz8T1msBV/0jkf+qdC4+xYbi5KtD5Bsvm5j553m+rSaXk&#10;SeornLlkYXj9qeUkrDUpoFigh6CyNrB03DYifI7Bnkm6bJBbZ8bWMHYAU6tWyXIJDzQmDQXyrh/J&#10;zqajlHgOwp8oGJodkjzN2AbGbmORisAI/9tYo00aupbzKhkY88HOUdaGFDhxqI9nrDWMEwdnwazJ&#10;1aRS3RmmNNaaS7hrvK7n5x2wmlTCv7CQsdZccuXKpoKQnGb93WjjxeCMtYaxStwzNrHRsUZxXfP8&#10;ujB8GVIJ1Q4YUki3b/fdGkbXvrSwFsw1UlbuRDSlMifOwDI2asoYa00KuRSpEBpHU30Abuz0sjXW&#10;3jSprGRTjJJGdGPtJYoUY3vTpFK0UV2nBpZ2KYGd99tqUgGxUcUOGBj7jTbhylqTAnkJkktGyuq5&#10;ZMucklFFu0cztuESMkHxX81MNilwxyHBXVlrGO/YNO9S1pZLyPZXXHJvGNZ4LlDfrUmB3U3nHDW2&#10;hv3rHaf2WzsYyYJAhGm+W8OgLdI6hU6Rq0ltUzTg6ZhqrDUsigDIS6ySN01qTmGz3wbG2f0k5Ges&#10;rV9ChRY1k6NlZXejVDerZFWpBITJ6REzOTCs8fhidsCIWVn9WDPfbWAJuCJeMzPZpJBnA/XGzHKq&#10;xUUX2fR3NNaaFKJcZjGbmWwYnjm+slqTTQockrypKmsDuyBLMomP7OeaElb/XbVceIelgpL6bk0K&#10;nDc0DxcPpCR6zY9E3+JmskkBa3kXMd9tYZTIMw/NuJ3zI+nmbNIs32GUhSQz5+wprCyVHIgUyj/f&#10;cd5gOCbmjRTfYMZGaqApgfMG4xqsqo2T/dnW6Pqeq5EY28Bw8KhQYWaySYHfCMGa+OSoYHkKYLsp&#10;a00K0Vfn+iDGNjAUt9QVMWNbUmDfQObC2sDInoCEjLXhEqoO561OWBvYjXQ95b1ObVSuRqmAaawN&#10;l7zeZQ0rj6CVowMxlJrJ4RKb9IK6onYA1u6uYczAErBKFvuZS0aZygU6LWPFTA6MQ/hOMqix1lyC&#10;NVoKCf04i7CmJEe+u1GNMjUtmV3EcGCIIKKgNWNrLsF5IjnQ7IAVtN4RoajI00hTcUMpHK2+23BJ&#10;yt0YWR/7sj4Al5WnSlhdGO49AWnjKUy91BTS4NnOrMnhEno4Igg0361J4UpIJ0fHmbm20iqtU9ND&#10;Suy3JgWiyqSjK2sN48Bx5VaoaN/fjQxSnmnF2AaGNep9mDvOCFRxCnlcNDtgYFzXSSFV1poUXtc+&#10;I5LkiaKmJI+EqVN0/m6PdjCQCFICyHy3geGWULpJjW25hOR3dZqutPVVy87sgJG2osTHw1djWy55&#10;wApqbMsl31/Rcp7320hi8z7i3jqmmiqBfeLRhksGxpWWnGHjc00VVk4c2Nx4CgPjxHl+G2kJxTJr&#10;Kec0dTeqgWHtiyQ6sQNGqUrIlvui+W4D4+yml53xS0aq6n2ugUFArw4n5909Cleu61/ujjMwosyU&#10;szIvmSNWxXvFnzQ8OTCOGzo4mN393VyCx8XmVt9tYFbfzbNZrcnc+vKUfN7dC6MBEbEIsyabS5CN&#10;pAiisTYw6A6csTYOBrTF8W2sDSw9WU1pC6rF9UwiMVbdMN5hlEgwNTJvK1nFoQy9iu/WFESYheRf&#10;4+G9aVaf36qZE92KekrQsnAVFt9tpK6J4REhE2MbGNsUUjD7bbSuPmI4sFxpXXRmxK7QK/dnNbZx&#10;Z1LsQ3HJ6lahEoJPZiabS1AO5HHLfLfhEuLKqQlzXpNT75WDigwCE1XbKqxJAVPRmYH5F+gRvKam&#10;JzcIM7bmkug2+AJmJodLkOSqsh08NtR+y7WPxxVjbUiBWh+QiRlbw3J9UKUJiY7Uj+SBiqbcYpUs&#10;LHXBeFs5j+0+JVzT5C2P8sc1uTB0qE9a7Bhrc1mhdahKSr9v5ddPlAM3ccchhNAz6a01jAu0tdak&#10;QHieHrEi9nofuSwpufebiZnjm83YvgM0361hWPtQ0VCiYWsNd1KtkoZh7Tu1HI7eK/tkrKF5MhGM&#10;haXKJr6CsdakQLSSuI7Y3TS9rB+JtdyFjbUmhVj7NH3V4Py1JlfJCFjxQsnuN2MbGGMjqma+2+pe&#10;IQVV3+g+MFbJQ90DKINRUwJzIfsz+21geUe7GJ0CJa/WGoWRRI7zwmItG+e8A1bASoAeJ0/s7oG9&#10;rJniHUQedmxxTIy1hmGNXiFmB6yAlWYc5Pgba8MleJM58sVMLpcQ1DFKVFTUNSW87aLvUWNrUqDg&#10;DTypxtYw6gvelcaQ3Pz6kSmvQ3sxM5MNY7/RPklEMIg9jDVUSOq7DcxzyQhYeXxFP2nGNjB/dk8J&#10;VzZp4thiJgcWN0GVuCCMPDOJhtvEzBfGT+RUNjtgda/E4nCEzNjanaEKBcEIw1xvuleeY0yGKfmr&#10;NSWkl5KUbfbbm+4VBmIpn73XgZEYSXxS7YAmBQ4O9puayYbhmZMiI26L5E3VlOSYimBcjK1hrBLC&#10;OuYeMAJWdgCrRFkbLvnCxTCRXp5XZ2wEQtQqGZi/dYyAFYeLsRkuGZj38EbACitzMJpVMjBYmdo8&#10;ZpWMgDUNpmlMLVbJwDhxSKwy+211r/gJRJaNteES6mCpfBymYFYJl1NTxnthzORT5YjdR8DKd/si&#10;bm7GNn4J2j1iXcIv2VqsiF5p5mqsLZeQCm4iTzQxmpnMpKg12TCY6yUpPftcq3v9vN6VEpVYX/1I&#10;Tpw0GBQzOQJWeJLvZsY2sBR1I/hqrI3uleoVJD+I77a61/QzVHfTEbASC+IMMKtkYFr5zZNgfQCt&#10;xV4YJRS5Ghu/ZASs0Zyptw6Sl+tHcuXjFFbfbbiEHHmcNfPdGqazEXiDrB8J/bisrYUl0kspLbMm&#10;mxR4SqZisFqTDYO1CE+q79akwJMkBtWaHBit65MyceaSt3KszKTJoyKu1R/gwuZWM7m613SuMdkI&#10;tBNpa3hcHKhibCtgxXciGifW5MLQr1IhxVibeAntLVT5ddyQGZtUR99X98oyUW1h3mC2jh9X2P6R&#10;PJyicjMzOTDIxMXMtyIrehsXDV1YKkQqn+u9Iitv8mqVDAXZgqA8SvVM8gCKPNTM5MBsjWbK5o41&#10;tMDqjrOwG699RrGP6mWsIdY0Jc3eYAiuMiVn5loBK0tEVf6CTPtHYi1ltYS18UuoSUndB/HdVveK&#10;18urhbG2pPAJypw4q3tFhpTG7GJs45dwNU372fNNeHWvPOZ/qpjCCliRN+DRGGtvXEKwXY2tHQyy&#10;vaEFNbaB4XTRB8XM5JICN2HlT45cNkn5ZNMaa0sKvMiYPGEKuPQOuHJVUZHeFbDyE28mr4N6WmMt&#10;jyRqbMMlyIlUwev7WzXXtF03u3sFrLyHpuD4eQcs7EIMG1I477cVsKY5qooFLQwBgFJHU4ylPwBf&#10;XzXrWhhX9YdqL8LjUlvL7UHtt4ERncSamskhBSJBiNzMd2uYzltECz1jQ4WndsDAuAdTwcd4rytg&#10;JajDojRjawqCuCiNZphrBayc99+mDgaZojUl3ITpIqr225ACDhehXjO2hsHI6fxn9ttwCSUgnyqG&#10;N7pXIhgc3ua7rYCVukucAmJsAyMbh3ZKZgesgFW/iA2MCDaOuZnJFbB+kk2uTpyBERzjnFLWhkv0&#10;S+boXnlb5LVPfbcmBd672TrmBXrksvhA9CM2UbUVsPIY4N6EB4Y1nqjM7t46rVqFNDBeoL++1Wn6&#10;3aTAgU9WrLktDoxAHNXR1diaFNAF0WhT5IjxlNvMle/mdvdySaypsTXstUqUtRWwvmbSnG8D+zeT&#10;Qmd+HwErrgzlMwxzDQx3kvk3+20ErFjjexvPfGCMjeQfwyWre6XSebpKnj28gaXmCS1UxImzulet&#10;CxoYq4Qug2YHjICVHSB1QQPj+f/B3jFjawfjD9YaFnU6KTLG2nCJXyUN+8NMNilEPea0aqt7fa1J&#10;NbYmhew3lbfIcdbMdU/yj8g1wp0oGDEd3j9F5GlhVyKBqpInkvmxhsLNFM1d2JXrnMq245qx1tCX&#10;COZaGMzFaSp2Nz7uWuNOJZhrYVck3F84T8fbIufgWsM1Ecy1MKzxAiq4hPafaw2/RJw4C2MmeSkX&#10;rEwh5bVGh05xD1iYPgPYl2vNvXcvDC/oomJBlOgea5QhMSfOwmLtwmOTWCVNCsw+SlS1JhuWdy3V&#10;toV6JW9jUzHzhbFKaAcnfGXKwq41yVwD88w1AtbEjzjjzp4CPk/9SJ7kv9N97vzdVvdKoP1q9JN8&#10;qLVGspGayeESepipGB7F3Mfa11M1ZPpY3asfW1MQq+SBWtTM5HDJF813jff6MXLZK12BaC9vrA2X&#10;IDcgx96skoaRfktxWeEp0DixPgAVaVld5nwbWBpAUZfZjK1JAWtQkBpbw3ha5GnTfLcRsPJChXzS&#10;MNfAaJhHBENZGy6xHh6vsvUBUqHuw1SqplpAwRJTUFWlFoYuiMd8caNCnzzWiMYZvfLCGBuHt5rJ&#10;JgU4kuirWSUjl4XssKbG1qSQRwSVaUFCQE0JcS6kocracgmFi01GGgGStUZFF+MF3ZoUUq9JWmsY&#10;Y8Oa2d2re6UOCeewYK6BeS5Z3SvVoSKqPt67WUs9k1SPIcFVMNcIWGEucpQMlwwsTP5Qa3IErFgj&#10;8mF85YHhcxEvUWMbLtEnzupeUVTjdZmZHC6hLEXC0efvtrpX1A6kERlrwyX67B65LDVPeLhTM9mk&#10;4D28kct6D290r/xI9o6ZyKaSFIcyUa6PUb1iC8G4sdVEgq2kOp4919G8xpa6BA8KW0rNS22mpgMy&#10;RpVDMigCdyn+fB7Xm3CVkoJmUw8K5RG8amyNW5GcK0PFI3alRpPqDo9OvueQ1FSTiLyoeBRuXM0e&#10;r86j4ikFj71+4Tc3KhOPpOxvoWLLFNlYFLbcOvxo5uAhS36vRmUOjU6GKlo9LqrDuXXYqAd5H8on&#10;mMqu1CFy+2tQD/IF3drouwxP/SqxmjO5ZgNbKRsv9vLyBg9Yah02Clvu1rQiVRKlVHh1UCkOYJSt&#10;vFbVbFDWIVUdzofzoDCllAHEP9rWF7aMIzAoWF51rCDrtG09PsIAYlyNyqjU2hhNK/XgPoy8guB3&#10;/UJscc8V63CkqSTEub08KD+HzQBIHVTbULR7NS6/NtpzQGqCSst8r0ZRfOCBaOe8l1eUSuTEPBfy&#10;htbjivtlfIBVskIBRshKGv/Ywhsz41pBKqVK1ZVlUFx0kpZ2nsOVo6aQm/EPB0V+QNr/CFvDG0QV&#10;1P4aCav2bUaKSlImgiKxDgeV+IU6l0e/yvYnWmNsNW+kLr/RASP6qhVFn+2oPc58OCgyOtJZWnyv&#10;ZoArt2C3NgaVB1MV9h4N6pWXT6NL54rR0wGzfRuNFCV+BkbdGrXqF5U7mJrGJoGEcpSbPbrVKxqi&#10;lEA6f7MRoOK2qYj3gOiHzFI0+3nkp8yGcm8GlOZmql058sP6YvStVS7HgK4UhlV9PTiy2hb+stnO&#10;A6JkHtUb1PdqFohQxizEqdJ6JdPExTBHdooEToUCBkROF0/UZtGPVpVUjIcp4sjrR808ix7Rqbk0&#10;r+YUcYep0Mptd4zRtJOHbbHDhgVS29jcIKZAK80deIoSJeXIdu3fCJcqF2dRlNJPedDzyFZwSk0g&#10;FeBbFKKtvDMLY3NhwYPgke18kI1KFZ0LmQrGVpMH9w6KXxhbjcrzglr4qzWlir5iqkHR7IXqpWZc&#10;TR7sFlJDzbgGhYvuvLcVmvK6ph4cF8UNWMnlCIj0uudIMtXP3lBsaDRNZhrfiEA1fORJoH/iJfpB&#10;ZWzo43LFhzPfbFDaG5iarFRGSoaU2GRDOhfr56zG1FL+G8p6cCsxzYuJGdmitG+6ClO7pwelne7V&#10;l34iBzBcNSh9mVh1aUpuKVvNH/qStNrSbwQE6oP1dUdf/qai6o1xucXRnKMvtVuG1QYhBkWHIheE&#10;GFUpRW4+TVcL6k8VURG4gEwFKY6m9GVLrY2mDmuLEjr1CxENRLhxpKlFkXtILarzuD5XhqpttbcS&#10;W0amRk2CGhe3Z25WZlyNQqZJbQMzrr60fHzx1UWglMJ39QuxxdXP2GoGwFbK2Ynv1SieneOFHf1E&#10;3ujqFxKUZBaNrUbxHJanLWGrGYDALkEIY6tRd7pak7kmbLX7QJgb197YahTyAt5zjK1mAARt1HAx&#10;tgZFdyDDG6hF63vh1qtu9YtKl1B+4XkOR3SKW08+nhjXoD5YG2oORzsaGYOpn0YOUc0G//VhEs94&#10;XyoUeZcRn5z316Ai/jF3I2pFlS2SnJVGclEEY5LVLr7XMEAkc4bnR2vKxyJb0NhaBqCylVnzI1BF&#10;eouXb2w1A0QsxFcW32tQ6TOibDUDaI6a6qqao0Ytqnl+UJrnp7QqV9K7Uc/y6turNwXThFSXahaF&#10;omQsfd3E9xoUpWBTW+G85kcn+sHt11SKwsOoX8i1/kJVW2GreSP1EYxOnTf6sXVHXGpsNW+QUqse&#10;qcjqblt0/TNiBNT9haIbd7zl8/4aFGkMqR8t5rB5A5k1BaWNrUZR4EAJH6jq0eMiFmBqOy6KN09V&#10;thLlddnS5/KgyMVSJdc/RxmKLSbfzOH6G3wv44uOLvSOntr0zf0c1CvJRcgE6TvVc4hUXK3DQbF6&#10;qfMn1uFoQtMd01S+pWp5/UL8V/alsTUM8MroE99rdKR0taZQoLG1DEBSgLmnjIoUW2g0ja3mjTtx&#10;G/PMhw5u5vBJ0q2xNQxAEWCejs8cNQpS5AGqUShTVr8wSYrKtxmU3ssjICU/kic7M65hm3CUWvPD&#10;AClJbfz5EZBq7h0paIQZ7nuNv8GZwmycz5SRguJHXUz1A1zq/so5K80cjhSUnaJeSgmftq0UKFHj&#10;at4g4e+p7pUjO8WPopicmcPmDfxDCpuIdTgC0rSUVhy1AlIqLie0dN7MC8s9W01iEweyuIfqZMZV&#10;t74YAhdVLJ7DsVHPfGdDUwtLO11DiaMGRZOIM6WmsbmDYKVKdWI59Mj8NxuY/mZNAxQCov6uYaqp&#10;kcql3uRfE/3rgT2y9I2tgfHFlPM7elCKN9EjUtlq9uBxit8odvQIQv0kDkxPYrMHb27hRbGjR30K&#10;DajIwwhCI2JQiaDIxuo7E3lwtoYFLgzLlJYiFb9tUcjKbOcRhPKYyMOKWhxNOd8RNJu1MRxAW1rV&#10;QACZQ40rVejVuJoCKBf3ZeobcLVuU6/2XGdHYPSgT4LS6kFgUGhpKEwkpnD0oE8UBYp8B5WtrIKj&#10;owf9TsdQczgPindwFxxdPShZaKasOIVI63ORp0EqspnDpo2EzY2amTfbtpUuIsYPGBUp1b/wEgVD&#10;DYq3PQolmnH1/v9CJmgUxogpalxcBJgOY6v3/xeXZuW4bQHU+009kFIUt34hqaUPFVAZFMnHqlrV&#10;52hIqeSBsN58r6YNColH2HLmjRGDpn+U8kcHxRSqjlqkxNUc8jzyUAGwQUGhNPoU4xoxKLXYlcKY&#10;ajf1Cym1o+o1U7amUJ8okdSjyqAo9K+qIvI61Lb+9Ws+3x8GRfA2DHBeGyMG5SIXGZKw1d4GR4Oq&#10;C81DVI+LYLsRjCzqxgOpyQqjJGHZInJDoqEZV6OoQZDQvpjD4Y0v9KPKVqO4M8OIxlYzAMlTqqAY&#10;7k/NBt1dOGKNrb6noE3BGTVz2Ch0OuR6C1ujA3180yPBrMNB4SrTgcPYagaghol70B7xKNrAlPM8&#10;r40pVfpNkEPx/KCuBG/Uo8rKQHkEVw+Jg+JyQyKvGVczANWCaDwg1sYWN82913DUqEAp902zeGOr&#10;2QZX1D10vElHcVJUFHFgX3xks5dXA5qAj6mvQhOE2swfZLoYwchbedInsSyzmQfGsaeC2asb5cUp&#10;LVvPh8rAqMyo9vIKQPNMZ3Ig0DfUHOISKB979Z80HKOSkRjXwIhzqivsyD8RIMm1MTC7Nkb+SZu+&#10;PLmZcbWbAtmYLAGCvDXxacGpRMULI2PQVDihmvTYenzigJlxNYwWdirAPKJRZPuowM3+Gliqlhvu&#10;HfnnH77X8Ib9Xu054A4RuDGqtlGNQqIqfjii0aj20+LtzBsD+yBEJPwN6KXXxiUVG4SthcEb5lz+&#10;GtEoJ9GD1ILzuBZGiN7cibggz7iuX8rxXRiKZ3N+8X3KFnF2fqIZVqNkaPlripam0aB5A1vUv+p4&#10;Z9eGpMca1iNtMdTXapR1RanR27ZwRW9qChtFoF1dlzmF2xbXSsPyi+IZJu9LR7f3a4qVftHuxrw6&#10;LIoMSG43xlZfOEhmRGhhlmGj6EmIcyNsjfqTqnFpPHBkKJK4auYpNnd5mHGN+pPi9Z8oaIWtvtyQ&#10;hKcKnXEw1i9M0VAOPWGrUXTCupgS3LhNbYsnRFPlbFF3irSbIg/0J1tb3JjNuBpFYeWUXjmv+VF/&#10;ort1LD8oVjyFlo2tZgCCjnEqxfdqFH1XVcjha9Sf9N9JCq+w1WxDZdjkd4s5bHfjhnLRfa9Gcf4j&#10;kjC2mgHIBY3qToyrUTTZoP6SsDXqT9xeksmFrUE9mEGTI0gN3lrz2LqYkMOieFqiJKwZVzMAxbKU&#10;h00ts/qFtoAVD2uF4oUzbVjO32tQlANXGik+0Ni6XUy+2aKokH41xZeoqde26GsNi4pxNSqdMC8i&#10;l/lrNKN0HVT5xYviPpSed+e9POpPQt/oWs24mjeIA+I8GFvNAFwdVJcw1njNPG9faJ6NrWYAmxbL&#10;m0bbwlVW+2vUn6l1apb8gFiDroYK8d36hYhtlIs9IF6XqSVt5nDUn7RGMgEi/ur6gcjuqfZo1sao&#10;PwlUquNrQLRguqknDrZu/UTCm8rtHRBqILpgmf016k/2iSk0gs9fP5DvRTqMmsP2HJ5UrVDrsEGs&#10;Q3Iz1dpoBkhoWagB2PAzLtwUuiOcOWrUn2EoQ1EDyrgoz2lsDQMwh+KFnqpkO65btuV5XKP+fBVQ&#10;MZM4qCc8r7h31J8IfLmQCp4fFNuLtF0zrqEA3io+zVk5mlGOFESjxtb4G/Ca+mCjGcXWw4R7SYLt&#10;z4wW3kgPFkUVUFWgiA4UbSuV582iH5T2o1b6yT3FvKZwW6hfqP3DFYySRnITIj26SKwtrr5mbbTn&#10;gLtBSR6z5hulfezRfV4hXyOcI4W7xkVsDk2QGNfoPilDRVhEjGtQtJZOOY0zR41clNA3KYzGVnsp&#10;fD0KHBpbzRs3NDAqRjRiUS5SVCUxtpo3eD7gjxlXo9BvkSRsbDVvoEpNw6nz3WHEojym8NZmbDVv&#10;WLkN7yC1Dl/xKOMDjFqUwBJqMTOu5o3E2YyEnhqI9Qu/yA9UMb1BvTaKGlczAK7NRcX0Ri2auKjJ&#10;l0aHUuOKjtDNYaN0vHeEnzRcSXbreR0O6hXHNnM4wk8U7Sov4GtQOj4/ws+8wZq+wl+D0u8OI/wk&#10;pE8w0Mxh8wY/z6QUEd2tpXHFY6N9qbHVsLwSqc/VBBBJcH6iWBsNy+uXstUEwE2KNzTj24xcVKoB&#10;+EU9h8TZeOQw42qYfa0ctSivsERGTfxwYGhgH8a1Gd0nLRMJOqhxNW+gPcIhOrsAo/tMY9kIMc5r&#10;Y2Dm6BrNZxqyIEw1dtrXSCUNM6T2NHgf5pqnTDWM6KsaVW99sjDQvihTbzB1mIxONK3LVSYnUf/a&#10;JGQsmYp6bPUCobR7opszX6thOGsq+Do60RQKdGGvgb1qrJil0Vsfwnh+qwj2VBrllcLoKQkv9hwS&#10;6VTZlQtDsGy6xNDha205Tc/CUprfBDZW8Wm1SmQo1E+kMqk6ud4Un+iHjN7ra2B2DlfxibpUZS8T&#10;HK9xoRM1aV/UAigQ2Sz0HDe8MbAbHKW+VxMAD0QX562NUJSCaUYLSJX2Hhfqt9SqO58mC4uaQuzl&#10;EXzGt07zXWFrHBRra3gDkbPzoEYn+vKuzbiGN3g54DpvxjUwO67hDeqsPU3iF4mU/ZlJeDZn5Qg+&#10;yeBEnmfOlIGlU7JZGyP4pFUyb19mHQ7M8vwIPnkURderbDVvWC90daLUPUmTiPOaHxjaElOYhYaw&#10;/ZGxlYxWYathqcBlgsqrE2UCCSsbW003eg6HAGCNFHoX42oYsRf1QPSmE8W3UTevgZEDo/yoEXzi&#10;i1KxXY2reYNkfVMkEHl9rw3C8mS0mDlsGIeFCQ4RXRxbqKlMQtvC4s4LjnqsTpS3RHXzWtg3EVFx&#10;LrMUelxf+Nima+fCnlw51LjG36DUhIqW44n3T8RnM6+9/N2N4j+vJrTxBiPEdhNMz3vhmzH0dueV&#10;+Aa7fD7N2xddnsYYnXWRHh2p4w1GSNRwIr1JxhiKKpPg8waLwky8wj5GLUoJEzqxiKebN9iNzjnq&#10;mzUNYAxJkPBwaJjZE4IrYCiY2h6NepAEbgpxvcFIiDX+LydrG6NINoemWCALS9jREMgoRqnn/8HL&#10;tDE2vMM9B9n9MU5EEvGMLO6AYPw3GIF+o+/BaRhjnGWmRsAbLPF2NbJhELrZqDsLCUv9GwnFGscU&#10;WW+juFSpxKyF8b7/dEt/GISTXdVdxMOu33hj6ZtQ2GOqhl4JGF3MdWxhlMqODkmsxqECjCEDN0u/&#10;YRjjfiqMjQYUP4IMaHPELAylgFogIx2FUEn4MyMbGOHpz7u5QxPF7k+NtQuanfOBNjBUYCgmRQbk&#10;Y4SgKYseZ1NYG+qhdSedj8xnaxJB9vCqyCOsNYx7Yw41Y63pAGsvh1NYaxhqUKrFi/sSYoL5bmni&#10;IO5mCwuDq/QOHLGxRpTAePsLw1oKB5iZ7AsJ02GtNQxrHNjK2lLCkz4fagc0jM7hl0iTzrw1ulDG&#10;xjXSfLeBRTNMcQljrb2R5ABfTUYkDd7rcydykvcTMbbhEnIWVHYTrs5/s9akQCIVz65qJhsGc11y&#10;2IuxNSkkbSse2nl3r6w0ZaDV6TYKUawRDzU8OTC/A6as6A0tPMxsxtYUxCMlamCz30YlijWk0eq7&#10;NQVdqQsWXa/4bk0KWOPhUY2tYTyKvlojCmtNCrc83ZhIIBzcO+DjBlGaNTlSUazxhGDckoFdubAh&#10;MhUzOWLRWMvt67wDBoY1ZtKcbyMXzUzy6Yy14RKKDKtezii96gP4VTKwK751cgPOq2SEpn4HDIwd&#10;gEBVrZJ2MLAmd/doTdnd98vNnAEjG/XMNTCYC05Q1poUPCuP3pSzG2uGS6ZAKfWrXyXoxA4YLrmj&#10;EOYpQqySJgWsIb9T+61hfiZHPoo1IlSGJwd2pflInkzPY1vZKQL7uNjnmRwYjzpJyDXWmhRYJfgl&#10;5sQZ5Sm7G1miWZNTcRRrMJ6ayaYgTqlXqpaYyfVLbgQKzCoZ9Sk9Ujhx1NjeuORV8FF8t4bxAE1d&#10;T2WtHQy8VyIsamwNu3J9oMKJWSXDJRQQUyUVkXTX0YE1JNRqTTYpJPMilU7FTDaMwhK8JilrTQrE&#10;TXl4UdYalhKTLlI4klKsIdMz+21gWCMkb8Y2olLu3cRLzH4bGG2KEXsaVh5ZaXxQIijiuw2MNq9c&#10;35S1JoVI5h/m9RB+6zVJ3SK0imIHjCKVsb0En+c1ObA/jK1JwUdnpoTpH75bkwIz+Sq9I8bWMF4p&#10;aFxjuGR0qWgCX6I7YW24hHh+KtWdz4CRmEaBmLKuwtpwCW1yCEUba00KsYbE31hrGGJn+NzcA0Zm&#10;ijXkH8bawPIywtuqGNtoVFklRJ7MiTMwv0qmMil+OcylrLU7Q0MEAu1md09t0iwtLgLiuw2Md1yc&#10;V2Vt/BLEvgzOWGsYK4v6YcracEmqcrtV0jC8EhqSKmtNChS6YGxqJhvGAw5KK7UmmxToPIQO37wH&#10;jGKV6zM1otXYmhRo4kiPT/XdGnalBHscjDNzjWqV58tUNjGrpLnkxumWsObZ2ghQuU7h05uxLYx1&#10;nECjsNZBVKyRLmAiGKNchRKQe5hVMiLUZF6r2ndk/ZenQHCSZ0U1tnYwbnduHcoLWvUq10VqRZqZ&#10;bFK4EfwmRi9WyZt+NbpXZa1J4Q9jGxgBEx7xzdiaFP7w3QaGoMS9Go0c9UbH2nyAs6ewMEJPd1P7&#10;kQrCvbg4TOk6Y6wNjPss/efMTA4ppHSGik+OkvWGQ8mVXVhbUSrBseSKnmdyYTjLVLoz1oZLeJLk&#10;xmisDSwiG1O/kN6n/d2gLTwMY21gOCZopM3YhkvIT+EdwVhbGIkc6uweTSui9mf6w4rvNhR047up&#10;e8CoWtPfnDQVY224hLf8pLWdT5wpZJoK4zSWM9aGSwhfqCrNiEt7lfC2rhTWbzAqmVIdz4xtSYE0&#10;OqVTGEksexSmFPl3j1G3EvRAqm6Ya2FYe/KUfPxu1Lb7LzP5BqM2Br3sjLX/IwWzSngn7R9JEBsv&#10;21hbUsi1Q+w39nJbw8F4mtsiiqOGUVrvjpjiuLvfYFT+SK8i8d2GFHj9UZ3tEX/2jyTJAKWrsTak&#10;gDUe08zYBoY1lcXLNukfyfunKmT/BiOrSY5tuAQ3lJ7uZmwDQ4LEk4CZyeESJvLblPQi87ynBF/m&#10;QuNTsUrGL7l8fCi/hPSdsQYrm5g5mQINu6CtNe8BbzDa56iSbwTkxxpls4zQ+w2GkjRCkfNMrtz1&#10;ydntxjZcQgBPlc7j9Kyx4ShwchkuGRiNiL5hPDO2IYVLSsaKs5sa7PUjsUYjAsMlI11NtahPo7/+&#10;Xpj/bs0lCENzzxe7e5SyqdYJeZmZbFKIbuBuagJ8r+YV4fCDy4pYk00KFAa64PWasTWMEBIbTkR6&#10;KZxZn5uAFQ+ghicHhjWiM8YvGf0q1phJsyYHhjWm0oxtBay8SD7NWwcFpmpKmBDMmVWyAtZviumZ&#10;ag7fA8Na6iyJVTK6Vy3U51Gwx5bSAkaJSrS7YITav1RLyYUl1M5FwIytHYwrjhoCerEDpuJqnraU&#10;ngt9QY/twRFgXtcXRqg9ZY3N2IZLHpgzdYmID9aPxBphNXMGTClU1JO8GxkuGRgzeUuB7TNzTTFU&#10;IhHppmS+W1NQpNHqbRFnqaYEa2ROmVUyMMZGqSEzthWwks+g6krzBFY/MtJ73sTETK6AlbzDu3nv&#10;5glsreF1KWtNClTK4+hWM9kwHndJszA7YAWsPD1AeWKVDAxrueebmRwuYR2nO/v5/ja6V74bJ46I&#10;KUCM9QHokkj+sJrJhmGNs1tZa1IgzkiJWXN/W7nsJzcc847DTWjGRh6raQyyMMbGBjA3qhWwIihN&#10;0RLx3ZZLSCIx2lACizO2JPSZmRwYrEzOkNlvK2CFypXig89UPxJrzKQ5TUf3ylWFm7Aa23JJLt5q&#10;bE0KfGr0BiY6M7rXiGDy2HQ+cVbASil9Tm+xSgYWayl5IKwNlyCcoYmEsdawpPGohho4kPW5eaGS&#10;zDUwpFKwslolwyWwsospjO6VJwQOHLO7R/eKBIZ8ELUmm4KwxmdT1poUKI7/RDNuvlvDsMYfc+Ks&#10;gJVQkCqrzd9dnxtrLGXz3VbASoreh3l/43be1tKTy7ysENUqGPUgKBZidvfAeFeEysz5NrpXashR&#10;tE5Zawr6g7W540AlKovke3Sv3Ll5SlbfrUmBIAuJo+Z8m7qrEbB+K898Cq/ysHJNOYnzaTqwyKu4&#10;QwueXAEreYSq/TCF+GpxZWwPdROeMqoRqqE9NmMbLiFcQtUxM7YmBV0FCOXpjo3dbZhrBazko6mu&#10;ShTIXGtyTa6Ala6FKah2XiUD47vxTq7GNlwS/8LUKqGeXI/tE5Gt0dB/r4DVVopaGFySe59YJStg&#10;ZU2qmkr0YNmx5dnCWFsuyZXWnG+je2X5s7uNzzVlVYkncAYYLhkYM2nH1qSA0B8HVllrmD9NR/dK&#10;jUp6piprwyXUIPs0GdcIH+tzo0pxVSoXFn8yzVbP3usKWInYYlDs7oF573UFrKTHoLs01sYvoa/A&#10;9WqioaN7ZSbR5hrPfGD/xmaiaitgTfk4Z239EohL3aim2Co7gKI9amzLJawafqRYJcsleGrqRWyK&#10;u3oumYKrpCi5Gm10n6+Nk4ObyIcZW5MCnsLTxZVH9/qHsTUpoJP6TqmC82k6JV7Dk9xyzNiGS+ik&#10;eFf+5MplP+0qGQErXhCaMzO2gXE3ZQuY7zYCVsK83IyUteUSG50ZAev1m++mmGtgiKqJPJnvNgLW&#10;1OBJd57zKhkYMmdKopszYASsvGS66j3fA+NNmI4ZytpwCfzjWHkqt5LFxgu0WiVDCsl8UDw5JV+p&#10;TIQ4WllrLqEZIymghpVX96oVVqt75bxRGWnwYvMk1JVnhPMZsALW9KYy9RQg4bHG6/rNWFsBK2JZ&#10;VVGEpTTW2Domt48S8QNjB5gqyW+wsIK65b/pXglQqpeVhSUp01S1xFmdsSUdx9wDFkYsAkGXWCWr&#10;e2XXIEMSzLWwnPlqd6/uFQHrl7rjLIy8XS5wZmzDJSxJlSlPw7j+AEQ9nGe+utcbuQ9KFfEGy1O+&#10;OXFWwEo+SMp9nk+cNxiXTJMBymvDTglFQtWaHBiu+Yd563iu7vVCCrpRIb3BCH2TXnleJc8VsHLi&#10;kKV0nsk3GMqZiKqPrEySXM0k6jECy8paw5ITniR0Ya25BE8hijoztobxQsuDmIiXkO42YyMabXhy&#10;YXhBHxH6i7GNX5JIu1FFkDpYPxIPLwoHY61JISnv3IXNTDaM1z5u+Wps7ZfgmbsYHtGYHlsiGEY9&#10;hkdXMJaIi+EtjHuAtdakgDWioYK50HnXj4RK+N5mB4zu9Upmk3rtI713rbnozHN0rynaBy2LVTIw&#10;P5OrewWXi9jxDODheMYWPZFZkyNgpXZw1rKxNlyS32jiJei860cml1xFZxbGjLh30+cIWCmCn7Kh&#10;ZmzDJXFmjD9J4ZEZGx0jzAv0wnjvJmgrdOYEu8caMQVzx1mYfsvnPBtrdyrSipvwwtCXkCWp1mST&#10;AscGKWpqBzQs1lTzY3SnPTaq2NK6R6ySgXEGEKE3zDUCVjJbVRGA56Aw5gSNaHhraNiiDIYZWaNQ&#10;hnJymLN05KvJrlcu0KCQ2DKLxr0b0SsxR8eRg7ox9ZE4n32SEa+mYquikUEhjL6oZGt8wPpm3/TF&#10;MNUZF6UjXM+RrhJgpI+UWSDNPX8YWZMIDcaQ6BhjjSJflNid4ZDRuxIBckf2oFgg/GOMjW6Vhouk&#10;opmhDUxLsEnHrhWSPLQ0oT47CAODQ1j8ZluPbvXKtS1v8cLakgh0YMJbz3v7FVA/whJlrWGp5EIv&#10;T7GxR7d6vRJiN+mKZGHUB8Aad1QhT0AVXjDcEXwtc4gODGtOEoo/MNZgCEX+A/snCVUz2ZSAY8cu&#10;FQ+Y7Mv6kVjjrDeEvHJXLs6p1SfW5FDJS+6qxtZ+BVv7dWsQ1hrG2DI4sSZHt8plg7ikWSUD+4O1&#10;4RJyKpUklJY8+9043AxPrtwV8dG3+m4D86tkdKupBq+S/0n62LHJNTm6Vf1cSnhjrXHZMDtg67Wi&#10;kU223HlNDuwPMzlckkwJxZNvclfLyqNbRehBsymzuwfG+caVyOzulbvy7qmKpPDIM9+NRz7TooNO&#10;EgXj+Z53ATW2huEpcAaYVTK6VSqa4iUbT2FgWHsdHWc3eXSrpKoQTDNrcmA58FXpYR5QeiYpZkci&#10;iNgBA0tKHzIywcordyVy7YLXA8Na5OzGWpMCM0lesQlcrNyVC5gq0c6P6pn8wsFQ/uTAWCWvWI5Y&#10;JcMlOEHQsvluDcOavJSObhUHjwNVrZL1SwhemwfM58pdiWZeVChhYDCX5JLRrVIOHjmQmsnlEhu4&#10;GN0q0kKKEpmZHBjeKzvAsPLoVv1pOrB45oS9xX4b3Wpq2zxUwGlgf7DWDkaYJD26z2f3qGS9hze6&#10;1XQuuZtCWQSLihSw5hI/uYkWDF+ZeI4aW8P+YK1JAWv8SGWtYd4LmjKvPlQ+MHY3MQVzD1i5K698&#10;zi8Z2B/WZJMC9zcCakKoT237+tyxFsXG+QwY3Spt7V+x0/MOGBjWOHHMrWPlrq/bouHJgbFK4r6a&#10;sY1f8roJK2sNe61Jk2ZKem59AL5bOnoJLhlYrKniNuj5xxp+iUnYXRjfjaWsVkmTArEg9o0aW8P8&#10;fhvdKnEuXv6VteUSG5kf3SquE9Exw1wDwwsizKVmsi8rxCehEjW2hvl7wOhWCRVQiM0syaGSD2Sr&#10;yuUa2WritcqbHBRBZcq/GD9hxK40U+P+JkY2KGLzfDRzCRjRKqnacWXOHDkojDEyw5GjWWUyuBcZ&#10;Y80+XuMxktUHk68eAgaFMW6K6ps1HdAvQ3WE4uWwmI4j40EhL0H+I1ilD7AqakMUbIxRDs8kDqJf&#10;KxiteXmZMt+sUZSgJZqtprG5gNcUognGWKP+MI3NBTAj8S1jrFFc2XhLN/tsxKos/fDOeZ8NKmUt&#10;M/tnz2ckrhCBqq+Bnqy+9C0vAOoAHakqAQv3cjMoRNeMTE1jcwHdVIIS09ioG7UYryYjnnJpNSE0&#10;q1KNMhaFkJDXJnN6jk71E7pSusVBUW4qLaXNAmkuoMXbtylFio6g5gORKoeMMtZcQJEY5N3mmzUK&#10;Y7cUUhFLv7kAXdmH8njepK3QlXppGGkrseCUBxCrcRiEj6aqDF8vI239vFyvRvnzBkuzSJUqBa7p&#10;gGYjUN15cG8wCgY7BTS4vpp80KvKBCPfYJwXhHXFmgTXlHAnY9+cNG8wivjiwYjNDa6p5I6Y9iaq&#10;lLzBuME+MyvHTQCuHQuSs1Sx7TcY5vCZ3OiaGAi+KTUt5hqWZrfqXg+uqeFOlNZ4dm8wIlSkWglv&#10;C1xTCipQFZJ8g+mGEuCaHjg7aLWk9l3D0sz929QXuF5GrZqaL0Yu8AajfTm9FUXcAlyzCj3P1Wvp&#10;G4zA0Te1Nc1GWL0qtxQjT8BckxEnOKexM9esQhNUVSwdcw37i7lmFQIsqqs75hpGIX7YwY2uWYVO&#10;D0QZzcpcgSzvPqpiCT9z6AEpi/H13mAkylETT50Iq3VFMWsauWCuyYhQCckEzlyzys2PrmEphaD0&#10;HvzMoQdKJZpUrTdYiozy3Gr23epWKVvCpBw9I7zyUcn6pbLKVdx7UwQMc01GuCokcQqJFbimB263&#10;X58ijP0G47GVNxJ1mq96lQgldevNZA6rQJgEM9S3a3pIc2sKMBhzDWNlshPUiTAKVtpZxPU25pqM&#10;UpKc27EaXbNK2smbupp8u4GlnI4p8AFu6OGTpA63VAbG2L7kZA49kP5pKhDzKwcGN9CqVE1mswo+&#10;rbpHYm5gFBGjjZIxN1JWlJRcEsxSWRgtrrldK3NDD5gzCiEeOQYWD8fkI4BrVuFAuHOTERthYRTi&#10;VuXHMDf0wDdw+25hqahtBFCYG3pgqRjp5juMl/0Po4ACN/RAop4pGPEOQzxOjX61VIYe0rRdXZZH&#10;B0tdF/3thh4QhZnHD0Y3sD+Ya3ogUmcUV1hrFI1FKHXt5rLZAT/MlCDDWqPI1qaMvbI2klYqPDpH&#10;ZVAkWfIF1Nk6klYk9aasQqT+FXhLkiV5DWZVjqSVGptulQzqL9aaUFKORJ3jI4SltzwBKnUrH0lr&#10;esQLhSMzOSx05wwxj/t5zKwvwEXEOQ2DyvH4kKuk2QRSMAVh4vPWb0RKdqeoqlolzQpfaVZnjp0R&#10;wqKKYQe4/das8IXbpnzZEcKiiuHJy42tWYGW4SahkJlsFHFWehqqsY2klVdAUxbvehkU5e3oQqYc&#10;55G0emvDJbkU3NzY2jvRa3KEsMwkY1PMNZLWT0r7q+N0UMwkHdjVKhlJK6Fn5wkNCn+NuIobW3MJ&#10;hZucmzdCWNpxk0SkeHIquIZd3UwOl1AM40FYUASeRwnLtd+oCdgBzUCsElKknLXmElxD3HrhMI8Q&#10;FvEy4XhnrVmBWkPmsYexNeoPrDySVm1tUMiQ85BivttIWonsOeYaFGc3fomayZG06u82KBStsILi&#10;yZW00tBN7YBB4U9yYXFjaw8DaarRwXJfaNRfrDWXcCo6nlz9LH4CEhK1SoYVtLVBQcncbJW1ZoXI&#10;OtTuHiEsfskH1QiUteESgunKCxoh7Gt3O898Ja16lSyX0L7MvIlH+FeeIU88Rnvyhop+VnV5BNce&#10;ht4Bg8Ivp5mJ+m5vFVzDQOIMGBSn6Z3XdbNKVtJKhFOFaAZFPVtKVrixNSvQW955CqufpautqovH&#10;d2sugcvd2T0oXGdEEKJeL9aaFVjJ7pVzUFgjcKiYayStd04Ot0qagfjJfDdnrbkk1WmdtUahRKYw&#10;m/InRwnrd/dwSZo8ujvOilpft3Wx3wb1B195Va08CaozYFDJoaBXlNndK2vVY+ubEScObU6dtY6X&#10;pH2Z4pLR0F5p207WjBpbc4m3Nii0FmgJlbXmEr0mRw+LFwS/OmvNJfrEGUHsX6w1K2guGR1tQr0p&#10;TituVFPBVfPkoGicgojEzWSzgo6qTd1XFLEoA5S1kbfyC935NihSNF9lEMVMjr6VILZpc4rCq70Z&#10;+IeLgGLlEbgS9zB1irA2XPIHa8MlzKR7GZvCr8SCYGb34YYW8jKmHuJGUItWAhmPm8tmE0QJNJww&#10;Tt6IYxkdedhudE0n+klg1LF062KhOGtNJ5Qad2K2Kf2KY4iWQR0Do3R9uO7yyVOqCwRrhApr6uo9&#10;Alm2jguZDAprCJvMTCKdq19pQ5SLgk4SjxDEzDIsa6k7apy8RSVmSA8tZa2JgZcEFcTgpb1+Y1IV&#10;UgjuTJW8phXOOrCLok8Fnon7bv8j7Xx2ZsmN7P4qjfsCulmVf6qE6Vl4PUsv7GWrLYwGkCVBatuy&#10;n96/qGQwM05WfZcH02jguxWZJIPkYTAYh2QWazIYVsD5P+nIhPocY/WJyJV0cVngjx1YTUU4Ymh0&#10;E9k5lUYMYyT2VBNNbCKMgTPSbWdTEkGlsaqVVHzRLa6WHymtGIVB/5UF26lBYr6Jc+kjpZ09k+Dt&#10;xlqyphpd57Mh5aTlqP9aU7Fe5DjXUL/VTbGD60XiCCcdASjLjqHhVja3jsZ6sW+lNPbwDK2FmatP&#10;6TCuQ2x+TUV8fmzmJpBzKiw2oA0NgJIKCx03v45AsmxsjaoNHFaj14r9YTM7x+CHSjtbEu4rGtqn&#10;zQA7tQgHDjc8tYHRVna1jvJvMG7nwlZGwNDcVu59jc0NI4t8aKJzYbcnE/5Qzc4WAT54bNou22fj&#10;1NkQ9UDQ9KwjbvKQ0Sqp2CbKpWIjNSu7WZ/r0AWzDOuzFYm90mN9VrbAxu6bkfsaw0k6NUicCh0K&#10;zHC4+5SMUT50dxClnZMxz8TG2QHwlwtcY9vGyGlvSjsbH0wP13ANlVbsAadZRg7+Udo5GbcuDn1y&#10;kWRne8D3yYcO40myFe9/iDJlb/qp39iywV3cI85WSUbEKa5mG+m3s0W4sZgduRWGup2TYevYOzZU&#10;2tmQcFx2bIs7EbtTk7DUiC/aDtSt7GFlz8YycnQ+Fsrn0iAehlaJEMenZOxQeAyt72syPtw3D9GK&#10;bDw9lwYmh86V1GT4FUOfpKJJzkbhRmRm5D4rScap0qHT8yQ7GwWOXbCVaGQElGRxXnkofMfh61NL&#10;cpUMHwkZKu2cjLugOeQ2hMmzLWGLTvAVA0upsul13r8rMjICzraEvQZM3UOlnZNhlIHJUN3ORuG+&#10;4keNlXZOFjehs+AbqdvZKNwflDbWkiUZnycZuR2AYXk2ChgubgMdacma7Am1PuQll82rlIbjNlTa&#10;2QTd+TjDWL+Vzauxa2PoGDG7k88DZ123MTtZNq9ydxMX7Q/V7WyC8IH4qvoISsrmVQg7vhEyVFo1&#10;QcTmh0ZA2bzKpZKDPldJBocfZ6MGRkDZvBoxuCEugLDPqd8IVI2dhgNMp2R8qvc+OALOybj7Y3QE&#10;nI3C6J0EDNNzMnblrs+xljwbBb5ux/7SIZSck7HZg8M1I/1WNq9y9yv3pY2UVpLFFRlD5DMxxVO/&#10;ceybzwMPlXZOhhN0GwtdlM2rDO2hW3QjoHtScnoQPR/qt7J5lcA8C9qhup1tCXdzjm1oJzZ7UpIV&#10;Djuxh0o7JyMIN+i9ls2rRGrH7iMgYH1Skjuav3NodcCWlC2vQY2MhXhLMhoIhnaotLNReGJLhnYP&#10;s8HpVDfMKwf1Rqp2tgkcg+dDCUPddk42b9DIQ4WdTcKTG3xvQ4GZsuOVT2aNfMEej+fslBCE49aK&#10;IfyXdFztM3SSkGXvqfWhSTh3MnIus6aL6MXQVFp3rnKWlO/ujnRbScdx4bE4UN25ips2RpeyNjm1&#10;CRe+DPkkdePqnSg0o2ZgEVDSDdKJeMUnDYfvtA1v+pSOEOjQuF7PrgWF3Ya+7Uhh53TrClE3MK7r&#10;rlXmbEJqQ814tiK3sS1cTBKn5mDvY2xGGSrsnG5bpyEjUna64q8RAx3yWms6sD/UaWWnK27ek+ta&#10;RqpW0/GBwKFxXfes0oxcYjNUWrE+ETsawUjdszrzCTEc+YGhVtKtrG2GCjsbA1aMdNsQRupWV5ak&#10;Q4UVr8Io7JxOFqO/++X3//4//u0fv/3rv/zy+1/+xD9+F//69Z9/aTL+9dMvf/n3n799/xYP/vbX&#10;f/z0z5+//frXv/zlH//x2x//G7PR/z1+/vfv30hOlqRq2XyVmO49J56sxHiP58Q3KzG9dk58txLT&#10;mufEs5UYE3tOvFiJMZnnxKuVGBN4TrxZiTFp58QPKzH+0Tnx00ocFPM5Nb8tjCnIPJQFnVtK93AW&#10;rG5J7iEtGNeS3MNaUKgluYe24ERLcg9vwXKW5B7igrcsyT3MBRNZknuoC27xnJzfDuqCLSzJPdQF&#10;/VeSe6gLPq8k91AXBF1J7qEuGLeS3ENdMG8luYe64MRKcg91QXKV5B7qgrUqyT3UBQ11Ts5vB3VB&#10;R5XkHuqCXyrJPdQFYVSSe6gLKqck91AXlE5J7qEuyJaS3ENd3BhSknuoiytASnIPdXGnR0nuoS4I&#10;i3NyfjuoC+KiJPdQF5RCSe6hLqiFktxDXXAFJbmHuojil+Qe6iIsX5J7qIvwfEnuoS4C5yW5h7q4&#10;/aEk91AXoe1zcn47qIsQd0nuoS6CzyW5h7oIQpfkHuoiqlySe6iLeG9J7qEuArgluYe6iMiW5B7q&#10;4lqBktxDXURNS3IPdREGPSfnt4O6iIeW5B7qIlBZknuoi8hjSe6hLmKJJbmHuogOluQe6iLeV5J7&#10;qIvIX0nuoS5ieSW5h7qIspXkHuoibHZOzm8HdRE/K8k91EVgqyT3UBehqpLcQ10csy7JPdTFuemS&#10;3ENdHIQuyT3UxXnoktxD3Sao47fV74I6TjA7yeMw8Vl5flvJBXWcFraSC+o4NGwlF9RxntdKLqjj&#10;ezVWckEdJ26t5II6jtBayQV1nIm1kgvqOORqJRfUcWrVSR7HTs+o47eVXFDHuVIruaCOg6JWckEd&#10;Bz+t5II6DnJayQV1HMy0kgvqOGlpJRfUcXTSSi6o4yyklVxQx+FGJ/nreOIZdiHwMhDgxRFELwOB&#10;Xpwq9DIQ8MVBQS8DgV+c/fMyEADGcT4vA4FgHNHzMhAQcjbGzEBgGAfpPA0EiOxL8jK4EBY2Y6FI&#10;5ASbVYULaYHAy0CRCI/hZaBIhMnwMlAkwmV4GSgSYTO8DBSJ8BleBopEGA0vA0UinIaVgZIYcc7K&#10;y0CRCK/hZaA2EWbDy0CRCLfhZaBIhN3wMlAkwm94GSgSYTi8DBSJcBxeBopEWA4vA0UiPIeVgRIb&#10;ceDGy0CRCNfhZaBIhO3wMlAkwnd4GSgSYTy8DBSJcB5eBopEWA8vA0UivIeXgSIR5sPLQJEI92Fl&#10;oGRHnPLwMlAkwn94GSgSYUC8DBSJcCBeBopEWBAvA0UiPIiXgSIRJsTLQJEIF+JloEiEDfEyUCTC&#10;h1gZKAHCzjEzA0UinIingSIRVsTLQJEIL+JloEiEGfEyUCTCjXgZKBJhR7wMFInwI14GikQYEi8D&#10;RSIciZWBkiKxydzLQJEIT+JloEiEKfEyUCTClXgZKBJhS7wMFInwJV4GikQYEy8DRSKciZeBIhHW&#10;xMtAkQhvYmWgRAk3dpkZKBLhTjwNFImwJ14GikT4Ey8DRSIMipeBIhEOxctAkQiL4mWgSIRH8TJQ&#10;JJrMCd8zrFHoEFgaKHnCV4TNDBSJJn/CHbpSBZNB4XscmoGJREiTEsrnBkmzDRSJJo/ChzBUAxOJ&#10;cZ1oCQubXAqf/dQMTJsYl35WDUwkKqHC5SBeL8TVnEUDk1PhvnzNwLSJcX9m1cBEYtyIWTMwkRh3&#10;XNYMTJsY11bWDEwkxk2UNQPTJsblkjUDE4lxX2TNwEMiF9PUDELgGFWug9IMvNmZz0NrBh4S+Zy1&#10;ZuAhkcvGNQMPiRx90gw8JN7iqsRzN4bA6wVBIndZmRkIEm8mx8Kxea2CiUTlWPjEvFeFuBSwNKLJ&#10;sXCNrGZgIlGPhnChpFkFRaLJsfARFK2CiUQ9IHIzORbuq1INTCTqIZGbybHwhTTVwESicix8jsDr&#10;xstREZNj4WY+qYLJsfBlJ83AROLlwIjJsdwuR0ZMjoVbP7QKpk28HBsxOZbb5eCIybHcLkdHTI6F&#10;21elDUyO5abHR0JgTSx6gORmciw3PUISAk8DtYkmx8JHerURTZuoB0luJsfCZ9JVA9Mm6mESzk2b&#10;jag20eRYbsqxhMDqRj1Swh1CZgZqE02Ohe90Si+YHAvXSWgGpp+oR0tuJsfC3ZOqgWkT9XjJzeRY&#10;bnrAJAQeDhSJJsdyU44lBJYGeszkZnIs3KkjvWByLHyTRzMwbaIeNuFLOGYbqE00OZabHjgJgdcL&#10;ahNNjoUbz7QRTSTqsZObybHclGMJgdUGevTkZnIsNz18EgJPA0WiybHc9ABKCDwNFIkmx8LlcIID&#10;k2PhjlfNwJyd9SAK1yabbaA20eRYuLRdqmByLDc9jhICqxv1QMrN5Fj4JpFWwbSJeijlZnIsNz2W&#10;EgKvDRSJJsfC7ZTaBiYS9XDKzeRYbsqxhMBqA+VYbibHcosP2JUojsmxcMGhZmDaROVYbuY5lZty&#10;LCHwGlFtosmxcLWztoE5OyvHwm2mZhV0djZPrNyUYwmB1YjKsXBJuZmBItHkWPhAofSCeXLlphxL&#10;CLw20BWLeXqFO6O1CqZNVI6Fj1WYVVCbaJ5h4WMtWgVzdlaOhdvwrCrwgd2qQQicbrwrxxICLwNB&#10;It9BNjOQ2flunmPhQlFtA88mcr2iZuAh8a4cSwi8RhQk3k2O5R7ffzpPbSHwNBA/8W6eY+E7q6KB&#10;ybHclWMJgVUF5Vj4HLGZgSLR5FjuegFXCLwqKBLNcyzcla69YCJRORY+d2BWQZFocix35VhCYDWi&#10;cizcH2lmILPz3eRY7sqxhMCrgiLRPMfCZ2sEBybHwsfNNQPTJirHcjfPsXAJsGpgIlE5lrvJsdyV&#10;YwmB1Y3KsdxNjuWuHEsIPA10djY5Fm6IlV4wORZumNUMTJuoHAu32pttoDbR5Fi4IFqrYCJROZa7&#10;ybHw5RjVwESicix8jslrROVY7ibHwlXgUgWTY+FacM3AW7Fwi7lmYCJRORa+y2A2oiLRPMdyV44l&#10;BJY9UI6Fr5KaGSgSTY6F7zlKL5gcy105lhBYbaAcC99VNzNQJJrnWPgOi7aBiUS90utucix35VhC&#10;4DWi2kSTY7krxxICTwNFosmx3JVjCYGlgXIsfNDKzEBtosmx3PWKrxB4VVAkmhzLXa/5CoGngdpE&#10;k2PhvnYZTOY5lrtyLCHwqqBINDmWu3IsIbA0UI7lbnIsfIdBGtHkWO7KsYTAq4Ii0eRY7sqxhMDT&#10;QJFocix35VhC4Gmga2eTY7krxxICSwPlWPjQjJmBrp1NjoWvNggSzXMsd+VYQuC1gSLR5Fj4gJZW&#10;wUSicix8tcesgtpEk2O56zmWEHiNqDbR5FjuyrGEwNJAz7HwtUMzA0WiybHclWMJgVcFRaLJsfBZ&#10;VEGieUfYXTmWEHhVUCSaHAufwNYqmEhUjuVucix8TLhqEAKnDWblWELgZSBInE2OZdZzLCHwNBAk&#10;8jUZMwNBIh9jMjOQ2ZmvkJoZCBJnk2PhG2iKAw+JfLhWM/BmZz5YLBmYHMusHEsILBwoxzKbHAtf&#10;TdMqmEhUjoXvhZpVUCSaHMusHEsIvEZUJJocy6znWELgaaBINDmWWTmWEFga6DmW2eRYZuVYQuBp&#10;oEg0ORa+bShQNjmWWTmWEHhVUJtociyzciwh8DRQm2hyLHw6XBvRtInKsfCBUa8KyrHwwWkzA52d&#10;TY6Fb85JG5gcC98a1AxMm6gcy2xyLLOeYwmBBSTlWGbzrjA+961tYNpE5Vj4nKtXBeVY+GqqmYGs&#10;nfnGqJmBItHkWGblWEJgdaNyLLN5V9isHEsIPA3UJpocy6wcSwg8DRSJJscyXz6VYnIss3IsIbCq&#10;oBzLbHIsfHpWRqPJsfDFc83ARKJyLLN5jmVWjiUEXiMqEk2OZdZPp4TA00CRaHIss55jCYGlgXIs&#10;s8mxzMqxhMDTQJFocix8f1aQaHIsfJxXMzBnZ+VY+Ky82QaKRJNjmZVjCYHXC4pEk2OZ9ZMqIbA0&#10;UI5lNjmWWTmWEHgaKBJNjmVWjiUEngaKRJNjmZVjCYGngSLR5Fhm5VhC4GmgSDQ5Fr5+LcPZ5Fhm&#10;5VhCYFVBz7HMJscyK8cSAk8DtYkmxzLrOZYQeBpoFMc8xzIrxxICTwON4pgcy6wcSwg8DRSJJscy&#10;K8cSAksD5Vhmk2OZ9RxLCDwNFIkmxzLrXWEh8DRQJJocy6wcSwg8DRSJJscyK8cSAk8DRaLJsSzK&#10;sYTA0WBRjiUEXgYyOy8mx7IoxxICTwOZnReTY1n0HEsIPA1kdl5MjmWBUinHUELgaSCz82KeY1mU&#10;YwmBpYFyLIvJsSzKsYTA00CRaHIsi3IsIfA0UCSaHMuid4WFwNNAkWhyLIueYwmBp4Ei0eRYFj3H&#10;EgJLA+VYFpNjWZRjCYGngSLR5FgWvSssBJ4GikSTY1mUYwmBp4Ei0eRYFuVYQuBpoEg0OZZFOZYQ&#10;WBoox7KYHMuiHEsIPA0UiSbHsijHEgJPA0WieVfYohxLCDwNFIkmx7IoxxICTwNFonmOZVGOJQSW&#10;BsqxLCbHsug5lhB4GigSTY5lUY4lBJ4GikSTY1mUYwmBp4Ei0eRYFuVYQuBpoEg0OZZFOZYQWBoo&#10;x7KYHMuiHEsIPA0UiSbHsijHEgJPA0WiybEsyrGEwNNAkWhyLItyLCHwNFAkmhzLohxLCCwNlGNZ&#10;TI5lUY4lBJ4GikSTY1mUYwmBp4Ei0TzHsijHEgJPA0WiybEsyrGEwNNAkWhyLItyLCGwNFCOZTE5&#10;lkU5lhB4GigSTY5lUY4lBJ4GikSTY1mUYwmBp4Ei0eRYFuVYQuBpoEg0OZZFOZYQWBoox7KYHMui&#10;HEsIPA0UiSbHsug5lhB4GigSTY5l0XMsIfA0UCSaHMuid4WFwNNAkWhyLIveFRYCSwPlWBaTY1mU&#10;YwmBp4Ei0eRYFj3HEgJPA0WiybEseo4lBJ4GikSTY1n0eywh8DRQJJocy6LnWELgaLAqxxICLwPZ&#10;n7iaHMuq32MJgaeBsH2rybGseldYCDwNhO1bTY5l1bvCQuBpIBzLanIsq55jCYGngbB9q8mxrMqx&#10;hMDSQDmW1eRYVj3HEgJPA0WiybGseo4lBJ4GikSTY1n1HEsIPA0UiSbHsuo5lhB4GigSTY5lVY4l&#10;BJYGyrGsJsey6jmWEHgaKBJNjmXVcywh8DRQJJocy6p3hYXA00CRaHIsq94VFgJPA0WiybGsyrGE&#10;wNJAOZbV5FhWKJVC3ofA00CRaHIsq55jCYGngSLR5FhWPccSAk8DRaLJsax6jiUEngaKRJNjWZVj&#10;CYGlgXIsq8mxrHpXWAg8DRSJJsey6jmWEHgaKBJNjmXV77GEwNNAkWhyLKveFRYCTwNFosmxrMqx&#10;hMDSQDmW1eRYVj3HEgJPA0WiybGseo4lBJ4GikSTY1n1rrAQeBooEk2OZdW7wkLgaaBINDmWVTmW&#10;EFgaKMeymhzLCqVSZ2eTY1mVYwmBVwWJ4qwmx7IqxxICTwOJ4qwmx7IqxxICTwOJ4qwmx7IqxxIC&#10;SwPlWFaTY1mVYwmBp4Ei0eRYVuVYQuBpoEg0OZZVOZYQeBooEk2OZVWOJQSeBopEk2NZlWMJgaWB&#10;ciyrybGsyrGEwNNAkWhyLKtyLCHwNFAkmhzLqhxLCDwNFIkmx7IqxxICTwNFosmxrMqxhMDSQDmW&#10;1eRYVuVYQuBpoEg0OZZVOZYQeBooEk2OZVWOJQSeBopEk2NZlWMJgaeBItHkWFblWELgaLApxxIC&#10;LwPhWDaTY9mUYwmBp4GsWDaTY9mUYwmBp4GsWDaTY9mUYwmBp4GsWDaTY9mUYwmBp4GsWDa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inHEgJPA0WiybFsyrGEwNNAkWhyLJtyLCHwNFAkmhzLphxLCCwNlGPZTI5l&#10;U44lBJ4GikSTY9n0rrAQeBooEk2OZYNSKTxTCDwNFIkmx7JBqYgGJhKVY9lMjmVTjiUEVhsox7KZ&#10;HMsGpVLbwORYNuVYQuBVQeKJm8mxbMqxhMDTQJFociybciwh8DRQJJocy6YcSwgsDZRj2UyOZVOO&#10;JQSeBopEk2PZlGMJgaeBItHkWDblWELgaaBINDmWTTmWEHgaKBJNjmVTjiUElgbKsWwmx7IpxxIC&#10;TwNFosmxbMqxhMDTQJFociybciwh8DRQJJocy6YcSwg8DRSJJseyKccSAkeDh3IsIfAyEI7lYXIs&#10;D+VYQuBpIH7iw+RYHsqxhMDTQPzEh8mxPJRjCYGngfiJD5NjeSjHEgJPA1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FJYnBJ4GikSTY3lAqYgGJhKVY3mYHMsDSkU0MJGoHMvD5FgeyrGEwOoF5VgeJsfy&#10;gFKpbWByLA/lWELgVUGRaHIsD+VYQuBpoEg0OZaHciwh8DRQJJocy0M5lhBYGijH8jA5lodyLCHw&#10;NFAkmhzLQzmWEHgaKBJNjuWhHEsIPA0UiSbH8lCOJQSeBopEk2N5KMcSAkeDp3IsIfAyEI7laXIs&#10;T+VYQuBpILPz0+RYnsqxhMDTQGbnp8mxPJVjCYGngfiJT5NjeSrHEgJPA/ETny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YnlEpheULgaaBINDmWJ5SKaGAiUTmWp8mxPKFURAMTicqxPE2O5akcSwisXlCO5WlyLE8o&#10;ldoGJsfyVI4lBF4VFIkmx/JUjiUEngaKRJNjeSrHEgJPA0WiybE8lWMJgaPB9F1JlpfEzEJoFrLw&#10;GD8SCBxfElMLMY1k4SGSBALJl8TUQswjWXioJIHA8iUxtZDJmiw8ZJJAoPmSmFrIhE0WLjqVeJm+&#10;m8wLCS7oNLkXsrig02RfyOKCTpN/IYsLOk0Ghiwu6DQ5GLK4oNNkYcjigk6ThyGLCzpNJoYsLug0&#10;uZjpu5IxL4k3RpSOIQvXdiohQxaeV0mCCzpNToYsLug0WRmyuKDT5GXI4oJOk5khiws6TW6GLC7o&#10;NNkZsrig0+Rnpu9K0LwkHjqVoiELF51K0pCFi05YmeKrkoU7sytRQxbeuocEF3SaXA1ZXNBpsjVk&#10;cUGnydeQxQWdJmNDFhd0mpzN9F1Jm5fEQ6fSNmTholOJG7Jw0QlTI+g0uRvKvNhOk70hiws6Tf6G&#10;LC7oNBkcsrig0+RwyOKCTpPFIYsLOk0eZ/quRM5L4qFTqRyycNGpZA5ZuOiEvRF0mnwOZV7QaTI6&#10;ZHFBp8npkMUFnSarQxYXdJq8Dllc0GkyO2RxQafJ7Uzfldx5STx0Kr1DFi46leAhCxedMDqCTpPj&#10;ocwLOk2Whywu6DR5HrK4oNNkesjigk6T6yGLCzpNtocsLug0+Z7puxI+L4mHTqV8yMJFp5I+ZOGi&#10;U68vIwvX71Tihyxcv1OvMCMLN6Kk5A9ZeDF3ElzQafI/ZHFBp8kAkcUFnSYHNH1XEugl8dCpNBBZ&#10;uOhUIogsXHTqcRuycNGpZBBZuOjUIzdk4aJTCSGycNGplBBZuPFOJYXIwmOFSHBBp8kLTd+VGHpJ&#10;PHQqNUQWLjqVHCILF51KD5GFi074IHEOTIaIMi8zu8kRkcVlZjdZIrK42E6TJyKLi+00mSKyuKDT&#10;5YqI30uPhMRCJ2HXSxYmOomNXbIw0UkA45KFiU5WmZcsTNvJUuCShWk78dcuWZi2k0n1koVpO7F8&#10;lyxM2wk8L1mYXNF04YpC4qHzwhVNLlc0XbiikJhaXNDpckXThSsKianFBZ0uVzRduKKQmFpc0Oly&#10;RdOFKwqJqcUFnS5XNF24opB4Wly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nLS4ne//P7X&#10;f/7l3/7x27/+yy+///sff/3tpz///O3P33767edvv3376e8/f/v7t5/+8PO3P0SaX37/t19++1N7&#10;N/750//5+dttnfkuGp32p/j3dFuIp8ar//Ov//uP//Wvr0S//fTPn79N851D3HuFeIkLYzMsdbz5&#10;57/UFDe+Eb1HB28ruyd6+D3fy79/ayXc+BLPHgqM9+e+STrf+/XPf/3HH18VOcpsaZf5dmvE8W25&#10;wwllXx1v/vq//vAfv/6XP/6/ouOCjm2jI+nmdb/Lh5baVVqmdWm7aHjMNbuvbI/H7KpsFv2Gvvcj&#10;DFHKelvyzHVwDemkvfFf66PWGHyYue195PESLNfehe0xKZqPwWO+F9LDcwMll7RvsmYf3G7RyJo6&#10;vQDX6xw4aIF8Hpt1prnb2vaU9sh6XTJg96615wcL0ETgfUXxHAkDdX7SkT3tm35ell6p+33d/b2u&#10;2Ed01Z79Ap/rvN5bhOO23OjaDHAf+EyUN+it8z0vACQFvl+myPfyb39/mdqmyHj/1o1/vvdZOy7h&#10;ii+NBLECqGjYjHsfytWK7kVy5RIGI5OBwYJgroCZGhF4Q/n2Fc9sUi5DmBpBx9NtPhypH/blE7i3&#10;cD9JuTu7jAxOli99WF2fMsAPpTJtGNEfF8t3xlpEhPZd2ym9Xh/u2GhxNKC78F8ZrtjBre3l2MdU&#10;Gs8flxtb4+e2z5S0mKAX7LNgmI81DnLsnQeway/AaqBYf/zRUCRIGpjY2Jo7oygTu5eTTr6Xf/P9&#10;mc3JZ5uR9cv3aj17qjVPhFMKE8Rrmj9qttzX3uIzLS5tSl82Fi10PF1J+MO+hCKh5NQ3LKBkzZd/&#10;W9zptgQ8pcn5Kk6jvXiMJcrJptYy695qO00cUk4TtN6OT3Hke/k3379RSuoIuPqEm+/V0jIVtrtR&#10;tbdlnVvIrrcpy9D86hiPadNaM7zO3HHPY2b57MdaVv2VJfPh7l7yRptK1jRatxbb1L7meijGdNib&#10;nOY/1nc/7s3pyXhLQ8SncveJoWdNO6Y3d1u2ZdnXOqfH1LO5KcfjIZtAoJyss4/eZH1Hm64Ys1ux&#10;kDhbL133oYt5OVYNP67zLZqwZ51pj0o9edwVYwDXzrhPNENahS0Vu9Q5kdZ6+D4xbyWCz6nyvfyb&#10;798wHL1laalcTOR7b3F0j6Gxk4d01wUo9ztq7IsMHmPuXvNir/idJu89smIV3o/N9yXjGLXgJujP&#10;tEfW85YnI+MxDkWx8felb1Q+Pb606fuSlyU3FZzSHiUvj2PueaMYVr/PEDFq01rXsrLVs3ewQT3V&#10;SG/GNPAOM5lvLS1L4XM7LUhKd+GnVht/R9QnZD6oIlPAnVHRNmfhaFPNF4wH25Q69Znvsbbj1Eeb&#10;Mj46UDA+e9z29Pi+dj8CT+fY1PDjsUkl8/tXLJVYYdTZ5Y6R7b47NyLtjPRRMk5Vd42YpQ6GdaBk&#10;atzO81Fypj2yPiP4zWNWOL3F+uPB1r4xAac9wh7voZyjZFyxvpx585h9Un1G7U0yVvIt+raXzMxR&#10;Td2N1gY2u5HFS9PH4Xf01NlXgyXfYh2cWb/s8XmNhq3El87HCaHeJLgD4fbuij2wNs5cG0vRLPkK&#10;3gkj0Ic23/QQzwnjz5oxS85BN1ZnKBIczkyLM1qxjeDZ+/k63CeapHfG2eZU21F/NUvCfrO199QW&#10;6/ZiftmlnJ/6inlB3Q8OgOS3yLCwvGtYEvzMx5Tt1T2x3pGcJt4ak487+JrxzzBgzri1LXw8Tl/z&#10;0tppRbO2HLbuAQ1WZH1Pa76Xf/f3cS2PgR9rhIyY5WvvmpS7j3I3HIsW0CgrKZyqxBiriJ3AyFo/&#10;ebt73zEOssBaUP3VdGV91NvrupLCcPWlBA7E7vb2YonOdrMcjt34oOGS48NOENepVvlBY3SPCJRW&#10;l59L4/N+DlbIDK5x9DwwTz3ywCmNunzD7MU1HbsRYFaow+njwrw26+eVPQwcwG+dODOB9h3Fx9I+&#10;EdKAN9Ox7SjfjVVVRFxAM3DN9/Jve5/1xi1DJ/PzHrP51+9v+DKpUZjAdFYy31q3LIXVQxqOmalJ&#10;Bj+RSRYBezO+fYzn1h9j/Po2sh9PqTNnF3J9TVPGEuc8uucIVTbbMHOLtSyoZjogzSWtGR9U2Fun&#10;1rL+6j2BxWruNmnn/Y7tHAnTzMK0baaio16h06IYpqjtrufxa4p8W/IXMVWQ3vZJ3ebthlvedP+I&#10;nYX7CNJ1J0oTAcy9zOzb/NtqGOGbnCHx8+79Koh87227LLgaGUWMUvbNHL1dWJBvbfs4ajMdvVYd&#10;x+OZCFBbXrBSOH1yu2Lhc7ts9wkL1sAW4Mhlzed22Qgn5MIp5kDFfNa3tQtLi/xG/I0xdXw0I9/7&#10;POI37Hh6UhE27oA7lHvXqOA2P/Zxm1lh1HAzOIx44stKzfgTOxOSTcqH0yL+vD89j+haUP211xSz&#10;eu9TAcH0qfhufPcm4gDNOF5M53/CJn9p7C8TRVnnPfGeUHNXKmag7Mtav/prry2eURwlbkmZ2mrG&#10;WNJs5DcBRjqzR+WZb4/9MhW25Vcr9hwSvQS3nytVSKWuTgCeVI9ghOs3bjm5VfCRlvFKcHDrYd5L&#10;ShgkPJazWQ0L3z1UTOge1Lz4TG8bGZz0FWWMAHFqTuHha7E4iWnrD+pjrFjCG0l2vfGlGPM9+NV7&#10;rw8gFkR91RYRpfeTRA7+NnRo3g6I6JjEYb72rnHwAGBgckQxHRUExsjurR7OSH1KyL4vmLn+phux&#10;WlD91XQlUNu9kG4hevUnPgLaPQKdYfl8dw8MmjPoxjBP+xFB7H1/bhaL5X+2E2xMkDn59KcbaVMp&#10;QgW7PzgEhQ1o5zJ6xi/fncWeMSYvMTbzZm1kYno45XsHQRmd9iKUgf2ukcN/z76dCRhVF2ljiCU+&#10;8bkiRnzyFj7OGrWgL6YdIoNt9wDhHmqVy4Gvpx3CKpj4Vt2g3cpq8oGp7W4bQxnreNKZb9cGzbJP&#10;O0z6xgqED+/GcqYl1cbA56Ut8yldX5W6MVOm/8Bqb18WDQED25Kfo7rNeC51aYPTkvfn32YMcV2B&#10;vECVxcYi+72NqP21j76NaTRXIMR3WtKOxwB6epnXp5/6tRb0GRgLjZW4C4qsx9G+BsaKx5Gz0p3h&#10;RzTj1PUrvZ3xjTu+ylSAsfJ2Bg3vMVOmFyo6lxG1NxXRoXuu1YPbrsGiGK19hGEAd98qG3LlcVpx&#10;eJd1V3kIGHg5uFUNccxY+ymAnjEY6xbjqtS5LbAmtNrucw/UFiin4b1HdKXEZksXXBsZHzhng1h9&#10;MRKHiyVgkrNBOBy1GTGPSzYynnw06annP8JJavvRe4/tHhldZUW59b1zBx5zAm2jhwTtvN+N1S3z&#10;RKtovpZ/8/VlTY7kPlNPnZYvrz/T6bsHiZq9l699Hlk3Tk8G+f2yYsThbn1H+qeqsO+A0Eqze6SI&#10;8M7eab20N2Pixgl31kmtHIZzHRQ37h95ZOSXaAHr0nOH4SHzuJUZ89kOsqFhccPLiDjeq4b3CMKV&#10;rCciJz3+ejReDhviq8FmttSsUY49jqWWFTl7L054DtiqlpYZoA4NYg2cBG4D9rBqR8lEy7reeNDg&#10;eXRwgBi+ypZ1Dh66DEoe4yCmYrAj+6x3lEzEJw0YYA2CfLxkIh0ZWzuGdM8a7MRkt3cGjqSQmXzR&#10;j4kzH79iscMlEyOb0nTeKWWPIR0lE1Ptrc2dsnVmnPhMLhjdS5657onmGS8ZXz21nunTvaeOkjGn&#10;3QO5WHzQd2cvSCsZbPfRWzFVfzWEEbYgiN3SMkqquwbTStatOWFO4j4SKnUoxshIK0lA47HHDYdG&#10;1QQs+maNmfVg9U8nTG6Pds8XnwwSl6MvqRhz5B5GHSuZaEyft2nZcEjPlcIar0keROCsToMTFe6b&#10;aGaWAsdlEz8ezxuTW+9IVjZ1zpnwgY74Icv76m6w7EHv7GfP1WTzSDi5rZ/ZkbGPyN6RsdWhd2R3&#10;J4/HhBd7YDOmxhcMBlubM7jdQaaCU/GS4IjWHm+IkI+YuBUnudc5tnYYowpPKL81SQgOV7v2M+UG&#10;P7i738yoAoOVdTnKtMd0lmE9MZd9VTw/cP7qsFmJ++dU9iaYi1Fj9d1KjnWq0dpBT6fdJjwtoSwO&#10;G/DB0VZnRnO7Zr73c+zh7KnjThOjtQlaxGLh1V7sARTqgohs7ObKx7FPrQw6IrvdAuJDfAo+vLVh&#10;sbrtWl+4GnYLnB/TkRWAEDnHFldw3j2rWlb6Js1uzuzSbSeNYqfdcfFNvpd/+/vL0vct9515jKB8&#10;L//m+/g67XADtp3ATPZEvpd/+/tEa7N5z+2X79XaZCrCEckLRBRchgCEX1+tv+nSiEDmGhQFLbTE&#10;lpr0EN4BESI6l1ZvYAzZkadTiUx7I4QFxb3HCK5MykrHdnP1ZugyQlLvIwY9ZglXXPI+sbA1Q4bA&#10;ioPbrisIxiDiPudpaeUL8H39bFpC6IF7Z2GuRpYNgX1PILBWE73dqHKuC13rzxo0O5KYZ4tTdIPD&#10;egHD3Ezdm2kptitnVODzjJcYb6iGelhzUQibih8RDfl5rBGUOnSM1XXa28z37dhhRiVg2lQnpCCO&#10;6Ebsq08f72q25BnBGz1N5zYda1n1V9YPGo2Rus9Mb7wIcJSLhhmrLK47dNyclugI/1wQnHXPMmMX&#10;RWOIScWK+Adt+iCWnDoS9NtXa6c+eF8zvofVObVL8InpmF1K2eRXl/HBtNprxjptD+Zfava2ZF4+&#10;GNI3ji5rz9yTRwAag1zG5oNJJLdJsMkR8nq8NwMmueo4AjZ9hLDO7YaddXYjM4/HeJSdHSVYvtuU&#10;wTqDhO7VYSHEP8IE9000RK9YotQ601c54xCtwmserzPfmu7bd66Rswl090MHMPnRMWdLyMogfLkX&#10;/u/YUXC2j+/as4JgFmw42C0VXbT7ZCdE6vsz02izPUwYjz3se3q/ltbGSWwqa2d/b3fWDjWUzIKe&#10;hWND8J1hvzda7026l31QTUdspeP5sQ8GF6Ol5WxMXZITxGBZk41GPKNO9cyJMWBbaoInn3rzY0SL&#10;hVIfQMxsBxA/hYHgFdbsD+LgB8eQ/ZB/95ZlXoovU786ndcxR63T87UvQ1Q4us3rvWHGejjik24E&#10;tTjf0ZqDFCwSpbQsdVdO37/SYPJ+fG8itw+T//HR7nwv/7b8OX5BHKXV/p0+X9Se21yOtKy5u+n+&#10;WHtu5AEsrTTmps6xpVb5N7XDf8iV1I1obm/ffC//9vfxbRtUOVAw9ztB8r3Ptbmzuy4DpyA61rT7&#10;2P9UGRZxHChsdYkldW6TyLLy767bHeVzFwGRpMlQLY4S9c19TAKNU8NifNItUsQi/wXqV22+DtPG&#10;+30CxH+OTQvVs3lnk1gD8rnRLCX2gRVzyuO1n83B9MqORh4T2srUsWNh3M4HGZcXLBPHZK9omUJ4&#10;TDg1xyWr0Z00SGvIaTNg1VaUvBsb435s50lFZRNcnOXu9zplR+ffBGOpH75glpLvfWhToha9VTBI&#10;xSGQJmdEFF++9iOmyYgtkPZxSyaAhS3/R6scjQab3hVjRhA7/xGjtZafByCZ33NfEx3E2vRHAzAC&#10;Zq2T4Wdid2zFbLbz3h+sfJgX2pCAWSWkWl//rNr9jrvbZmwiKIcRPsZfrWUb8sRe01VlVdl2VWaD&#10;shyMsOY+RFkm7DcT9qcw2Ak2jCbRwKZtLahWEb9ghm/fs0TjfmFXvpZ/m370MfzQ/jqr9Auga1mZ&#10;iDTZFrEduOCTyZ59ey1L+P06Lu+YwAxPUTT7795W6l2xeKisvlrG7GzY2yNbC48qAiV7TWK3SRkV&#10;xDbxIfanNz7CcFz4+sPAKlHc2KH7yjgOnVZuiPVKP1qFGSJkHfXpSpWnhDyM2kbkIg0UyKnndWNZ&#10;d3gd2NVaLH5i7sW5ERCa3iPnbSODyPTbWTziqpT6QNzmeGOdEqfqz7Ul4pEsBe10+izcjxuZqTHH&#10;CYHY2KJ0zpja58Qcp8Kkb+PIVvYtYPywgasCn+h6OF57r+K27bzbyQPX1yOy0V//kc9Gt8c22T13&#10;zoP3eS1zzb/NLn2qQb72tqeiUVKlN41CP+ZTdK8nuSIwnOEgs6c4eI3v0qrG0qwGmoDEmovVYMzr&#10;4GcF3UP9cYqt07m1fvXX3kTs9O2O5p0VyD6ScpzBL3Snj6UYW0/O8IkISbbFneP+xt5oJuJOMLAZ&#10;Jz4KccJlnKDLZoybFSpqCUOu6dxA6D131AKxWr/6q9UW1yJN3ZG01xYDm0GYOyzR7kL3p0xUOYKP&#10;p2PFskUiVwJvassMddTn0sj45jmC3b4lwJWeKmcf17ppNLiqdiU9bA21LYadc/cEZnY4Bp24BzaH&#10;ahvhq9yyzGqcMNu5b7EP+e0jZhZAU3qeuD97cHIUYJFeT8eKfZ2Xa0nxz+oGRUjBw9Bcx+2rV1pa&#10;RtM+24wVG1HE1BgGvTLMxGXZI9Uy7jNGQort1ri+7SmNbExjwXX3iXdiVVGakX3fsTu9za34LmU+&#10;4axev7mEjR34ntFBQ7Vl2YuFaxnTe/vu2qxPOGVZ2zijNpXZhoDMlhbuWLOMFcuUnUjmCK+c0Dor&#10;FQe66zQWIcm0UtAlxzmWaiDqr+aQPWIU7LV9U2xUJ921a7HEjDKodCyjhmo7s8sp2Q6CMrLE4lRJ&#10;P6H3xm8iDpQnP1jRwE0P9+3Z0+NKnKeMzNcOnNbzVySDqDSduDenz14VFyXn3TY9z7c4mbKjlKGz&#10;w4Umytfyb3v9U9XytXddWFsLh66Mk69buoyxvhIe6kICpF9hA78kYylvcEXwOC2+C9jzEOurgD48&#10;2SqTTgRTaLv5pz9lL33Ob1wtBxk8jBym0kdSAHgB2Iizxcdx6IQls2+7XqYX+2kBWHvz8woSsold&#10;+7tNmiJm2M3ZsYRMhOxAihS5Xo0U14Nk+v4tdnXtQGUvyNVL/Uo7Yl+pHTw/cfDWrB+1YymXTmSA&#10;43p+s7ZMq1O4GM32Tk9O7tU1LzsXid/vpgzbi1dXZgQes6MvH7PcMmYi0vKtt90Osscs9safe59I&#10;Kd5aPmaera4rj9E7H4OUfhih1rL+yjqvcaPDq1+w+2QtJROLautp+o8Nq2Xss+mR1FnnM25qWfVX&#10;lgzku9ZY+ropCH+KtVSbGgBMgOfk3gbVzzK74Yk2O76cUKzl+5IJcyctHJv06sIYl4qFaWbNYKuO&#10;NZHkGX+/lUycZp+/LyZN8E/AD5cuUwUoG4bzvfzbWucGwnI5G8MFX353MPK9/Nvfh+lu8yyeZttW&#10;dpoIPrQE1iRTEUyojBMtwa0C+ZjJS7sIC5i+Cl5Y7NUbdYJifx0hvdYeTMf7kYW0aOz1BXdpkMBl&#10;DaiAO6xPIp6ZwHCt6VtGS2Yde8prWBhnm01hL8UYEK+d7gV3hE27YizYdvLw0vvvW5vNLc3hxN0k&#10;62LjxQhgwUrsisccH8g64zHT8uOtHYvBTEvKPXp5tHYxfGw2k5I5LtYofyrPu0bJwAvrvTcnbnKc&#10;ojs3Z1xqkpYNDMQhrvKY/bZZZ1ZX8C3v6/yRnguUYaNa+cyxzCN7qx1zx9u+IuCYO+zhAbAIta/Y&#10;xZAbOIKcgEkoehM7zEtGiFszk3zQu9iqNpLxPXNbxmvuYtVbmoTOaJ5tEMZx70B5jDbdqrIe6kRR&#10;rWX91UomEMAetAZ9DJ/wEiwsmQBzZHBsRRTjwpc+PRJi223J2MiAeF37PEI4hRFWKkV7toUAzgZZ&#10;19Zm3wEGoyn2nNYPS0+xmLHRuTdk7JLMPsr33rfRynnNz+aBM2V5fRLT8OuAR6kIPHibtbAAsQk5&#10;6jnYRhFlaiOJxarEBHDZCOpkIxCLqCs4HoPntHqsGfo4qLWsvxIX0PMt9hKLTrjI2jvsH+8mET91&#10;56u6ceFcfl7cxGu0c47AWlb9lSXTSG3LD2OB9pKST2MBrmmdXs3ZS6Ysqt3GPrBx6szEHhY2FlYM&#10;cKJLkvV5/LMm2E3iUfInq1Nr+ZXPyxGGbPMgKvs4PuxW4jTbipuNWlxhYsfQcfdWvpd/j/f7eI2z&#10;cfs8ePIY9H0asK1Pgzo9OJ9876vabJxrb+hbYUqwUDvuP9eGaFPzf4JTZrd0S9FLe2c7Y4Zs32SJ&#10;fZax16AMP7brtNh3HJdose/eaxB86ZNg81m8v1JfRmdq0NqRSNfR7nCUu73+3I7xfvO5MBW4WC9M&#10;n96vGOml4BAlHq9Qp+9xiJsJ7IPsqBn2tXEypxF8qdn7khnAjcMIP/viljCF5xBln35ziI6SWbt0&#10;n4f1xT5pDJZM4zSfmcUHWdfRf8c5SFBx9jbI/HNnExdNTo5Jg9SJoFrL+itbm9GfWI+dS2Lx2DLG&#10;lPNqbY5Ucu9GVYzdT/0YEHvcaL+G3VpW/dVKjnOAyQN/h2eWmZAq98svaQ/mulJnUN0PlzBPOdvJ&#10;eZmVdSesoV7qHEw8IzrvFWkiBCLcKfaOiTH5a6jsD60tYyfm0h7P5JqO3Zk5jYXL+9zy18Jd7ADA&#10;12ktm+/l39aasWOx14nJp7M6+V7+zfchwhuYicXhib2a96TP2z6D/M25Fb+cXVO15QiX0ml7y+EL&#10;Nxe0jxBuQw2/toXwCLq/R4toynevHwSsW6qYY79uCfZChUe2v8920ss+Ms0/It5JQq6B6B/lT5wt&#10;a0FgrM+1me/7lsNJyujwcSTyaBpOxDH0dqVZPGAATyOcE4hxo157jGPS0VPLqr/2nsYiRAgh00La&#10;SdbnDYvEj+s+FxaGRAabYnHmEtO7z2e1rKx7lrkcg5fVdBz82FPle/k33weMGf9mTdBO4J/QeHmf&#10;+FTb3oBreXha+V7+zfwZxBkzYEV97A/M92ptMhWHELLPYBabn599hpuG759NA0FWqStmPLYMt3bH&#10;q4oNWgMtx2VsAHjvrTjd2bdmpKb5t+n4iPXC7gwThyP2MjLH4tVgUPZJlOM0bNl4Yb7XjCmmNxe3&#10;LPB/QSNHtoj47jpyTTt7L0ZqFouZ5ufhIsU2xa8xgXfNHpFWyvkYXrbA2z6L0wBt/t/vPijBNKDI&#10;senWZ/hdcZHFeZwxJbEPPMvkmNZ7v+h9ydzemSPleq8CYxbFGhxiI0xlHEEPYeb+GO/NKBlPsO/O&#10;vF68EGa676h8HfGsTRI+Z1eM65/76rDWsv5q6GMtGyu7l9mKUyU1psrhIajGbE42D+8E7QEzAsBt&#10;pcY6jfikUWcWiP1O79dR3lopdtHHVQEvxeA38XFLP3MQiphsPmYyHkIwp3b7pYAYnWf3mhOR+TfH&#10;5vm4cUz5Ojb1fQ7Y5cY//CFCzl+PEO4sYGy2WkBbTj8YUdz30D0X7Bnbfn+QP/HyJFKZNg6PNvV+&#10;iwlu9eu34WDKY4PneYhhrmLhsPdM3yvQMVHmG9aCHzzK1CAt9WPt3gwnhSOE8vV8E1vpW/8DO/YV&#10;yvvvaoYDzDx8noUL5lCWMdy6gxB43HZ1qjh7tAFPg+Tt8w6p9yVjlQgF7e7BZUMCe+mCjs3HeA9S&#10;MrcI9F1s4Kpvea5l1V97y+IaUnJqzaqm9iaEMyWnYkCwMqY8jpsgmmJEKIwRDg9A1pmWGHIdwhxb&#10;hDfOLuzbIRJHUKbcvpqP+4bBsdUYNxhF5OfV2rhe0annjpwAeCI4dttKa8Np9iPg7OXkWuqGrdq+&#10;9VdrbT5u1W8Nif2EOzt5VAp+Lw0mDAa0e1UMe5Mz0MGsjtUZDj9uodnrjJsvNASHp/pRIc5ocRyi&#10;lEwsoN/0SwQ5vqi8j79ayzpqeQ9Kfe9hmpkRnC2V7+Xf1jplnYuRGRu1ZfEcq+M6aoMUbK5hHN7Z&#10;pE3Z45Z3Q+0kSepYa1Z/pb5n7gamqm67gdrBscowJw5OnR15zMo8Wyf277wvWduIXXitH4m7so74&#10;wbqRxU+PV9HDRxQ9831fM1b9PV7xhiA+0z9kuS8uO4xfHPA+vnCiIwDxFi3vS2aCyPgOHG3bO9Kz&#10;ZgdHfsmVuYvhUodu3L6QiMNzxvUZL5mb8cHca4Tg2EAClnkNZ5OY7T6AiE/FrpYyQs5xf3w957KB&#10;2AGMhW8lswbbV8BHnePTWvv2cbbEw8BIycwXzb+D10TzD3X+glki7AfTELaB2Ag+c/bXx5gm11vl&#10;QZlpgafY2+rjeg7E/uD9LyKuQW60zfYcVwgyvfXpZ+2I7yR6MSI/XPETgGCN1OqPorttPNXmLVJj&#10;7dZmTvxLTlyVdTe3T5NTGwSvzTT6GP9sn9JJzWUo2ea1rPqr2R22C8TVNnt/BXgqUolSRqCuPQ7H&#10;uyA1KMCMv6LYYRFqWWkfWpmkWtgH0jI99UK+l3+/1PHHbcrpkV6z1K2PBKAWW2aaEqzeas3Abp5g&#10;jJNHh9dXa/YV1jiOw8LtVUAspTqT8BlrRJFZRWaKwNFXnikjYWGaO97fB/OpXbQdMbU5S3DMrp3t&#10;Or1f65atf04FDveoztGO58eQA+LJctgE5rLpSOTWiEaVkR5XssmOFCqDK9+yhgsSNwTbT3g8H0Mb&#10;OaOC/T/JF8eJ7D0ec9SZBUFSwuzMV0eXjRl842ovOfbe9uhFbd/6K1ubiHFyoTRWuK1nfzL2IuXE&#10;wr/iutr6GE4yQc020R5Lq2UpLuBJso8ooNmAH+KCm+dyfiRQEqvFoko4FKkKk1wNJbIDASYxH5+t&#10;ftW0/so2io0wLS0uyf/n7FzTJbdxZTsll922q89s7vwncVcQCJCgmLmp/vxjV1qU+ALxDIC60LH1&#10;jI1jdoiiupUjw9iXtyh2B2EzU9B6X/2Xe8YT7uAKCkVieyZdYGh445XEvM8Z1IcxNiRdZP0s1rn3&#10;1X+55wX/QAiQTepzxlpPqw7BTbi50wXWFmIz5wxjK6nU++q/smfcDAWtwHuKMtN65sQToohPc+JQ&#10;o7bHkIEfw2RjYI85bxQJ1LOia3xU9jo7vFDk1p6qMLgZc36CNlr/dbvjzFZMCTUspAs3Olq3C/9s&#10;98KJo1csnGAFukuOsffVf3k3sXqMHVL5re4Lg0QnjgbMmtxPbWALCofiZBPe3Pvqv9wzjgfLewzI&#10;tIsmBXMwzfgQ07sBBBCScFGsc9Puel/9l3sGTWtCQSr8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y/Ghnv3xRKqmp0/K/Wtf5ZL8PzZ&#10;kosmT+7sopZC9FnS74o8VZg9VdOnZFSZN4dk4B/oxAvtosNQsiL65Bi+0EWIVamseohFqebts9ia&#10;Dms9ZCauZZSueBOWjLQJIdB3sP8K8lRWvIHKMJTIQ/fyUSTBiHPy2VQ4Y5knhSSIpYw+dXA+0Oep&#10;TypCEsLON0UV7bMqcBankLD1Vu+EQg1OAyfKPlFSvZf+K+apYqjJ6Dm+WwEX5Ri4mA7HPMwyL4Lg&#10;OS6TAvsL6ruiIQC0csFqP7khXKrtsnzKLvCdWfC/TkOkT6CbxZsYmC/Wlrijit6pT1WZDCHgqah+&#10;ltVktqyzVZwO5Zxhka9sbRycvgUXXpVF/z/yG+UG2GpB/6oI6Td+w7a5/IiKSXcUGuSK+h6TBX3e&#10;+Q1eUvs3qZD3qc6B+w4qIb6rtP2xegCtwoH9cT5E+Qwuho/eVZQih9RoM7nAOqKC5FpDDkdkqPmT&#10;QL9wQIMm8O3HqbmjQxUzjFlR4yPvmzBNIGJwrMRndfFe08ow96uSGDT5gq/AIC1pVXW4JykQz3Y+&#10;adyPth4MVkBQunFq4PYvsPzS6ROQomtdtqmgeSfxAfkBY976hMpSvaRoVXKkq7VFjybfIEYrYmxb&#10;RiG9yiFlTj3NDjdp2V6/eXNwh7s+IRPLpjKQvJ/IBhdO1J283QFLpMSXaaErpn101ScBUGWaaldg&#10;+7jR1+WTK91ml0DcjYZUPjR3BVREJpnd9altCtJU3erOy9D8bH5TIYvE4TYgRug3cUKUp7dLhv4r&#10;OIBkoEeL+On1s4GnOS6NBNtuksME9BWe6NKgODSgxzw7vyEjURklY1Vla9jn7Vb+m2ODKSdaHXXt&#10;6XvtrYkDQZDBMCj9U1WE3eqL4SL3Qmaa4bLHZR4z+cFwoSkYtTEZwEmhe5oqiUmhwsVeIga6JsFD&#10;BQbGmyO2dVy5026ROiMEe7yJ46cRHtYIJY7zIdWB94eI1RgQno8XEpbPIq1jXTHmu5bGgOT/igGh&#10;tLdjQhqvyqXEQ3TnoU49KOQ4T9bMnlKuRNimogikBwThNS2N4QDhy4WH+Z+p8twnbDrD2ipM3io9&#10;cx4FqhxTOT080k/v5Qv9oXQ6xjF8tHf0h27IDWExJLSnxhCAv6F6BC0oQaHvC4AIw4oIqbzI1SP3&#10;6D+/TNZe3aJ5BJnxes9Nw4JFKxmjhWV+8B72FQsuIDeoFZui3Nkn5TJS1lMMq4sjFoEtzXPm03JH&#10;f1jjvr8Xyd0ZPHh1rsnLhZcbX9tVA/qwl31mX2iBLUXTj11Fex27yph/4EUkAf2TAfGioBqSrljL&#10;khtPWsDaU11ysWRupwyV8m6NMJYq8E8uU9MEhGa1E1DVzvoasXw0GH2iAr6QVngFwCrljsKLep/c&#10;QYl110msFkGF2pMXEaZ9k8/1B/6pRH1SAr5fXgHHgyZjQNhuvZoHPIQ3g+bLr3i3tsNPEm9iLPWz&#10;zdFV5Fw7hu3blSzcuEwunr1yVqrCdwpPho3wWoka7aJA9Gxm32qV0jeEr7SWq1lSXNHFKVGo0D7W&#10;PhHlZf/L59C2+l8Vo4ydfqnXrSoqRNt9K8M5EKt+0CVVxDKW9te4xi659HayD+5GcnfkxBlaz1N/&#10;xfucDIyYh7LzFm5CCpwjkKos+UHH6iMIrknKh5xVo09qAnYBsLoyIK7O3qivJ6SI3gSlwuCu50lC&#10;qwKe403ikJ2GKGniJKmDn4Nzm7EIMILoRPd94v2x5+Dp5xj8IgZExmjXTigNpoTdMVo4+ou7nwEr&#10;qBz0eJP97EIHs1gXIOrh0+ClHJBxtOgtnyoDWGONnVQgsIx+PBxeG7fy32xNKCn9W3+RHvzIyHu0&#10;Jnwfg4XPFH251YmyuEQEDMF4h2yRTeVDHZOnU7OnhsvmEcUYNwvWgX6xyyq4UGyfNxungANLQ1Sf&#10;qLiPikrwlXwIW3thXaNMqDbs+Cw02WUN/j+Ve4yHfLYPiPgzxtt4SIy3VrWvZv8Vu4cCrwj9eBPr&#10;qOe1cFusAzuctL0mEHAgLwIByBf6FTwQuy/6RKR2TrGk/f5LWKm7NXAFCD6j0eLCzGuIH5zftBQz&#10;FD4h9eh/WZmC77uV/1Zr5w3OdGl6cKvTGlLWxh57XNNasYWhwtmcTnhIngc8k3xaue6xEo/5HPsk&#10;fJI8E8th1xeBFjjwQ5hq04VYjTwwJJh+Qn14vrkqaNl8RetOqChP4LIqW2tUQ5jGaI02EnbN0vo4&#10;H8S9e4AOu4MYzdi5k6zu35tCtD5kVV7YfMubcIfuPSZJwJB9tJ8tDIOz05d869b5wun0mfVfuZJL&#10;viZogF/tGOMAcm4C2pFSo1ZCAhqUxhfhhwyJ3NHKzKX4Lx79WKGpplbuBl6DLNA7H1Y2iHIVg5Cu&#10;+lSFz2ArALcV51lmglqRevEhAwOHWlqRkNmrpFS8Yg5g40Pa/P3EIu2uQmlHnVoHBCrB+iTsPNOO&#10;rqaJ084hIxXh7EtLIDmZFYFjPHNtr3Gq5G6iqZFQeO+cVHwuzqK+qpSKZW2XqbB+W1KrigPmm7rn&#10;O4jvMc9+mPGZJZ8hTG2/Eu+4lf8GeXMWOEY6+dAZY/Os3Op0JJY8Us52Fl4wBS55pHgNlSu5TBaH&#10;ICwzetM1HGcglPuOEcohmPFK1UPHSuWDH+ejYx5kzGriGvwOddR4MkZIa9FU//Zp9vOgCH3Jlq0T&#10;XNKeDymHyrqKqRAtzSKGj9089Qnd/JPoel2UHeqCVxyawuMyVlV3F3d7Baeszo6WHAIiWSRn2Hvp&#10;Ky5XbWK84JU/XcM8+G4sIq3/Depe9qf3lEyVIAqhtiFw/kUx6L4nOHtGFzlmiXSvyS4PCa9VwKz3&#10;0n+5z/lZ4rvdXY+jogbEP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76C0mhnutbIggKPAfRrTWDIIpTyBhT/O7NwzcWM7JZWq38OOFLqrkhR8GhnV&#10;2RX+RkUnctwe2B0PVt2sUoAOk8JCL1Z3eIySUdy/Ht/1vFxjwqRQQDqJwgiwlmJSyoHpsUGcCMTl&#10;cs6MARPnfrWxBI2HomfdRto2ckmW5THD2AYGC7Kvdz6+nPPM4D1+GiHozUB7w3LrA4MM7PWcjx89&#10;m8bzvJIl4Xu31Ccl7HOl3M5/3Z5LKu2zUoEgvDGdcx4pmNRGcFS5XVJG+6KNrPJklMKDh/uxjhaR&#10;8fJNzx15zOzc8/Hd5dNcYJWMchLKD49veyYk5klRKSb0gOXTOFlSi5gMYXlMUCv1l3moL3uG+k2D&#10;5AKjFDRC4T5aRMLOEGbPiO/MylW4DC0rd7ivb/+V1EHWu/CDyWtkXG09E1u0QHyyUCJ5s1oBhQbe&#10;WOx/gVVxZAEcYr47J4XFXiLt+RgnpysCMGcO/QttEelpfBrHgWPZaRsYfhWyOz2eRSmWtx/7vJ9C&#10;YhToA7nOy3jdzn9zX1TtqBi1blg2P3S7426ugoX4vgpWr3owepMvQEOWSzr2x2jRllpsK3cu3dMR&#10;LFT+h5jfUzXS7XNFZk/Faq1AhFjWdUTBo/os+69cKUJ65fyUSN8EC/hWlZuOgR0e6woGy9p6/NNu&#10;ojIBnPFH2asfeLC4u2N1Y4z2tXzfTZzUpaPXqtQJWSoKAGyGjLtHQGWeqk+YQnDwx8yOa7rUxzmp&#10;m9QiV35CrOlvVKPuWcK0VeZxPkaWW7vrffVfpvt5SRiny3RfcxbYuSYl06LPeala8+1sHntetYjT&#10;sV/UhNPjRdQjYnNgd6u9VLJh1H53zhlTZq72k11BWyUcipvd9YyUN6hVXBT9vTEEah9OP97hMYZI&#10;8Yt6fNkzLsTyjzznDLxkfvpJBoRLp7wEPfeGwlbd5MAj5W0pZxiqyOZnG1LLpC83qE9yp6n+K2l7&#10;1XFBiimW1LjzykKhts1cQVD7sgo8DSzZCx7JWk8prxvNe89g2owkJ+KAL6CLDW54cYIQkRg8My/O&#10;MxJFBQwGLyBMvRdCIOpdhhLeaCXOrEsCSku10+NttN1fL+ZMgM+YW9wRCKc+Zxx/BQWiIJQy+1rP&#10;S56+7mUIa+aOtltQDD1y06mAvxRbJxddmb2tZ06SWRxFbGSb8PiqZ1Uzd/k7RbUz28+cBJAXEiWX&#10;UzplDxgIe8eSxWqDO3qVn6GyJcT5x04Rqk6c4+xZwCQ/hoLCmJ6PV0gAbrIXeiQ7qwzS7Jnxd/MO&#10;6M4fxcNI95fXdVltyhSDD8q3Yb6ZxXO32kTqVBN2zBl/ri6Xbp+mnL7nrKLeXVYR6QFakksCWoDQ&#10;2P0+A5tDJc6e/+KSt94zuC4noeN7oOc+ZzBowg/EuMG0BRnczRmycpYrM+Bu2zHq2kjip863olTd&#10;ASYGBiJ7ZvXSv3bZMzhcO67lOI1I2exZqJHcDLZCAMN1Myi5WXxIGSuhsjx6tj4WHFtYLogiVoq4&#10;kuprxll0O/+d7YF4uD29+Oy6nf+6PbAMoyMIrWdQh1G53UmOgGPT2mUveLh2wuIoJiSeL+IfaIxP&#10;m686N2P3oZM3ujaWN0gLv4ulGfx47gH8yghjMvbTaJmPGbh3kJHpFoZYzT7L/ssrhcfQXJFhbLY5&#10;mEOWJAeGJ1S+0rb7oAYd6AHlLDl63bNg2zZEuQVMN1CtnyaaX9Yiy/M74Jo151+w1ETMcxKJeL/p&#10;GbCRN5JyQkIktp4Ra8WuySzbTvkfxPSMN8E7LKXmes7401z3in+ALuunfDD7JEBMgSzMVnNGjnD0&#10;g8LAUAgZed8zEt+WFfapKjyucyYXrYAwJEGqKt/yGI7DY/f8XxA69z2DkgGRYDmiG13aagOE4dNJ&#10;YYptbdoZwEihicepgjrzrrsHfznRNlEvIQvzXdjM5ndSabgJhiJO35YE/s3bOW4IIvMTL3uW587v&#10;6mawts+QNkgUD+wJ/pFebn8ZoT/x19t9JgZJKRUvJxvZmVQEibJnFKhM8TeFke5ItDvHPUEVd3Pm&#10;VmeASLHasnND16hPowNphcdGyoTeVhtzqbx88pF8wBUd97lZLfVu9UwYBhJ0z/70fLx6+ertuzmj&#10;cU1YREWmlk+LpbrnR1xLdarqscyQF6dKaSbe5+n5mD0rG8kb+XRxgPWfUfR6fDlnOMmM5T3cI+Sc&#10;1bUcKja4cRIOldN68IB4M+56pqYM3MDL+YjlKZJnVkEO7x7qo7vCW87Hlz3DmSrQXaOu1ValzRlk&#10;tEtoPhbEwSfjpccILPE8VU/bVhhEi/7Daqsam6X7fHw3Z7gf2p5X+3Fg+R+4Pf34QduwEoqc5eNy&#10;TD56tj4W2ghCCN3XH/2bK+B39PDeXs7Wam/Tnl7czn/9fZXtspcBZ1rZQ27nv24PfsvK70TwLN8/&#10;8iNUGRf8I46vIE8TpmK7RQ4FiitqgZKo0ZQrVxiwx8qde5Yp6lV/YheATJTN9gS2EZmariNhuO7Z&#10;EdAm3QAQzB0G0C1zFFrcMn6qH+t60CtJx34KM76Xdgj4UsXwVW+p5bC4yYl0jJrioURJqzQKsb5w&#10;4+JcQaTEiNHLt1x64qDSwENjQZTDpRdV6jdwHGtDEolh217tLjZFMSGMrq2SDWxVZk50C0vvs1XB&#10;OR9H+JPC4LcqhTKeHWxV8eTuDsfLxJZltw808W90XIcnXnq4ACawgf6wCkC0ZUT9zYqbuADYvaav&#10;4rn0LYHAh9/NFrZmGTORxz6cymSeiwyH63vLKagh1wbd7S274yPyhC7j9ZErIklqV+qQtyVSBQsK&#10;H9BVt1CJs6U5DoPfL7RKVBaksVkR7vBNjZW7zXrqW1wxKR2yQZJj7DwB9w+GQrGMIePawCBwnyKg&#10;QcLC35IzbALt1JPCyxW+B++wskJ99RXuYJakURb+Icit3oap3B8kbHSsCE/qyZ3JS5oxmHJE18Dw&#10;tP5hkh9YvPOcdwmGWm6fFMibH/Fdupu5EEErQtLfPcodOYZKk5UV1w4rYp2PmsU/BSIiuTISJgT3&#10;ioCp5wAjTM/XAXb56rEl9V3P8tJhUQYFF+a5tguvxFRlDo8h70IEFez4smd9rpaTxW6CjTMJy6vH&#10;Wu6Vc+qxfFM5bj++7FmGW+lPY4LrsRwKej32p2tJGKn8NP9TzyrAUtoo8Y7OeQFK4wOrOT8fE4Gv&#10;aLSW595bRDUK4oA16senUb9VBv8TGYAq4kZXP35HYUTqXCHppEdynyRI/f3Ttdrjko//uee6S4Ke&#10;HxuJt67wV6jFuZyz5/aYWOe9IknADOe15cITM68KzJOTPAYGflVZWLkZ71a7Rdd1OvupQk6i9uWn&#10;eRgaVM1Z+QiTz0LoZ+585J6qVOmAxiHHBg1K9ZhiUmUQzJ7BqNbAXuabEEjBs+pPyy3YWIVMRse1&#10;pjto9gyCtZwMMoFf7DNCtBLcDmJWuFFrPIQndiENPg+tJ8eNR+GFFo2AW3AtoDq7Y5loAR83CUGO&#10;Pd5BAACt0IeOcYU38457UpZRVZFiIx/mCkP5JaBAPMaY2UBGAtEU9yzX3aNny+m0YIEMFW4VHTpv&#10;YOEtt/NftyeeaB1FoJBw0y3tjxQsc8OndhpTRSjNrQiEdTtalHfD2eCJc6hfcGc2g1LLfvfp0FQS&#10;rdU1Cex+qCkaWdbYNCAfa3qeM0dxqqimhDlnwMZeErGWnY5gTlN3NhVe9kyVmQIPPqxtSgDyaZPo&#10;8+yAY6/c0ekEuOtZfrPCFqLg9PgFvvsFGnV4rEvHvBlv+QU37dnmPrGiefPMknRXmyEZVrpzsdDL&#10;Octp7lFj7XZDlGuQEJX1WIKhsVAi8q7wTMqeWPm9paK0nlJqMPLCJ16TInnX14Lx6YfAakK6Ht/N&#10;eblL6vhpJlIHtj49B7bqLfX4smdiMrawD74zsv9nxtFTMWmA3np817M2xyb4tEJqUtRFn6kVpbDP&#10;x1ih5Y8vdf+uZ5VynLqtPG+NhDjNk8U9e1ZwtI77257RPKbd9uxZirYZs5StTtvESRc7xI8v5yxj&#10;oI7Ng7YJjFB0L9n6M69YXK3OZJnKlz1LtJo9Ps8zWB/im+7ZB7b2maj11Hk+0/YmVXkLb7M/SnTP&#10;XgO389+UwlwqWEHRqREyP7c7SiQcQ9qiUCBEzj1fA9RFBXEHv9geazaeuMhsPL5c03W76t1aNCp8&#10;zSUvEq3Hw0ivnrW1Rx7puds3D+WWREADfFQa2dujZZRALgX+pzWlThi157ymD/YO5INwmB9b7Z8z&#10;gzYrJvqSThWRL3WwpOX8NGtqSMwU4/VY3rp5QjinL3Tz4djwsS/v2vw0m1lH96l+kECwFCOwZ++O&#10;joD00V8uZ1UqmD0TVi4m+9SpKEWI39BvWyO77Bl9vKgft2f3L+BOLiycbMyeRSg0uTnKuCLoXsYv&#10;F7PjSuXDjcNSvbIUYwo1Chq/uFvk6vU+ID+yvvzVdAnNcVVMrBR5yXuwgHoi5iMqb9FnyzUpWEj5&#10;LjHVshA6T+q/4sziRyH7wq8+QgnokzWfgsN680FycPr8LrO9NxJUGtV7S6mgrBVdHxac1R9+YDVY&#10;Vaym7PYdCoTa5CpKN9jxBJC4W5J9iYj4Ka7dtrdkIBfbEcQqnl7tLdbtBJdwhgJVUN3iuKmwF3Te&#10;vd/c4eBbKnQ9CIt15MSnvcVqLMe4sti61xEQYYVEBfXuJKU6xWbN4BIE37x1559frdlCJ9bp5ofn&#10;U2IlufPCkLzw2XAjE7WtYvcO8yFk5uN1WAsidaaLt4uMCWGbE8mzgaWgKFXKCYIrrFTNlriH5QnY&#10;xaSLO5JicWxkz2JT9WFKqNfxwkfWA54cIKpYelB4mO6ZIyWSKCnrV4l/NL2Y6ZRddlpkzm1tEOrB&#10;C5IiomA+REW1LEtSs0WuWO4+sd7tFMifdi92/yFqaasepJRqECzM/h94srX8w1NOfB0g7J4Ih17t&#10;LQZ9AbXlZO+7h8vKl0uq6KrQA+ugoPPqlhMR8cG7bqnKaMuDBL4NZImAKcgWXhTlvC7dqkSAfVTA&#10;HVR55pZdCBznA8TFB8JIrR8GSGpapeAl6Jn2lMs2zLHlYYkNupqtyrxaM5mvmqSIOLuW8VJLcz4V&#10;rDxOAcavKqfczxYlMg+Q0FHdsMT569rOdIujt8WJAGdVsUF5lV+ETHBXkxGQIyaeiG70aZER8xG7&#10;rdkKOJk8TAbLC0oW2rN2DynfndmkK3CVYQ6KSGuHqPwtAKy7RWi8cOuS4VL6kO5q7NE4MucqGCdd&#10;uYcNCPULRj449kvMuDQ+s3OGDmWsiwzsovznsko65Iar2QoNQs27tOuvKFl3YxlRRqVU5aYue8tk&#10;6CvnA6PsLmxd62vBRyAd0Xyk5G63/QUC2AnzVBfUuIP83cx/Q8VEGFcVXuGwiiW52Ul3EZe3NCey&#10;yH6uk0LtLBAYEXjwMO0pK21pwTWG07TvHfVfOVakuXUx8BDb7YS6ytFriajfqiLqSk/bpX9gub84&#10;J0QwflvhxWm1waK5D7gibKzEVvGyDYozFnT1oBwvds6T7B8fLvB3+Eu/byGJBg64/iG9cW9+XEvd&#10;XRNhG9DqiK2Wgi0Jk/Ff+mfY7bDorsKMiOOoQfKc6fLUrS5YzPAucHPwhK1bXbWY4UjSLMAqNI8L&#10;nE6pYDr80ibxneey9I76WnKVnSsi95fcrL8cG4D145JG3AiBYdGnT6GJZLlIPN0AstK34r/JzJEl&#10;nK3zKI/dIjCTu5FFwuK0g4P4d10q0jFgv71bCDN1P/wgBIVfdDtSbmNdx3Ud/cPIhZSJwFKA1/e1&#10;gIxSoyGUgTwZQ37Q93G2HOEUMCoxgCtuXUaRXWYEqCIXv/pTwpIhqOUWTSDjVbdQe10doVLi3aAD&#10;PmwcON0KiLl2S3bPnG0N+apbDHl7RJTqp0oBixwgddB4UGQTaa69W5U7DVHMZsB5X+ytOGa9qqhj&#10;6xb3kBcZ99dWKodlcvGUbyTlg5RHB2U662NBoeiOe5WXrTmiJKs6oY0QEfgurf6EFLmDZrAA2A6G&#10;vqbDBvir/puD4e49SiKM5iwqZ+prc3JrpLZFc0TT1W03sAAX52OLyT1pHI1J1YUfJO7ALNb1h8Sc&#10;jaqrFjiHOb5+XvqkuFcd70iMkjH+89OkAGJkwVVREQUwtjXofcXC6SqRtDYIj46r6xZq1a3JWfNb&#10;Pkd8Y21ScE+fa6AIwH1uJoUilO5XXXiKrraNclsDmv8KZADNkc6DrBc6OE5qfQlVoivS8PT5SQJb&#10;XVGTtExXAX5UKWbHSZ27HRcNDqrCQsCf1leLesyhSFPzh5XbngKATIpUud2wDK4YDmaEGMXoFiRO&#10;Xjjw//4vN5goWCJVkLj4zRs7UkQnQYLUCIOD+Jj1+fVf/jA4vxTSxJ1/d0WagELNlvXfTCj5Qlid&#10;GDJK2gsZ1nYPJ/G+t+y2lxFZ053VkKghKq/3Fv955kcsr9Yiqw6797aIZj5lg3Kl3pIUNwciEP8/&#10;Z+/WY8mVnGf/lQYvDUis84EQdSND9oVhCBBgyJftZnNIoMkmutsz43/vJ3Jn7v2+WTWTT+nzB3Ba&#10;VVGRa61YseLwRsRJpF5KMr4ZJ3b6KYZde+W8pCsqhktO793tovVh9r9OR8tsyc10A7BPRW/KMfmq&#10;NeLFIBrs8P4hTtO2UvbkDe8XdszqtDHYgv639Wcx0jZ7ENDhDmhAN7/V7wKRyE57EX5ibevX8jrt&#10;ajO4wJskEc3aoVQID7Ofy8bjBK3gGXVbZz7reqAXyk1SmFa5idErP2Q/t699I89lV9avZc2lAqaZ&#10;2vZnuaknMTl/EL+9fe3b5n9jcG3mIk8tEZOUoRlwu20fv9YflD/ktr9BAQclLesGMh5vWXwQY1l2&#10;3Tcw9lac4WjENVDrzvOyt7jwg0oJnvwftvtJVf8uTIue2K42UJKpNT9ZOH0j+zmkK+fq8oNW5o8v&#10;uxqv4e63MW1WG2riiCfVH7/dnE53fyRrPRr2BAew1kPT0PUPTnV8DxAJycb+me64x+uZi7XKFybS&#10;OuksvrDXU789aKaVw/Zbr67nclPH+ehmHHHfpsCun+Q4H9yw8ddeW8+rPC/SNJbgLpR6uRi4WdPf&#10;LwQGcwQ+y02dTo1/QyZe48njsGleag6IUdafnXkt659FoaNjgichr83y4DSmave1dW57fJISRi5v&#10;RhLPIWjYlWb7re2/229veUQqOUjv7X/7tfVMWfkmGeev2tQSHsz1th7ucr/yODNrOnRc50Gov7ae&#10;13hi1G8qf7zS9s2wjrZAyQzG3fGMH5IffAtPjmY98Wl8cIr8ndfJoa6bwHWfwp44N7TqFpzQ+iNo&#10;6M/Aye/O7dVdufChbyy+49/4CLxeGiDVDy+fT4rmLeVXM2Do/CgxFqOcqTgJ5g/uaq/yh4+c5+YI&#10;9sr6Xycp5ead33Q0RYcLYuPI8+Hu5jp5MraXGTcNp23d1ebS/zrxnO5r6wFfKLfT//s/5NZupt/b&#10;ePISbDqGmMBo+xCq/CEKfddJOygZQP6Glzn/7OxziclYAOsmAL7Y1TMGJepw7RehXmYU3WZkkFni&#10;/8t1Bk+C2rt08WT4tzeQO3K9vTN9gq3jxsY5da/FnOIeb1p0+63tv+u5X07vcrHj3WtOKw2x2rOm&#10;YDmlxPEBzz88K6CzIMUPGah2ehvcHl4oCUnuR41etunl04qm2OST3SU34u9EUvLKl9KLO3F5Ss7r&#10;vNwmMjCrq+vWebnB3O7pABF3AudpM4nGOjxFLM48iTWt95AwNtFcvc5QKVPV2cYH8bq1ymMarO3a&#10;bREf3l5fsFn8nVd5tsShf7dXkdmlNP5babbf2v57kjUeG/ZgsUMozRwX9PSGbr/1mnyOf7DKJ212&#10;p3og9jBe7CuAAx1Jj3cX7N6anlTnxpuzPZDTjOt0U89Hs6iokzFF+6ZdIDZkBWXwN6ye19aZkn3D&#10;0dQ6Q3XgjdL5KTchLilm1hoxUetMSjBPu3zBRX8SpdvnMOKHZzvK8QzKF4YqJtDm3r00lVLzjjbc&#10;pKd3s/+16rjQ2Vy13TovPNnYFQt1PuzL11LHSW3BKrHNpf/1kucLDw5hXDNupC3wC5c/u/EkirWF&#10;QpjZuLaSdHt7WSfP4a5IP/4sgfKBJsVFyh+e3XXFMyknflFymz+caEutM6Rv+qCdMdq9m/2vF2/W&#10;hXLbvrgrr/zw8gpcfqjWyVuzaWTclF2GJZTu3YuIWegh4nTTmfKk9Xpl/a/TOsPneBn5DVfmZeA3&#10;NC3QprckESfLsZpNLwO74Q6CaB9AUchQxEnQFxc/ulfW/zqt89KjdDygmcgVf3byc6sJRP5hSsDi&#10;h6xse7OmnI/s/mt7u70vJ24EMNfZeFhyGLnbO7f91vbf9bc56zUB9upvv7YeIo2bGiOgB8grPxl8&#10;1zZJEpcaAGhdCtLmWysNYmT82L/8E3HbXnd0ympIb9cCH3krveNWDqa4PmqyF+eEKDn5bVN6ef2v&#10;0wbRNHzD4wzyZYdBITa+VcvAdgCTxTZCzY+8gKeYsLqPZP83f2NAgB0JxKTfUkjEf/eA6ktkl3m8&#10;xOVelZnXlsp7teXIBx/YEZgINTMsfY8dR+9s23v+oBfrbMkDjrnOuEUKyOZvPuf2W9t/T8eAJG9+&#10;O6b4BRaz/dZr64nYGsOy1nn1m8BEyA5DkXcwDy6iWFMU/wadFioE1Miup/C486uxB3QdsyN5hsLD&#10;5FgxJS/28LV1htlLNeaAL0KFhO4GpLaLnIUPvuCOvO4OV5AetpO7D575Q1zRnT13sSEvOS61znj6&#10;eN9Xr2E7z7CtAMnNoLz4oPCHaQJwSZ/2bva/1ut/sVZAuq8zOzaeZD23CCEv0hRjJ0+iMVuUgi9/&#10;wz1EqWxv1MtkET7X9lcJk5+sxO17cC23+M+oCH+a/4BqWz0X5GXXh+gfBnl3cmumdKBZxrdSoXzx&#10;4Hsv+1+bYt1mM+ACYpj2O7EkP3Yh3W2ZYXahOmbkCtuuJGisxnWHiKcgFXVgi9V44olknsKzZ578&#10;/kb5Ni95Al+br/vCEea2bn/2pccaFiSlLNMFzK4zbgr2xh7WcjES0U+7/GeECnCvV5FWexsOP+08&#10;5vWKy4DLx2afXGO8g07ypz86veyWU1E8Lz49xfO7ObUXS4/gzYh3fM5FSxN1fsuzfDECMXwm2hp/&#10;FAcKTXdaI+qpQzCXr7me7OApefdijdtrdroh85XrxZtWe1R8ns5/+63tv+tvL7nYYU/7vJkG1L/8&#10;2hXM1SxNQWI1IGHAwix/DjR5J60uCRfQtOsYghdreY0hD9satCQRtjMNL2k/sI2Yd7m1l8f6GUk6&#10;gTEVw4vZwNh5cv35R7lSqz1JS56dAYAvtyZSphLiDfHwKZM86QkiR6tDvemQiwnFA4Xc5cdc7D1w&#10;XvTaWU+vN7EPnCjKaq4NsPAgmxRm+ZQmnaML259sRquGvhjrxL5oupUfHHYxCoZv7h+erXHU82DS&#10;TsLYXPpf26twhgPRdP3mNKdw28AFtHOyM3Gb6PNRPMdt3X5ICvYNPLHwVoeGgojHBmcAA6F6ZLkI&#10;M0ZgxxPY9Fo6QmhgHRCoBBNPcHA2c78Ijq7zGM/rJAO9LgXDdd/zloTu6hrQFHnmLeq9BRG4VlZx&#10;h14gSvmzp3XSeX4H6yALPtUr87WkeyaNaHkSJNxgrDy46xT0bZ2Yo6SiTn8WnXUykc4/xKIjwLjw&#10;RNeekmRqb3m1tnIftNq0WQq9NlMo1mtDpdKqS848CUls6wT19QbvdIAFq09GNz2Or3hekMtE5vGA&#10;64fzf1o3gVj46Za5dSJDq2VGk0mMv/qz7Owau542km3NIOXbMHTAbyusw/G8YL9BNBElKZ6o29UC&#10;JSyzKzGgo9qmr0i6v2VSS4DUESYsluI5Hs/plcT6XNH95/McPP1pb4kwvaUQdHlm1j9L6L2HjoKu&#10;J0q9iOa4BDtrBq9gtemmdO7kWKq9Bf6KTj/9WYTolG3YlgLIeUMcTBuNfj1AfgHcXilRxq/rvk3X&#10;nzQtDDbs7fTBppLmdKe339r+u/42oY/1RaQH3TppgFVtv/WaLp/E/KrjGLexYgrO68Gb2rZpvr5M&#10;Kcq4EJbTeiggeEPuDQwekYuVkrtcd4Jm9FNfPipl4AZtEzJwip5Z6w9BtbzuVWzrXXdlwP+nfZ94&#10;4TlOsP3W9t/zbwOuWDlMIm6346/uIY7cqpEW3VR6BVtji6XTz2etqds2eFLja6UFCX9iNiu35tL/&#10;On3nNKFfDU9ABDPOPvQnJ7llrMA0roMyzjyR0vXhwsZYs3NK9nFvxmJejob4/Qm1ff6zCNKq6Hhj&#10;1yK+8w8HYb3uKlGT8672yvpf6zovNW8o752XlJV2yEr79kjuFm0kcD4QffsecnXPXdkeqdEp+aSi&#10;Em9x2QQ09G7kwcSh1mAwTtr6er/Y25Y4nj9Cyqc/yKkeyGfVaFIsva1q+5uv7SEJuUkZz7kR9aGx&#10;RcoKkIW5R8sPOZq2nYiKb0UdEIJv13uIthqVsPxZnrY2Pedab3EXfNt+92i3t00rnfpihbabGpBV&#10;L/A8U8e7fue2K9t/TzI1adrNC3ya9r67335tD5EfRGFZD3g+bm3uIVOCcEDWH7K2uoyEUHGHTj8k&#10;0n+6qS9k4lWexO23Oiye5ZZD2jjihq9/FgNuqYnY7htW9sP9mrFAO/wNG2m3K1Qjbqlxgvi8nX/v&#10;rZmY9naEg643e8iDPMmEkQl2fcZqhc5aGniffkj2p20zSjW2qpbFuFi/rPesV0NRH4K98KKNyvmx&#10;3X5p++9JIJgnNrmi+TAQEuf5t9svNZ8TCUbDvIgnmpnBnmvhhyA+V33H3at8EbEF3tmTQBCDcbUl&#10;HMdWMTOO4f5V2r50+zaigavbjJ4+O6rbb72+nun9cdowFtaYIh5dXrHTDx9ZbK2VJ3XD6lPbvN28&#10;5tH/Wr+S/PMjcjO7TjvQulBcYXTi6US2P7rJNszwVk90kZJoFv2vlSH7Nk/sMKSmuYyZCQCOf/z6&#10;z3gDNjOdrRHSR0dNTODTGROZ2cyU7QC2/67fhTI8d1y4YCe2X3p1KYTuBqi5fO666ef9ofAJq/+0&#10;r+vnXn4GfGU1vbaDVKpoIJWTCxmGmPct7dPmf9McQHDqWgOihXDVU8ii2r1luucaikTPHUg7KwLh&#10;vHwawYcXuv/1/fu7n8wNW8E3HEcpc7xurNeTYD5gsb0qC69zpJPQqjBfSDTPPndhWQEWbkVBgTRD&#10;dzpp3PtNkppF/+ssVS8IL2Jw+aOcZl3n4Pc3YtmfPn/9eHoa/nj/7Zclqj//4398/bZG+L9++28f&#10;P//2z//0/oevnz/9+tO//vrp0/KPD798/O3jv3z68u7P7z/9+N37Dx8+/v7t+rv50ftPf/zy/vR/&#10;JoxxwoUgl183iuUP1x/79Pu7vyyiyMF/eP/Hj9/9/On9t+Vv/f55GJ5eli9fv/3X919/Of3lhf60&#10;1t9+/fbxy/a88cf/8sfXH77+8W9f/vmf5n/9n88//b9/+/Luy7dP//KZD2Xz3//+4ZfPX3787sO3&#10;L8uJz2/95esfp1/nf7z762+ffuf/9MfXH7/75du3P374/vvl299//cfffv3w5fPXzz9/+8cPn3/7&#10;/vPPP//64eP3f/n85afvMRmulv/1x5fPHz5+/frr73/691/e//GRVczf//A//8xH/PoTbxJX4ff3&#10;v3388bt//fLx48+fv/z2w7vlN9+dZGX97X9nAaxp/nVay/sf/vrzl9/effn8bR5cTNrZ2Xc/f/r1&#10;j//O/+H0v/7X/K85Ar7s3V/hRcxzQw7QT4NupKti/vjXb+8+zC9Q8TUa5AOaYBIT5zT98Jo/9OH/&#10;Xs7//Z+RiuUo/vTTIh/vf/jTT+taPnz+/fevnMN/zDf99un9j9/9l+/fTQAYa/HdX95hidLWan1q&#10;XhD97yQi0w00+f7dLxBN2nvVTi+I/mPWfOHE63N9dcwpiUDU4hw8HnPixIoTSznmlETDiXfhmBOP&#10;zIXTlGY+iN1LImBs01fwmBOvY3C6og/o0/Gakoh8IV0txO5xpy+cpn3bvTinJJrMJCb+8ZqwkYMT&#10;svcsdi+J9JpQ78GJ2OeV4JREnBPpYrEmHtsLJysRSaQlAvP3wol2pzj+xxKRRLgQhMmuj89p0IjJ&#10;inHqQiSKCl6E6wyvvPHESiZue7ysKdI/f+HwIjog1pV3nlGfFG4KVkm0dApElo6VX156KqdR7oJV&#10;Eg0MmXIrwSpvPZ4IxrZglUSwomD0WbDKa49rRUjbLCupuMJoJaFqGU13OWIsdt5KwyuptGK6zqsP&#10;rwnHiz1MKngxJuFO7GFefnpfkN8355VUfg/z+pNams6PYl1JNeuiMPp4XZMvPF/JMYConDjmVVRU&#10;iKF1xeN4k9efvCszboXSKCoSf3QPehLryvs/0HE8YrGupBpePKuCVyoA4gAcmOGVVPDCPjO8UgMQ&#10;hecJvxHrSirSdJyX4ZUagC3kC41sJBW8Zpip2MPUABioQBqEzE859Fl6JyNJSE/wSg0wUx9o+Sf2&#10;MKngNZNUBa/UADOfgsi44JVUnldqABqKoNjMeSUVvNDz4n6Ne3PeeR5/6gKEzBfVJPFpq3G8hzSe&#10;SV5Ebu6EVV1Uw4vwtOCVGmAGYRNdPz6v8T7Pu3G6y4ZXagB4EdAzvJJKy8bE7c5fSHAV2RAyX1Se&#10;V2oAwnxgXIQcTuz0/IX4TTPXR5xXagB4EXkyvJIKb3gcf8ErNQDnRQTW7GFSwQu9IXTUwNDPu8H9&#10;wnk3vJLK80oNgNOF4WD2MKkmogCE7ngPSd3Fuqiyx7c5vl9FBS/CEmIP70pvYG6MYX4YNSmqgZFS&#10;ryjWlRoAJAcwdMMrqeDF+2D2MDUAdhSYB8MrqfRdJskR50UODRih2MOkQh9i3Ii7PKmVi8wTiAP3&#10;IHgl1XQroFuQOK/UAOSirkg3CV5JNbzojy54pQbA6KVDh2CVRNhDJMqNaKQCILlHcy3BKolwyxc7&#10;79BXnuYy59M6DWwQrJJoIhtYX8cbOLH9MytKTwipHrMqIiIAZOeEDE4pz4WVDDYUkQ42TKbjzIrs&#10;BpdLqMKiAkRCUZcwoQZZFrym/utZbGFSwWsabInTystPLQUCJa7WtIc8f+FUWQNXELzy8vP8UwRo&#10;9jCppp6NkhjBKy8/JhTpfXGPB2KQ6+JhECpjynHOVFMSSBRAnFdSzXkB+hbryusPZAo3SpjXk688&#10;f+HIIX0LBa+8/7ySVxT8i3Ul1Q1YLWIAx7wmu3/+QvKDoA0Er6KCFw+ekMOHVBuEUPHlxXkVFXtI&#10;kELIxgAKY12TpjfrSirWBVbXrCs1wNQrUSV7fF6D3Dh/IbwAjwqXEljVhYq6JULlQm8UFSFRrCFx&#10;lweqcP5C4JJk5MVDWVSjo9CIQg5TA1DTCyBbbGESjZkMMEiwSgUAvmnyO4cG78CNznuhteHAkc9U&#10;9k0uIv0mU0NzYQX4nhC7WFUSnSwNIRcDTDyvCvsJZPExqyJa7Cce10P7aZByF1ZAOB/Ey1VEi1X4&#10;YFjl3Z9JfcY3AdRx+b4lIMfTeryqvPoUr1D5LzYwiWBFCMqcVeoLnLTxqw+FHUBuruoGVmZVqS5A&#10;4k+o9phVEqGZAJyZVeXFx+ufrMsxqyTiXsHLsMqLT0MHFUoeYM9ZbLWNMYUhZ6plxpcR9iSaJ2t8&#10;6mMJzIsPGJpmBmIDk4hipMF/H7MaQNdlVVKzF5HW7E+pLRaQqHjzi4jul1MyLlaVF3/GK5knH0jZ&#10;ZStY1fSQEKzy4lMwh8F6fFYD9z3vOqyw3g2rvPinEVqCVRKxgVNOKVaVF1+fVRL5s8qLP7Eqg9Z5&#10;SqIb4s7gycSq8uJPNwkT1KUULs5q6jxMcGbqFM8nDISQN1+cVRKR+yAqJgzcqSq4sEJqTQi+iKZG&#10;HfzN8QZO+cuF1YL9P15VEYHcnGyVYJXaworFcxJpsZhy+POqKPHELxarSiIqGam8FWbMgIWL1fOD&#10;YJVEsBonS2xgXnyCzZRqCFZJBBidvgziEZnisVgVCQKzgUkEK0KlRgLr4jO1Y+Ajh8bFlM+fP5AC&#10;onv4iR2sm09O4dl4xINnL16UEgledfVpJjLpnON1FdVS8WUkIxUGOYXJ9gteScX+Te3B8bqIS8d2&#10;zJw0qpaPmTUZbWuofxe7CDKouBGSNHHWJuP+L3CVQzNthjFejvr6iUAQF/Pw0JoMbsRn1NpSDdDR&#10;e/pVGm5JRtUSzY3UuaUmmH5neIWGW5LxhFE+r9aWyoC24pRwKG5JhsVBM2DxtIBHynObCnVjYDfZ&#10;lJgOIEdISSqE6YrusGvUy16EC26sTbgO4J+CDM/rWYWTm0wbv9R3FTfgzApTVmRwYzCE2ckCejI3&#10;j+iakZIiwwnDiTA3oKCeCDJt68ztLjK8S+Je5gZMxdL52Zg+9rj14r4V2SnypXYylQKtmKi+UdyS&#10;jHgAiUq1k6kUplCZpoFmbUmG+nGBDjLXuZOEbif8fayViwxugDfU2kqX3PEu3gmTDohdfCRIbKRE&#10;nVsqBaooZqaVWVuSDbdxiI8119RyX2RyAu4PBrdcZOwkYS21k6VLqJ6ijsCsLcm8lBT+cwnIGsd9&#10;aRp83hJ/AwoByu0mlCbCBNdF5m/3dIc4fySa61Flm5d5FWcyr7mm/caZDK1MtaeRySLzWnkGyl24&#10;Tf2lSWEybSbI/IszJfPBbUof1NqSzL+mhQWdPoC0cBE3oMiI/NFxTOQWp21Bro1wgwkcNBnciMgZ&#10;XTKNfnInaVihbkCSsZN0ljJW0MwRDG4zUlGdW5JhcxEsM2srTCgWHjkroyeLbLhRBCu0cqFCQbqS&#10;NDB6ssjgBkLZ7GThQhEseoiZnSwyLHN8HMWtdAmj/WhyKW7ADA49Hzdex9S4m51MpTAzkiiDNNyS&#10;bHpc0LvRcEulgLc4czsNtyQjUocnrNaWBsYMdqBBgeGWZPimSIl5u6fPxvkA8PI5AmMFFRlePi3N&#10;1dpSKdCUActQSUmSER18YsCzObdUCjMsAIij2ckkI15CaY9ZW+NE6amicoIzEutyAHwhOQXFLeMl&#10;QHQURoe5icmMBg/uAkwn3bOQkKCir47Yx6Ki7pU+fyJ2h21czGbYm2GWVMMMXS5EpCCmVJmQMzaO&#10;aZMh/wTjDLfSCHBThQtLB7/z9jPHmf4rRm3NVKALmedWZHBTqWOcw+RGGJBusubcigxuz8rlmOYt&#10;l7UtLVuMkmwyv5OlEaagSwUUCqVKOReldMZMaPDoDK67N9etybgCBBqFTDZ+FAiTwoJMY704gOkW&#10;qW5AI0hpK0m/TCElTUZhHHaJWVsqBTqPqJqJpRNiyNYj76+5bgUiJeRErwOzsjJJZoQ7gLpjB39a&#10;vZy/cVrxGLAVznJQUWDM0EG1jaURqPtTOPzrRp9i2pGrNEsrjQA3tsRsZJPNqSlurUhmWJPi1mRT&#10;CWmsrRlpfj42DhvTVXFrMro+m1JDohXFjYZeJr23I6MlGI6pOLcGlBKaVNBQGubmR8KN/99wS5PE&#10;72ThVxlN+4i9a7ilIpnKfCcljUUlCs1cbMOtdIK+b41G1fetgKW8NTQ/E9etqGjcQENgY7ZOa9bz&#10;BQD4OhtyHOEtKphNU3Czj6kSYIbdapgl1TAjwmuYpUagjxYIXcMsqSjPpZGb0VqFSqW/qGr1wt+O&#10;zb/BriAzJVZWEFOqUunXJ1ZWVDB7vr02b02BTLGrB5xxLCBFNW1ECHeYlaUSAUpDM0vDLKkGI0kl&#10;gWGWOoTcHj6bYZZUgKXoR2gEpKCmBKhU9TwqIwVk2voYMDE7EGR3REcoThdnllR4NQu0+tjymUFf&#10;Fw3yzDaqM0uqcQ+nOE0wS11wN/Xz6sySCtOYLVECkrqAtPF4eWIbk2qcQ9JoZmWpC6jxUejHa1rT&#10;Xjbfe6IFO0UY+X9iZUXFNt6MsXR8ZgU81WdWVP7MCnoKYoKKOLOy0iBaGgt8SjTXpeyLavBupDrN&#10;NqYu4E4TGjErSypiZ9PG3zBLXcDgFXryGmZJBTNiB8YsKAjqdFBXyIeighkxSLWNqQtoYks016ws&#10;qd5wZqkLKEci5G+YJRXADOKdahtTF9xxZvfG4Gn46g0jrlUHpIKiIsB8o1hZUfGcUYVrtH6BUamY&#10;wqAwzNqRsY9nYVhptQCK1TBrDUJDdFOeQHw/9DdxdPr8G2ZJhdPEDGgjIPR5vDwWkyJQGqSocLUw&#10;eBSz1AV0CcT9NCtLKqwrMulKQNKaoJsJdpJhllR0qcf3NLqxYKlg1/hMw6w0CPnXKwMTJ0kSZway&#10;nEy2YZZUN6SWERGh9WfaxsWU09uYVHobKTMIZrdTXie2sam0gCzN5s8rO03MON7GptKiv7RCvjBb&#10;RoIYZqVBaAGtalcJfec2Sje3qbSbi7cTzABwUG2sDi3JEOkrQCrH4rj0qD7v43BT8YImG26qoJ/M&#10;W60NtYo9cWju78joAqByQTOZ7XLVyOrbnUwygpVLyfyhCU7P0OSGY63M4iYjz05QWyhIsnbFjYkp&#10;BjbYZJRL8PAabo1JpY88CGtxbkVG5psOhMJ8ZHxXrY3u5sYWaTJ/AxqTCmqTxs1mbaVKmHIGtkvc&#10;txn6drlvjJR4vFXcigwMB5O0DbdUCqTiaHgm3GsCV/mRwP9UnguLMckwc1Wgc0c2lxt/8vi+NSaV&#10;lifTX+FYlzQZVv/0chLcUimAWGCGoOJWZDNx24DweQZzJ5myQW2dWVuScQPYWiUlrUtI0JgyFJR3&#10;fCQ3m4lSIh2EPRFkYHYo8jRrKzJuG0IqAiP8WnFjTBq4lmMpKTL2g5ujuJVS4MWhP57hlmS8OBgL&#10;RiYbk0p3ZzSl4Za6BF9jcc+Pb0BjUgn/ooUMt9Ql17hsKgjJa5bnxhgvFme4JRlS4tLYxEaLG811&#10;Tfq1ybBlKCVUN6CUwkz7dueWZEztmxHWQnMVlBWfiKFU5sUpslkbPWUMt1QK4xSpEBpPUxwAHjuz&#10;bA23HSYVSTbNKBlEV9wWUKRY2w6TStNG5U4V2YxLGbLj+9aYVIi4qOIGFBn3jTHhilsqBeoSpC4p&#10;KKvXJd3mlIoqxj2atZUuoRIU+9XsZCoFfBwK3BW3JCOPzfAuxa11CdX+SpfcJhncSBeoc0ulwO1m&#10;co5aW5KdZsep+5YGxlRBAMI055ZkqC3KOgVOEdckrikY8JmYargl2SACUF5CSnaY1HmFzX0rMt7u&#10;Z0J+hlvbJXRoUTtZWFZuN0h1IyWNSiUgTE2P2MkigxvJF3MDCsyK9MPNnFuRTcAV8JrZyVQKkzZQ&#10;OWbEKYSLKbIz39FwS6UwyGWE2exkkmGZYysrmUylwCNJTlVxK7IrYEmm8JH7HFuC9N+qkQt7sumg&#10;pM4tlQLvDcPDRYKUQq/6SPAtbidTKcBt8iLm3JqMFnkm0YzZWR/JNGdTZrknoy0klTnHlkLDUqmB&#10;mEb5xz7OjgzDxORIsQ1qbZQGmhY4OzLcYNVtnOrP5MbU93GNxNqKDAOPDhVmJ1Mp8I0oWBOfLBQs&#10;qQCum+KWSmHw1eM+iLUVGYhb+oqYtbVS4N6gzAW3IqN6AiVkuJUuoevw5OoEtyK7oVxPWa/VGxXX&#10;aDpgGm6lS5a8rNHKBWjl6QAMpXaydIktegFdETcAbrduYEyRTcBqqtiPdUkhU3GgZ2Ss2Mki4xG+&#10;pRjUcEtdAjdGCgn8OEIYWzJPvvOoCpk6I5ldxLDIAEEMgtasLXUJxhPFgeYGNKD1FhCKijwVNBUz&#10;lMbR6txKl0y7GwPr417GAeCsPKuC1SbDvCcgbSyF6pc6jTRI2xmZLF3CDEcAgebcUilcE9KZp+NY&#10;c3WnVUanzgwpcd9SKRBVphxdcUsyHhzXboWO9nluVJCSphVrKzK40e/D+DgFUMUoJLlobkCR4a5T&#10;Qqq4pVJY3D4DkiRFEVsyScLpU3R8bo9pYAARpAWQObciwyyhdZNaW+sSit/Va9rQ1qWXnbkBBW0F&#10;iY+Fr9bWuuQRraDW1rrk6WGwnMf3rSCxkx9xuY7qpkpgn3i00SVFhktLzbCxuaoLKy8O2txYCkXG&#10;i/P8ZKAlNMsMUZ7X1HlURQa3B4roxA0opCohW/xFc25FxtvNLDtjlxRU1dtcRYYCWiacHN/uQrji&#10;rj84H6fIiDLTzspkMgusivWKPWn0ZJHx3DDBwdzup9QlWFxcbnVuRWbx3aTNQibH65tU8vHtbjIG&#10;EBGLMDKZugTYyDRBNNyKDHUHneFWBgZqi+fbcCuymclqWlvQLS53EoixmoaxJ6NFgumRedOQVQzK&#10;Ua/i3FIFEWah+NdYeDvM6vOTGubEtKLcErAsuMLi3ArqOjE8ImRibUXGNUUpmPtWWFcfMSyycWld&#10;dKbArqhX/Ge1tjJnptmH0iWNW0WVEHwyO5m6BOTAJLfMuZUuIa48PWGOZbL6vfJQUUFgomrdhXVK&#10;wFR0psh8BroAr9PTEw/CrC11yeA2OAGzk6VLgOSqth0kG+K+jdtHcsVwK6VArw+UiVlbko37oFoT&#10;Eh2JjyRBxVBuISVNNn3ByK0cr+22WrjOkLdJyh/KZJOBQ31mxI7hVs4Ko0NVUfptd369BzlwI3wc&#10;Qgi5k55bkuFAW26pFAjPMyNWxF5vCy5LSe7tjYmZY5vV2p6G0JxbksHtTkVDiYY1N8xJJSVJBren&#10;6eVwaL1yT4obmCcTwWiy6bKJrWC4pVIgWklcR9xuhl7GR8JtfGHDLZXCcLs3c9XQ+c1NSkkBWLFC&#10;qe43aysy1kZUzZxb415RCqq/0W2RISWPyg+gDUZsCZoL2J+5b0U2ebQrg1Og5VVzozGSqHFusuE2&#10;F+f4BjSAlQA9Rp643UW2cDPNO4g89NrGMDHckgxuzAoxN6ABrAzjoMbfcCtdgjU5T77YydYlBHUM&#10;EhUUdWwJuV3wPWptqRRoeIOeVGtLMvoL3iqMIbX58ZHTXofxYmYnk4z7xvgkEcEg9lDcQCGpcysy&#10;r0sKwEryFfykWVuR+be7WrhySSeOLXayyMZMUC0uCCPXToLhNjHzJuMTeZXNDWjcK7E4DCGztjRn&#10;6EJBMMJorh3ulXSMqTClfjW2hPJSirLNfdvhXtFAiPKx9VpkFEYSn1Q3IJUCDwf3Te1kkmGZUyIj&#10;vEXqpmJL5pkawLhYW5IhJYR1jB9QAFZuAFKiuJUuecDEMJFe0qu1NgIhSkqKzHsdBWDF4GJtRpcU&#10;mbfwCsCKVuZhNFJSZGhlevMYKSkA6wyYZjC1kJIi48WhsMrct8a9YicQWTbcSpfQB0vV47AFJSU4&#10;p6aNd5Oxk8+qRuy2AKyc2wNxc7O2skvA7hHrEnZJ92IF9MowV8OtdQml4CbyxBCj2snZFCWTSYbm&#10;WiClxzZX417vr28VEpVYX3wkL84MGBQ7WQBW9CTnZtZWZNPUjeCr4Va4V7pXUPwgzq1xrzPPUPmm&#10;BWAlFsQbYKSkyDTym5RgHIDGYjcZLRRxjY1dUgDWwZypXAfFy/GRuHy8wurcSpdQI4+xZs4tyXQ1&#10;AjnI+EjUj6vaarKJ9NJKy8hkKgVSyXQMVjKZZGgtwpPq3FIpkJKEoZLJImN0/ZRMHOuSXTtWdtLU&#10;URHXygO44nKrnWzc60yuMdUIjBNJblhcPKhibQ1gxXYiGidkssnAr9IhxXCreAnjLVT7dcyQWptE&#10;R9827hUxUWNhdmS2jx8ubH4kiVNQbmYniwxl4mLm3ZEVvI2LhjbZdIhUNte+Iys5eSUlpYJsQ1CS&#10;UrmTJECBh5qdLDLbo5m2ucUNLLDycZrshmyfQeyDeilugDVNS7MdGYCr2ZJjzdUAVkREdf5CmeZH&#10;wm3aagluZZfQk5K+D+LcGveK1UvWwnBrpXAPlXlxGvcKDGkGs4u1lV2CazrjZ4894ca9ksy/VzGF&#10;BrACb8CiMdx2uoRgu1pbGhhUe6MW1NqKDKOLOShmJ1sp4Akre7LgslOUTzWt4dZKgYyMqROmgUve&#10;gGtcFRXpbQArn3hj6jrop1XcJkmi1la6BDiRanh9u+vmOmPXze1uACv50Gk4fnwDmuyKGDZK4fi+&#10;NYB1hqOqWFCTAQBQ6GiaseQBcPpqWFeT4ao/qvEiJJeS23gP6r4VGdFJuKmdLKVAJAiQmzm3JNN1&#10;i2Cha22g8NQNKDL8YDr4GOu1AawEdRBKs7ZUQSguWqMZzdUAVt77J9MHg0rR2BI8YaaIqvtWSgGD&#10;i1CvWVuSoZFn8p+5b6VLaAH5rGJ4hXslgsHjbc6tAaz0XeIVEGsrMqpxGKdkbkADWHVGrMiIYGOY&#10;m51sAOs91eTqxSkygmO8U4pb6RKdySzcK7lFsn3q3FIpkO/m6pgMdMFlsYGYR2yiag1gJRngcsJF&#10;BjdSVOZ2d59WjUIqMjLQD0/qNX1KpcCDT1Ws8RaLjEAc3dHV2lIpgAti0KaoESOVm5przs3d7tYl&#10;w02tLckWKVHcGsC67KR534rstJMCZ35bAFZMGdpnGM1VZJiT7L+5bwVghRvnbSzzImNtFP8YXdK4&#10;Vzqdz1TJYwuvyKbnCSNUxIvTuFeNCyoypIQpg+YGFICVGyBxQUVG+v+Ru2PWlgbGG7gl2aDTKZEx&#10;3EqXeClJsjfsZCqFQY85rFrjXheZVGtLpTD3TdUt8pyl5rqd4h9Ra4Q5EWTEdMh/ishTk10TCVSd&#10;PIHMFzcQbqZpbpNd486pajvcjOYGvkRoriZDc/GaituNjdvc8KmE5mqyayDcDxhPh94i72BzwzQR&#10;mqvJ4EYGVOgSxn82N+wS8eI0GTtJplxoZRopNzcmdAo/oMn0G8C9bG4u391kWEFXKhZEi+7iRhsS&#10;8+I02XC7ItkkpCSVArsPElXJZJJNXkuNbaFfyW5tKmbeZEgJ4+CErUxb2OYmNVeRec1VANaJH/HG&#10;HVsK2DzxkaTkn2b63PG5Ne6VQPu1wU9yUM2NYiO1k6VLmGGmYng0cy9uD89qINNd41792lIFISWP&#10;oEXNTpYueWD4rrFe7woue81UIMbLG26lS4AbUGNvpCTJKL+luaywFBicGAdAR1qky7xvRTYDoOjL&#10;bNaWSgFuqCC1tiQjtUhq05xbAVjJUAGfNJqryBiYRwRDcStdYi08srJxANOh7s50qqZbQJBNTEF1&#10;lWoycEEk84VHBT65uBGNM3jlJmNtPN5qJ1MpoCOJvhopKbgsyg5uam2pFCaJoCotKAiILSHOBTRU&#10;cWtdQuNiU5FGgKS50dHFWEE3qRSmX5PklmSsDW7mdjfulT4kvMNCcxWZ1yWNe6U71ICqD/1uZCl3&#10;ku4xFLgKzVUAVjQXNUpGlxTZaPJHJZMFYIUbkQ9jKxcZNhfxErW20iX6xWncK4hqrC6zk6VLaEsx&#10;4ejjc2vcK2gHyogMt9Il+u0uuCw9T0jcqZ1MpeAtvILLeguvcK98JHfHbGSqkmkOZaJcd4V6hReA&#10;ccMrFQm8ptTx2HItzOvwUk5wUcFLoXnpzZTqgIpRZZAUFYG7af58vK4dcJWWguZSFxXII/Sq4VVm&#10;xdRcGVVcYFd6NKnp8ODkcw8pTTWFyE01FoVbV2qPZfKoSKVgsccXPuFRmXgkbX+DaniZJhtNBS8n&#10;h3epOUhkyfNKqtlDg5Ohi1aui+5wTg6T6pG6D2UTVGdX+hC5+1VUj9QLOtlIX4ZUvyqs5k2O3YDX&#10;tI0Xd7n1BgksJYdJBS/nNTVIlUIpFV4tqmkOYJCtZKtiN2jrMF0djh/nooKVQgYQ/0heD/AyhkBR&#10;oeXVxAqqTpPX491oALGupJpVKdkoTCv94O4MvILgd3whvPBzhRwWNJWCOHeXi8rvYWoAoA5qbCjY&#10;vViXl420HICagNIy55VUNB94BLRzfJcblErkxKQLyaHlusb8MjZAI1lRAQbIShl/8cIaM+tqQCqt&#10;SpXLUlQ4OlOWdryHDUedRm7GPiwq6gNm/I/gVXqDqIK6XwVh1bZNQVEpygRQJOSwqCZ+od7lwq9y&#10;/YnWGF6pN6Yvv8EBA/oKiWLO9qA9jvVhUVHRMZOlxXmlBrjGC3ayUVSTMFVh78KgXpP5NLh0XIzc&#10;DjTbk8FI0eKnyOhbo6S+qcYHU9uYSmBCOcrMLtzqNRiiaYF0fGYFQMVsUxHvImIeMqJo7nPBT9kN&#10;Zd4U0Qw3U+PKgR/GiTG3VpkcRXRNY1g114MnK3lhL5vrXES0zKN7gzqv1AIDlDGCWF1ar6k0cTHM&#10;gp0CgVOhgCKiposUtRH6wqpSivFomjiS/YidR+gBnRqnuTGngDtMh1a83WLG0E4S2+KGlRaY3sbG&#10;g6gGrQx3IBUlWspR7ZrfiC5VJk5T0Up/2oMer6wBp/QEUgG+pgK0NXlmwawcFiwIkmzHD1mhVMG5&#10;UKlgeKXywO+g+YXhlVSTXlCC31hTuugrTVVUDHuhe6lZVyoPbguloWZdRYWJ7qy3BpqSXVMJx6bC&#10;A1ZwOQIiKfc8Sab72Y6KCw2myWzjThGogY+kBPITrwY/qJiV+ri6xoYzZ1ZU2hqonqx0RpoKKXHJ&#10;SulcWTunMaZW5e+orAXXENPJmJiVNZW2TRthau90UWmju/Gl98ABjK4qKu1MNLp0Wm4pXqk/tJPU&#10;2NInAATqwNLd0c5fdVS9YV1OOFLnaKe227DaIERRMaHIBSEKVUqTm3sz1YL+U6GoCFygTIVSLEzp&#10;wkvJRqoOy4sWOvGFgAYGuHGoppqK2kN6UR2v675hqJpXWivDy8DU6EkQ68J7xrMy60oqYJr0NjDr&#10;Sqfl7oFTF4FSGt/FF8IL18/wSg0Ar2lnJ84rqUg7jxV2aCeSo4svJCjJLhpeSUU6bFJbgldqAAK7&#10;BCEMr6S6Zao1lWuCV5oPhLkx7Q2vpAJeQD7H8EoNAKCNHi6GV1ExHcjoDdCicV6Y9WpafVPNlFC+&#10;8HgPC3SKWU89nlhXUd0hG2oPCzs6MAbTP40aotgN/nVnCs/ILwUVdZcDPjm+X0U14B/jG9ErKnhR&#10;5Kwwkk1FMGaq2sV5lQYYyJzR84U15bCoFjS8WgPQ2crIfAFUgd5i5RteqQEGLMQpi/Mqqpkzonil&#10;BtA6qrqrah1VaFGt54tK6/lqrYpLemvQs2R9U3qnYZqA6tLNIqhoGctcN3FeRUUr2OmtcCzzhRO9&#10;w/s1naKwMOILceuv6GoreKXemP4IBqdOjr543QIuNbxSb1BSq5JUVHUnL6b+GTAC6P6gYhr3WMvH&#10;96uoKGOY/tFiD1NvALOmobThlVQ0OFDAB7p65LqIBZjejk1FzlO1rQR5Hbz0u1xU1GKpluv3hQyF&#10;F5tv9rDtDc7L2KKFC70FT23m5t4X1VLkImCCzJ3KPQQqruSwqJBe+vwJOSxM6EzHNJ1v6VoeX4j9&#10;yr00vEoDLBV94rwKR8pUaxoFGl6tASgKMH5KoUjhBUbT8Eq9cUvcxqT5wMHVHj5TdGt4lQagCTCp&#10;42MdVQhS4AFqUChbFl84RYrKtikqfZcLQEp9JCk7s67SNqOjlMyXBpiW1MaeLwCp1r0FBR1ghjuv&#10;sjd4U9iN4zeloKDYUVem+wEmdZ7yvJVmDwsKyk1RmVLCp8lrGpSodaXeoODvWfmVBTvFjqKZnNnD&#10;1BvYhzQ2EXJYANIZKa10VANI6bg8oaXjy9xk42erTUzFASzuUU0yw9WNEwPgoprF8zgm1fOcs1FT&#10;TTbjdI1KLDQomESMKbWNqTsIVqpSJ8QhV+bPrMj0maUaoBEQ/XeNpqoeqTj1pv6a6F8u7HFE3/Aq&#10;Mk5MGb+FB6V5EzMiFa/UHiSn+EZxowsQ6jexyPQmpvYg5zZ6UdzoQp+iBlTkoQChA2JQhaDAxuKc&#10;iTw4XqUFrliWaS1FKX7yopGVuc4FCCWZSGJFCUeqnKcBNBvZKB3AWFo1QACYQ6xrutCrdaUKoF3c&#10;g+lvgGudrJbxXMeGQOFBnwlKq4RAUYGloTGR2MLCgz6DKFDKt6jmKqvgaOFBn2ZiqHmci4o8uAuO&#10;Nh6UKjTTVpxGpHFc1GlQimz2MNXGhM0NmpmcbfKaKSLGDigUKd2/sBKFhioqcns0SjTryvv/AEzQ&#10;IIwBU8S6cATYDsMr7/8DTrMy3LoB6u2NSpDSFDe+kNLSRxVQKSqKj1W3qvvCkNLJA2C9Oa9UGzQS&#10;H2DLsd4oMOjMj1L2aFGxhWqiFiVxsYekRx5VAKyoUKEM+hTrKjAovdgVwphuN/GFtNpR/ZppWxNU&#10;9yCRVFKlqGj0r7oikh1KXqd5zcf+Q1ERvB0NcCwbBQbFkRsYkuCV1gZPg+oLTSIq10Ww3QBGmuqG&#10;BKmpCqMlYfAickOhoVlXUtGDYEL7Yg9LbzyAH1W8kgqfGY1oeKUGoHhKNRTD/IndYLoLT6zhlX4K&#10;2BSMUbOHSQVOh1pvwatwoI9PzEgwclhUmMpM4DC8UgPQw8QltAs8CjZw2nkey0a1Kn0iyKH0fFFd&#10;E7xRSZWGgZIEV4nEosK5oZDXrCs1AN2CGDwgZKObm47fa3RUoUBp982weMMrtQ2mqEt07KCjGCkq&#10;ilhkDxyyucuNAZ2Aj+mvwhCEuMx3VLoYwMiuPekzsSxzmYuMZ08Fsxs3SsZpRrYePypFRmdGdZcb&#10;ADppOlMDAb4h9hCTQNnYjf9k4BidjMS6iow4p3JhC/4JAEnKRpFZ2Sj4J2P6JuVm1pVmCsrGVAkQ&#10;5I2NnxGcClTcZFQMmg4ndJMuXo/3GGBmXUnGCDsVYC7QKLB9UODmfhXZdC03urfgn284r9Ib9rzS&#10;csAcInBjUG2FGkWJqvhhgUYHtT8j3o71RpHdESIS9gbqJWXjajo2CF5Nht4w7/JDgUZ5iR4pLThe&#10;V5MRojc+EQ5yrev6QRm+TQbi2bxfnE/wIs7OJ5plJZUMLT9U09IZNGhyYE116o53bNpQ9BjLepyx&#10;GOq0ksqaovToTV6YojdqC5OKQLtyl3mFkxdupdHyTUUaZvJLh2bvQzUrfWDcjck6NBUVkHg3hlc6&#10;HBQzArQwYphUzCTEuBG8Cv1J17gZPHCooSjiip2n2dzVo1lXoT9pXn8PglbwSueGIjzV6IyHMb5w&#10;moby6AleScUkrCvTghuzKXmRQjRdzprqlibtpskD88maFx6zWVdS0Vh5Wq8cy3yhP8HdOi1fVEg8&#10;jZYNr9QABB3HqBTnlVTMXVUhh4dCfzJ/Z0p4Ba/UNnSGnfpusYdpbtyAXHTnlVS8/4AkDK/UANSC&#10;DupOrCupGLJB/yXBq9CfmL0UkwteRfXIDpoaQXrwhszD68qEHJqK1BItYc26UgPQLEtZ2PQyiy+0&#10;DaxIrAUVGc4Zw3J8XkVFO3CFkeKAitfNlak3ayo6pF+b5kv01EtezLVGi4p1JdVMwrwStcwPhRll&#10;6qCqL24q/KGZeXd8lwv9SegbXKtZV+oN4oAYD4ZXagBcBzUlDBmPnSf3BebZ8EoNYMtiyWkkL0xl&#10;db8K/Tm9To3IFxEy6HqoEN+NLwRso0zsIiK7TC9ps4eF/mQ0kgkQ8afjA4Hd0+3RyEahPwlUquer&#10;iBjBdKNSHFzd+ETCm8rsLSLQQEzBMver0J/cE9NoBJs/PpDzohxG7WFaDs90rVBymETIIbWZSjZS&#10;A0xoWaABuPC1LswUpiMc66hCf46GMiqqiGZdtOc0vEoDsIciQ09Xsl7XzVzL43UV+nNpoGI2saie&#10;0fNK9xb6E4AvDqnQ80XF9aJs16yrVAC5invzVhZmlCcF0KjhVfYGek0dWGFG4fVowr0UweYxg4U3&#10;0IOmoguoalDEBIrkNZ3njdAXlbajGvqJn2KyKXgL8YXaPmzAKGUkNwKkxxSJ5oXra2QjLQfMDVry&#10;GJlPKm1jF+7zGuVrgHOUcMe6iM2BCRLrKtwnbagIi4h1FRWjpaedxrGOKrgooW9KGA2vtFI4PRoc&#10;Gl6pN27AwKgYUYFFcaToSmJ4pd4gfcD/M+tKKvBbFAkbXqk3QKXOwKlj36HAoiRTyLUZXqk3LNyG&#10;PEjI4RKPMjZAoUUJLIEWM+tKvTFxNgOhpwdifOED9YEqpldUy0VR60oNgGlzpWJ6hRaduKiplwaH&#10;EusaHKHbw6TS8d4CfjJwZapbj+WwqJY4ttnDAn6CaFd1AQ9FpePzBfycHKyZK/xQVDrvUMBPQvoE&#10;A80ept7g80xJEdHdEI1rLDbGlxpeSTZZInVcqQAGEjyfKGQjySb7pXilAsCTIodmbJuCi0o0AF+U&#10;e0icjSSHWVeS2WxloUXJwhIZNfHDIgMD+2hMm8J9MjKRoINaV+oNsEcYRMcmQOE+Z7DsADGOZaPI&#10;zNNVmM8ZyAIw1fBJW2M6aZglpaVBfhg3T7FKMqKvalV59anCAPuiWO3I1GNSONEZXa4qOYn6xyWh&#10;Ysl01OOqBxFIu2dwc+a0kgxjTQVfCyc6jQJd2KvIlh4rRjTy6qMwnp9UBLs6jZKlMHhKwou5h0Q6&#10;VXVlkwFYNlNimPDVvBymp8mmNb8JbDTi02KVqFCIT6QzqXq5dohP8EMG7/VQZHYPG/EJulRVLxMc&#10;j3WBEzVlX/QCCCKqWZg5bvRGkd2go9R5pQIgQXTlrLUCitIwzWAB6dKe6wL9Nr3qjl+TJhs0hbjL&#10;Bfgc23qG7wpeZaBYXqU3ADk7C6pwoot1bdZVeoPMAe68WVeR2XWV3qDP2rMp/KKQMo+ZgmfzVhbg&#10;kwpO4HnmTSmymZRsZKMAn4xKJvdl5LDIrJ4vwCdJUXC9ilfqDWuFNk6UviczJOJY5osMbIlpzMJA&#10;2DxkeE1Fq+CVZNOBywSVGyfKBhJWNrxS3eg9LAWA1phG72JdSUbsRSWIdjhRbBvleRUZNTDKjirA&#10;J7YoHdvVulJvUKxvmgQCr0/ZICxPRYvZwyTjsTDBIaKLxQs0lSloa7Ix54WOemycKLlE5Xk12RMR&#10;UfEuIwq5rgdsbDO1s8mecTnUusreoNWEipZjiecnYrOZbC9/O6n457UJbezICLHdCE1PvnDHDLzd&#10;sSTuyK7un03uiylPxYzJukCPDlXHjoyQqNGJzCYpZiCqTIHPjmwQZiIL+1hoUVqYMIlFpG52ZDdM&#10;zlFnlmoAZkCChIXDwMzcEEwBo4Lp7ZFUjxSBm0ZcOzIKYo39y8uazGiSzaMpBKTJJuxoFEghRunn&#10;f0dm2jArvYOfA+z+ME5EEXGtbMwBofF3ZAT6Db4Ho6GY8ZaZHgE7som3q5WVBmGajfJZKFjKbyQU&#10;awxTYL1JhVOlCrOajPz+sxP90iC87KrvIhZ2fOMNom9CYY/VNfSagNGVcceajFbZg0MS0liqAGbA&#10;wI3oJxnM8E8Fs8KAYkdQAW2emCYDKaAEpKCjKFQK/szKiozw9P2t8aGJYudRw+0KzM7xg1ZkoMBA&#10;TIoKyMcCgk5b9DE2BbdSPYzuZPKRObZUIsAelo48gluS4TfOo2a4pTqA22JwCm5JBhqUbvHCXwJM&#10;UOc2QxyEb9Zko8FVeQeGWHEjSmCs/SaD2zQOMDuZDgnbYbklGdx4sBW3VgnPzPlQNyDJmBx+NdCk&#10;Y71VuFDWhhtpzq3IBjNMcwnDLa2RqQG+NhWRDHiP457IyeRPxNpKl1CzoKqbMHX+c9xSKVBIRdpV&#10;7WSSobmu5rEXa0ulMGVbY6Ed3+6GlU4baPW6FUIUbsRDjZ4sMn8Dqq3oDVh4NLNZW6ogkpSggc19&#10;K5Qo3IBGq3NLFXRNX7DB9YpzS6UANxKPam1JRlJ0GY0ouKVSuJnUjYkEooPzBtzdoCiNTBZUFG6k&#10;EIxZUmTXOGyATMVOFlh0uI33dXwDigxu7KR53wouOjvJ0RlupUtoMqxmOYP0igPwUlJk19jWUxtw&#10;LCUFNPU3oMi4AQBUlZSkgQE3ebsLa8rtvr26MW9AwUa95ioyNBc6QXFLpeC1cuFNebvhZnRJNSil&#10;f/XSgk7cgNIltyCESUUIKUmlADfgd+q+JZnfyYKPwo0IldGTRXbN8JFJmR6vrWGnAOzHxD7eySIj&#10;qTMFuYZbKgWkBLvEvDiFPOV2A0s0MlkdR+GGxlM7mSqIV2op1RI72XbJDYECIyWFPmVGCi+OWttO&#10;lywNH8W5JRkJaPp6Km5pYGC9EmFRa0uya9wHOpwYKSldQgMx1VIRSHc8HXADQq1kMpXCVF5Mp1Ox&#10;k0lGYwmySYpbKgXipiReFLckmxaTLlJYkFK4AdMz963I4EZI3qytQKX43cRLzH0rMsYUA/Y0Wrlg&#10;pWODEkER51ZkjHnFfVPcUikMZP7RZA/RbymT9C0CqyhuQCFSWdsC+DyWySJ7w9pSKfjoTLUwfcO5&#10;pVJgJ5fWO2JtSUaWgsE1RpcULhVM4AK6E9xKlxDPn051x29AQUwHgThtXQW30iWMySEUbbilUhhu&#10;QPwNtyQD7Iw+N35AwUzhBvzDcCuyyYyQWxVrK4wqUkLkybw4RealpDqTYpejuRS3NGcYiECg3dzu&#10;6k06ooUjIM6tyMjjYrwqbmWXAPZlcYZbkiFZ9A9T3EqXTFduJyVJhlXCQFLFLZUCjS5Ym9rJJCOB&#10;A9JKyWQqBSYPgcM3+YBCrOI+0yNarS2VAkMcmfGpzi3JrmnBPgbGseYq1Crpy+lsYqQkdckNr9uE&#10;NY+5FQAVdwqb3qytyZDjCTQKbhlEhRvlAiaCUchVVAJwDyMlBUKdymvV+46q/7AUCE6SVlRrSwPj&#10;5havQ1lBjV7FXaRXpNnJVAo3BL+J0Qsp2eFXB/equKVSeMPaioyACUl8s7ZUCm84tyIDUOKyRgVH&#10;vWFi7RzAsaXQZISebk3vRzoIp3DxmDJ1xnArMvxZ5s+ZnSylMK0zVHyykKw3GJS47IJbg1IJjk2t&#10;6PFONhnGMp3uDLfSJaQk8RgNtyIbkI3pX8js0zw31BYWhuFWZBgmYKTN2kqXUJ9CHsFwazIKOdTb&#10;XZhWQO3PMx9WnFupoBvOTfkBhWqd+eaUqRhupUvI5U9Z2/GLU41Mp8M4g+UMt9IlhC9Ul2bApSkl&#10;5NYVwnpHRidTuuOZtbVSoIxO4RQKEssdRVOK+rvHQrcS9ACqbjRXk8HtmVTy4bnR2+4/s5M7Mnpj&#10;MMvOcHuhFIyUkCfNjySIjZVtuLVSGLdD3DfucnLDwHg23iKIoySjtd4tYIrD270jo/PHzCoS51ZK&#10;geyPmmwP+DM/kiIDkK6GWykFuJFMM2srMripKl6uSX4k+U/VyH5HRlWTXFvpEsxQZrqbtRUZECRS&#10;AmYnS5ewkU+mpReV57kl2DJXDD4VUlJ2ydXdnbJLKN8pbmhlEzOnUiDJrsDWmnzAjozxOarlGwH5&#10;4kbbLAP03pGBJB2gyPFONtz1mbfbra10CQE81TqP1zPWhqHAy2V0SZExiOgJjWfWVkrhalrGireb&#10;HuzxkXBjEIHRJQVdnW5R9wZ//dRk/txSlwAMHT9f3O5Cyk63TpSX2clUCoMbuDU9AZ4a8wpw+BFn&#10;RchkKgUaA11h9Zq1JRkhJC7c/yftfJaluXEr/yqK7wX65v9MheXFrL2chb1Uywq3I3qkjpZmpj1P&#10;Pz9UJbOIk/eqcML2Qv3hFkiQeQiSOCBZiPRycWb3uQlYQYBW/GRSozaiM5V1ScpfpTZ6soLJpEZt&#10;dGWlbTmBFUbyqHAdXDDVdQkdQnUVlOQE1p3L9Cq3OexJjdrinqUCSlLeazlRH1Kwb1tcLVDJRCXa&#10;3akRal9LT0pmtQi1sxGotK1fYAws1EigL4yAdONqUFulfC7yC/q2bUwBFXY9qxFqj2uNK21LvmSj&#10;usq9RMQHOyOpjbBaZQ5IV6GSPQlvVPElSY2eHOOC7feeK12GSiQiXlOqfLfeBUVqdIlbZLHUdQm1&#10;cXKqgpKkRtu4aqjStpzAynmG0r3SUGCdkZF6DydW6MmcwMq5w6nCd0OB5dpYdZVq650CN+UxdZd6&#10;sleD3OWYRWUE5ARWqAdcXgElSY3aYp9f6cnkS8BxvM7+fv+W8l75bsw4hZgCjrH7ALySyPnhUk/2&#10;atTG3F2qrXcKxBm5Yrayf8vpsgs7nAqPw04otY1zrJWHQbIabWMAVHZUOYGVhNK4tKTw3bIv4RBJ&#10;JTeUwGJqWxzoq/RkUsMrc2aoMt5yAiuuvJTxwWfqjKQ2erIym6a8V7Yq7IRLbcu+JDbepbb1ToFP&#10;Tb5BJTqT8l4jCSbIpvczTk5g5Sp9Zu8CSpJa1BZXHhRqS76ExBkekajU1qvFMZ7SgxosILvPDUNV&#10;9FxJjVQpvHIJJcmX4JVrMYWU9wqFwIRTGd0p75UUGM6DlDDZuyBq47OVauudApfjH+SMV75br0Zt&#10;/H9lxskJrISCStdqU3b3uakNKFe+W05g5YjeXOHf2J33tcWbXBVmhahWp8Z9EFwWUhndSQ1eEVdW&#10;md9S3it3yHFpXam23gUZtaU9Dq6kdIpkT3mv7LmhkkvfrXcKBFk4OFqZ39K9q5HAupdW5uniVYiV&#10;Ia6TeD+bJrVIr2IPXfCTOYGVc4Sl54e5iK8DV7RtK+2E0zWqkahG7nGlbcmXEC7h1rFK23qnUL4F&#10;iMzT3DZGd8Vz5QRWzqOVXlXigsxcWxGTOYGVVwvjQrX3KElqfDd48lLbki+J9UXlrhLuk+vbtpBk&#10;W8mh33MCa/WmqKyGL4l9XwElOYEVTJbuVOINlty2oC0qtWVfElvayvyW8l6BP6O7suZK16oST2AO&#10;qPiSpEZPVtvWOwUS/VnAlmrr1eqzacp75Y5K3kwt1ZZ8CXeQLZUT1yQ+dp+brJTaLZVZLdaT8djq&#10;+9VrTmAlYkuFhdGd1Oqr15zAyvEY8i4rtaV1Ce8KDEMlGpryXulJcnMrK/Ok9mxbJaqWE1jj+rha&#10;bXldguMq7ajSZauMAC7tKbUt+xJQg5EFlGRfwkqtxIily13rviRduMoRpdodbbw+3w2cmLiJfFTa&#10;1jsFVgpHLa6c8l6NtvVOgTypPa4qeD+bpitew0+yy6m0LfkSXlKcSuvJnC67VFGSElhZBZFzVmlb&#10;UmNvyhCofLeUwEqYl51RqbbsS6rRmZTAOux8t5LnSmokVRN5qny3lMAad/DE6zzvUZLUSHPmSvTK&#10;HJASWGEya7f37EkNTpgXM0q1JV+C/6l55XRzK6fYYKBLKElOIU4+lPxkuvKVm4lIji7V1vsSHmPk&#10;CGjFK+e813KGVc57Zb4pnUjDL/Z+EtcVNML7OSAnsMbbVJX7FHDCqTbY9bFSW05gJVm2dKMIUEq1&#10;MXQqZ/u4Ij6pMQIqtySLWniF0i5f8l4JUJaYlawWhzIrt1qyWE1ti+M4lX1AViMWQUJXASU575VR&#10;QxpSwXNltZjzS6M7572SwLqW9jhZjXO7bOAqbUu+BEiWTsrzYFz/AYh61FbmOe915OxDKStC1ILK&#10;r8w4OYGV8yBx3ef7GUfU2GRWToDCNuQu4ZLQEiaTGkvzucJ1HDnv9YMj6JUsJFEj9M3xyvcoOXIC&#10;KzMOp5Te96SokTkTSdVvvTKH5LqeJHuMwHKptl4tzoTHIfRCbb0vYaUQGXWVtvVqMLQQYoV4Ccfd&#10;UtuIRlf8ZFZjFTRHon+hbWldEpH2SlYERwc7I1nhRYZDpbbeKcSRd/bClZ7s1WD72OWX2tavS1iZ&#10;12J4RGP6tkUEo5I9xoquUwMitRheVmMfUK2tdwrURjS04LnI8+6MxJXwvSsjIOW9DpxsKrF9HO/N&#10;tdWiM0fKe41L+3DLBZQktXpP5rxX9GIj9nYOgDhObYt8ogomUwIrdwcHliu1JV8SNlbiJeR5d0bG&#10;WfJSdCar0SM13vRICaxcgh/XhlbalnxJLGYq60kuHklt48WICgOd1eC7CdoW8swJdqfaiClU9jhZ&#10;rczlM5+l2iZupC3shLMa+SWckixhsncKTBscUSuNgF4tais9fkzead82brHl6Z4CSpIacwAR+orn&#10;SgmsnGwtXQJwJC0qqyU0ksPbNY26uAaj0rJei8xQZo7KXJrSV+N0fWkJlLRIsaUXK8u7lPRKzLHm&#10;I5PWSNdHivP7NUlKXo0bW0tuJGmRGP1ROmzNGrD7ZjvvYlRuZ8xa5QjXkVJXCTDyjlQFIL3vMVrW&#10;OxEeGCNFp1JZr8V5UWJ3FR+S8l2JANWm7KQFQPi/SmUpb5UHFzmKVmlaUiunYHMcu0NInEOLR6j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LvMZnUjJ5MviROSpT8pKS7Vr1yylsl0YPHpiqjO6kxv7ElqozunO4K71m6JAWSJ303SL7KEx28&#10;JNGpQd/DC5Ta1quxUmAOqKAk5a1yoymr5MpKIalR22PqeL9MTnmrHFUhmFbBZFKLCb909TAESt+T&#10;XGbHQZDCCEhqcaSPNLKCV87prkSua8HrpEZtkc5eqa13CvQk54orgYuc7soGrHRFO0b1PbmywCit&#10;J5MaKHnEcgooSb6ERRBuufLdejVqK25KU94qCzwm1BJK8rqE4HWFwDxyuivRzI9SKCGp4bmKviTl&#10;rXIdPOlApZ7MvqQauEh5q6QWcilRpSeTGqtXRkDFK6e81fpsmtRiZU7YuzDeUt5q3G2zlQJOSc2o&#10;rV9ghCeJN7rfz90pS7a+wkt5q/FyyVS5KItgUecUqK128JOdaKfGWpl4TqltvZpRW+8UqA0jS7X1&#10;avVVULrmtR4qT2qMbmIKlX1ATneF5autS5KagcneKbB/I6BWSNTnbvvuc0dtkbHxfg5Ieas8a/+I&#10;nb4fAUmN2phxKruOnO762C1W/GRSAyWxfK20La1LHjvhUm292gOTlWOmHM/tPgDfLV70KviSpBa1&#10;lS63IZ8/1ca6pHJgN6vx3YByCSW9UyAWxLgpta1Xq4+3lLdKnAvmv1Rb9iXVyHzKW2XpRHSs4rmS&#10;Gqsgwlylnuw3K8QncSWltvVq9X1AylslVMBFbBVIJlcyk7ZaWnKltNWI15ZWk0mLoDLXv1TWCSnZ&#10;lcfU2L8VWpa0iM3z0SqbgJS0ylHtWMq895FJi8poWcVHppxVOoN9UaWy3vvUczxSyupG55eIgKRF&#10;ZewUS9+sdwe8l1F6EQrmsPN0TBkbF3kVnH9KWOUd4NKlNkTBUmVch1c5OEj+WqfG07wwU5Vv1mtx&#10;BS3R7FI39r4ANoVoQqWyXsvoxt4X4BmJb1Uq67XYssGlV8ZZSlYF+uF33o+zpBXXWkbvv1/5pBRX&#10;HEHpfg3yybovPQYDUJpAU6oqAYsac5O0SLqmZaVu7H0Br6mEVqEbe62RuxiHyol4rkvrOoTHqkoP&#10;ZWQtEglhmyqzZ8pTXXBXpbzFpMV1U/GkdAUgvS/gibe9chUpeQRdf5CkyiRTqqz3BVwSQ3p35Zv1&#10;WlQ2xkUqBej3voC8srm04pHUVtxViWlIqa3EguN6gAIakwfho5VuGR4+Umrr8jEMlcwfUYvHIktH&#10;pdDr3QGPjeDq3jdO1LgwuJYBjV6/NZl5q6oSjBQ15gvCugVMote7hIkT+5WZRtS4xJcVTGFwo9e7&#10;kolk2rFwS4mosYM9olfeDgL0+oUFh7NKl22LGtWxZqq1rncMBN9K2bRU16vFY7elfT16vWuYiNJW&#10;VnaiRoSKo1aF1RZ6vUshC7QUkhS18oMS6PXugbmDp5ZK465Xi8fc98r9AsNHylaNO18q6QKixvPl&#10;vK1YiFug13sV3jwvsaWiRuBo527NykDI+arsUirpCVTXOyNmcGbjWnW9V+ER1NJl6VTXqznV9V6F&#10;AEvpVXeq69W4iB/vUGtd71V46YEoYwWZOUEW3qd0YwlmJvdAKktlrSdqHJTjTrzSjJBzXcmYrTzk&#10;QnW9MyJUwmGCWnW9VxnrrevV4iqEUr4HZib3wFWJlaNaohaXjEK3VsZdzlvl2hI65e3KiFV5ypKt&#10;QyVnrrK8r1wCRnW9M2KpwiHOQooVer17YHe7LoUwtqhBtsKRlGbznL1KhJJ76yudmbwKDpNgRunb&#10;9e4hHrfmAoZKdb0ayGQklGaElMHKcxax9K5U1zujuJKc3XGpdb1XiefkK/dq8u2SWlynU7ngA73k&#10;HhYOddSgktRo21rszOQeOP5ZuYEYK5MavoGnSkud2XsV1rSlfSTVJTUuEeMZpUp1KZWVTEo2CRWo&#10;ZDWeuGZ3XaouuQeqq2QIQXIktVjhVM4joNd7FSaEiZ1MYSBkNS7iLl0/RnXJPfANauMuq8WN2pUE&#10;KKpL7gGoVFI3VQ1mf65kQKGX3AMH9SoXRqgayePc0V+CSnIP8Wh7abOc8mC516X87ZJ7ICmsQn7Q&#10;uqRmVNe7ByJ1lYwrauu1eFiEq65rfdl7B9ZhlSvIqK3X4rQ219iXaksprdzwWFuoJC0OWfIFSnNr&#10;Smklpb5yrUKk+neBtzhkybmGCipTSit3bNZQkrSc2nqHEteRlObxlAjL2/IEqEq78pTSGm/EFzIc&#10;6cnkhSbmkAq5H2Rm9wXYiNQWDUkrpsetiJLem+AUKhfCxJq3s5FUsolLVUso6b3CGo/VVaadlAhL&#10;VgwjoDbeeq+wsmwrrWVTIixZMVBetbb1XoEnwysHCunJXos4K28altqWUlphASvX4g0fSYvr7XiF&#10;rLRwTimt9dqSL4lNwVhrW786KWMyJcLSk7St5LlSSuvC1f6l6TRp0ZO8wF5CSUppJfRcWwklLdZr&#10;xFVqbet9CRc31ZZ5KRGW57g5RFTyk+kG1/CutZ5MvoTLMDbCgoXAc8qEZdtfySZgBPQeCJRwRKpW&#10;W+9LWBqyrC8smFMiLMnLhONrtfVegbuGKmQPbeu1DK+cUlrLtSUt0pCDSKl8t5TSSmSv5rmSFnM3&#10;65JST6aU1vJ3S1pktOIVSn4yp7TyoFtpBCQt1pNsWGpt61cYpKZW8mDZL/RaTm29L2FWrPnJnD/L&#10;OoEUkhJKklco15a0cMnsbEu19V4h0jpKozslwrIumbmNoFRb8iUE00uroJQI+xjdtZV5TmktoyT7&#10;Ep4vq3DikfjXrQyheCq5J6IV+bOlVx7R61cY5RGQtFiX85hJ6bvJDa7hgQpzQNJiNp1g1ysoySmt&#10;RDhLIZqkxX22XFlRa1vvFXhbvrZSyPmzvGpbuheP79b7Enx5be5OWiydSYIo3NdLbb1XAMk1ljNp&#10;URuBw5LnSimtEzNHDSW9B8Jkvluttt6XxO20tdp6LTKRuZittJ5MmbD10Z18STzyWNvj5KTWx269&#10;MN6SlrFWzlmtUIKlOSBpxRkK3oqqjO6c1lpuW78zYsbhmdNabX28JJ4vK/mSlEM78Gw7p2ZKbet9&#10;Sb22pEWuBbmEpdp6X1LGZMqHZRWEf63V1vuS8oyTEmKd2nqvUPYlKY82Qr1xOW1hR5VucC37yaTF&#10;wykkkdR6svcK5ahauveVjFgyA0q1pfRWLKzNb0mLI5qPaxALPZnyWwliV545JcOrX83gf9gIlLxy&#10;SnAl7lG5p4jaki8xaku+hJ6sMWPp4ldiQXjm2odLbiGYsRIRlxJqyZUgjafWl703ISmBBycqi7yU&#10;HEvrOIdda13vTsqUQMqO5bUugFKrrXcnXDVeS2ZLV7+yMCSXoTQNpEzXrfa6fJxT6jYQYIQb1kpb&#10;75Qgy9CphUySFrWR2FTpSVLnOiurIcqshTuJeETBMQPDrra4d7SyyMtaETPkDa1Sbb1jgEkoBTFg&#10;2jsb46hCXAT33lXCpnV61QVs1uKdClYmte+WvEkxrMDiv7ORCfWosfpE5JJeXBb4fgGrWoQjSqOb&#10;yE5XGzGMSuwpKw0kEcbAqXy23pVEUKnWtKTFi25xtXyltuQUiutXNmxdh8R8E+fSK7X1K5Pg7Wo9&#10;mbWq+3wSUjorq+vXrMV+keNcpe+Wk2KL+0XiCJ2NAJRtR2m4peTWaqwX/5ZqI4entBdmru70cK4l&#10;Nj9rEZ+vzdwEcrrKIgGtNACSFh46bn6tQDIltkbTCofV+GrJ/5DMzjH4Um29J+G+olKeNgOs6xEO&#10;HG6s1AqjLWW1Vvk3GLe+spURUJrb0r2vkdxQ2eRDE/WVjQcTfqllvUeAD65N2yl9Nk6dlagHgqa9&#10;jSyTS04raZEmyqVilZalbNZjLV0wy7DuvUjkSte+WUqBjeybyn2NsUjqOiROhZYCMxzu7tQY5aW7&#10;g6itV2OeicTZAvjTBa6RtlE57U1tvfPB9XANV6m25A84zVI5+EdtvRq3LpaeXESt9we8T146jCdq&#10;K6v/EmVKbnr33UjZ4C7uymIrqRFxiqvZKt+t9wgjm9nKrTC0rVfD15E7VqqtdyQcl62luBOx67qE&#10;rUa8aFtoW8phJWdjqRydj41yXxvEQ2mXCHHcqZGhsJf291mNh/vmEq1I4mlfG5gsnSvJaqwrSk9S&#10;0SW9UxiJzFTusxI1TpWWTs+j1jsFjl2QSlQZAUktziuXwnccvu56kqtkeCSkVFuvxl3QHHIrYbL3&#10;JaToBF9R2EqlpNf5+a5IZQT0voRcA6buUm29Gk4ZmJTa1juFaWUdVautV4ub0NnwVdrWO4Vpp7Za&#10;TyY1niep3A7AsOydAo6L20ArPZnVDqj10io5Ja9SGwu3Um29C5p4nKH23VLyamRtlI4Rk53cD5x1&#10;3Wp+MiWvcncTF+2X2ta7INZAvKpeQUlKXoWw442QUm3ZBRGbL42AlLzKpZLFNVdSg8OPs1GFEZCS&#10;VyMGV+ICCPt0341AVe00HGDq1HiqdyqOgF6Nuz+qI6B3CtU7CRimvRpZuetR68neKfC6HfmlJZT0&#10;aiR7cLim8t1S8ip3v3JfWqW2pBZXZJTIZ2KK3Xfj2DfPA5dq69VYBI210EVKXmVol27RjYBuZ+Sw&#10;Ez0vfbeUvEpgng1tqW29L+FuzlpCO7HZzkh2OGRil2rr1QjCFVevKXmVSG3tPgIC1p2R3NH8waHV&#10;gi9JKa9BjdRCvEmNDoKhLdXWO4UDX1LKHibBqWsb7pWDepWm9T6BY/A8lFD6bL3avEEjlyrrXcLB&#10;Db5jKTCTMl55Mqvygj0rnn5RQhCOWytK+E96XO1TOknItrfrfWgSzp1UzmVmvYhelKbSnLnKWVLe&#10;3a18tqTHceFaHChnrrJMq9Gl7E26PuHCl9KaJCeuTkShGTWFTUDSK9KJrIo7C8t32sZqutMjBFoa&#10;12u/tKCysfS2I5X1eusKUVcY1zlrlTmbkFqpG3svMtZSuJgkuu4g9zGSUUqV9XrbOpScSMp0Zb1G&#10;DLS0as16YL/00VKmK8u8g+taKk3LejwQWBrXOWeVbuQSm1JtyftE7KiCkZyzOvOEGAv5wlBLeit7&#10;m1JlvTNgx8hnK2Ekp7qyJS1VllYVRmW9nmxG//Tj9//x7//y2+///E8/fv/jX/gff4r/9dM/fjll&#10;/K/vfvzlP3749vEt/vC3X3/77h8/fPvp119++e0/f//5X5mN/uv1z3/7+IY6RaJ1FvNHynzeXnmw&#10;lFk99sqjpcxX65UnS5ne7JVnSxkX2ysvljIus1deLWVcYK+8Wcq4tF55t5RZH/XKh6UcFHOvzb8t&#10;jCnIPJQFnZtq93AWrG5S95AWjGtS97AWFGpS99AWnGhS9/AWLGdS9xAXvGVS9zAXTGRS91AX3GKv&#10;zr8d1AVbmNQ91AX9l9Q91AWfl9Q91AVBl9Q91AXjltQ91AXzltQ91AUnltQ91AXJldQ91AVrldQ9&#10;1AUN1avzbwd1QUcldQ91wS8ldQ91QRgldQ91QeUkdQ91QekkdQ91QbYkdQ91cWNIUvdQF1eAJHUP&#10;dXGnR1L3UBeERa/Ovx3UBXGR1D3UBaWQ1D3UBbWQ1D3UBVeQ1D3URRQ/qXuoi7B8UvdQF+H5pO6h&#10;LgLnSd1DXdz+kNQ91EVou1fn3w7qIsSd1D3URfA5qXuoiyB0UvdQF1HlpO6hLuK9Sd1DXQRwk7qH&#10;uojIJnUPdXGtQFL3UBdR06TuoS7CoL06/3ZQF/HQpO6hLgKVSd1DXUQek7qHuoglJnUPdREdTOoe&#10;6iLel9Q91EXkL6l7qItYXlL3UBdRtqTuoS7CZr06/3ZQF/GzpO6hLgJbSd1DXYSqkrqHujhmndQ9&#10;1MW56aTuoS4OQid1D3VxHjqpe6jbBHX82/rugjpOMDvqcZi4N55/W+qCOk4LW+qCOg4NW+qCOs7z&#10;WuqCOt6rsdQFdZy4tdQFdRyhtdQFdZyJtdQFdRxytdQFdZxaddTj2GmPOv5tqQvqOFdqqQvqOChq&#10;qQvqOPhpqQvqOMhpqQvqOJhpqQvqOGlpqQvqODppqQvqOAtpqQvqONzoqD+OJ/awC4FXgAAvjiB6&#10;BQj04lShV4CALw4KegUI/OLsn1eAADCO83kFCATjiJ5XgICQszFmAQLDOEjnWSBAJC/JK+BGWNiM&#10;hSKRE2xWE26kBQKvAEUiPIZXgCIRJsMrQJEIl+EVoEiEzfAKUCTCZ3gFKBJhNLwCFIlwGlYBSmLE&#10;OSuvAEUivIZXgPpEmA2vAEUi3IZXgCIRdsMrQJEIv+EVoEiE4fAKUCTCcXgFKBJhObwCFInwHFYB&#10;SmzEgRuvAEUiXIdXgCIRtsMrQJEI3+EVoEiE8fAKUCTCeXgFKBJhPbwCFInwHl4BikSYD68ARSLc&#10;h1WAkh1xysMrQJEI/+EVoEiEAfEKUCTCgXgFKBJhQbwCFInwIF4BikSYEK8ARSJciFeAIhE2xCtA&#10;kQgfYhWgBAiZY2YBikQ4Ec8CRSKsiFeAIhFexCtAkQgz4hWgSIQb8QpQJMKOeAUoEuFHvAIUiTAk&#10;XgGKRDgSqwAlRSLJ3CtAkQhP4hWgSIQp8QpQJMKVeAUoEmFLvAIUifAlXgGKRBgTrwBFIpyJV4Ai&#10;EdbEK0CRCG9iFaBECTd2mQUoEuFOPAsUibAnXgGKRPgTrwBFIgyKV4AiEQ7FK0CRCIviFaBIhEfx&#10;ClAkmswJ7xnmKHQILAuUPOEVYbMARaLJn3CHrjTBZFB4j0MLMJEIaZJC+dwgafaBItHkUXgIQy0w&#10;kRjXiaawsMml8OynFmD6xLj0M1tgIlEJFS4H8b5CXM2ZLDA5Fe7L1wJMnxj3Z2YLTCTGjZi5ABOJ&#10;ccdlLsD0iXFtZS7ARGLcRJkLMH1iXC6ZCzCRGPdF5gI8JHIxTS4gBI5T5TooLcCbnXkeWgvwkMhz&#10;1lqAh0QuG9cCPCRy9EkL8JA4xlWJ/WcMgfcVBIncZWUWIEgcTY6FY/PaBBOJyrHwxLzXhLgUMHWi&#10;ybFwjawWYCJRj4ZwoaTZBEWiybHwCIo2wUSiHhAZTY6F+6rUAhOJekhkNDkWXkhTC0wkKsfCcwTe&#10;Z7wdFTE5Fm7mkyaYHAsvO2kBJhJvB0ZMjmW8HRkxORZu/dAmmD7xdmzE5FjG28ERk2MZb0dHTI6F&#10;21elD0yOZdTjIyGwJhY9QDKaHMuoR0hC4FmgPtHkWHikVzvR9Il6kGQ0ORaeSVcLTJ+oh0k4N212&#10;ovpEk2MZlWMJgfUZ9UgJdwiZBahPNDkW3umUr2ByLFwnoQWY60Q9WjKaHAt3T6oFpk/U4yWjybGM&#10;esAkBB4OFIkmxzIqxxICywI9ZjKaHAt36shXMDkW3uTRAkyfqIdNeAnH7AP1iSbHMuqBkxB4X0F9&#10;osmxcOOZdqKJRD12Mpocy6gcSwisPtCjJ6PJsYx6+CQEngWKRJNjGfUASgg8CxSJJsfC5XCCA5Nj&#10;4Y5XLcCcnfUgCtcmm32gPtHkWLi0XZpgciyjHkcJgfUZ9UDKaHIsvEmkTTB9oh5KGU2OZdRjKSHw&#10;+kCRaHIs3E6pfWAiUQ+njCbHMirHEgKrD5RjGU2OZYwH7FIUx+RYuOBQCzB9onIso3lOZVSOJQRe&#10;J6pPNDkWrnbWPjBnZ+VYuM3UbILOzuaJlVE5lhBYnagcC5eUmwUoEk2OhQcK5SuYJ1dG5VhC4PWB&#10;7ljM0yvcGa1NMH2iciw8VmE2QX2ieYaFx1q0CebsrBwLt+FZTeCB3WxBCJzPOCnHEgKvAEEi7yCb&#10;BcjsPJnnWLhQVPvA84lcr6gFeEiclGMJgdeJgsTJ5FimeP+pn9pC4Fkg68TJPMfCO6tigcmxTMqx&#10;hMBqgnIsPEdsFqBINDmWSS/gCoHXBEWieY6Fu9L1K5hIVI6F5w7MJigSTY5lUo4lBFYnKsfC/ZFm&#10;ATI7TybHMinHEgKvCYpE8xwLz9YIDkyOhcfNtQDTJyrHMpnnWLgEWC0wkagcy2RyLJNyLCGwPqNy&#10;LJPJsUzKsYTAs0BnZ5Nj4YZY+Qomx8INs1qA6ROVY+FWe7MP1CeaHAsXRGsTTCQqxzKZHAsvx6gF&#10;JhKVY+E5Jq8TlWOZTI6Fq8ClCSbHwrXgWoC3Y+EWcy3ARKJyLLzLYHaiItE8xzIpxxICyx8ox8Kr&#10;pGYBikSTY+E9R/kKJscyKccSAqsPlGPhXXWzAEWieY6Fd1i0D0wk6pVek8mxTMqxhMDrRPWJJscy&#10;KccSAs8CRaLJsUzKsYTAskA5Fh60MgtQn2hyLJNe8RUCrwmKRJNjmfSarxB4FqhPNDkW7muXwWSe&#10;Y5mUYwmB1wRFosmxTMqxhMCyQDmWyeRYeIdBOtHkWCblWELgNUGRaHIsk3IsIfAsUCSaHMukHEsI&#10;PAt072xyLJNyLCGwLFCOhYdmzAJ072xyLLzaIEg0z7FMyrGEwOsDRaLJsfCAljbBRKJyLLzaYzZB&#10;faLJsUx6jiUEXieqTzQ5lkk5lhBYFug5Fl47NAtQJJocy6QcSwi8JigSTY6FZ1EFieYdYZNyLCHw&#10;mqBINDkWnsDWJphIVI5lMjkWHhPOFoTA6YNZOZYQeAUIEmeTY5n1HEsIPAsEibwmYxYgSOQxJrMA&#10;mZ15hdQsQJA4mxwLb6ApDjwk8nCtFuDNzjxYLAWYHMusHEsILBwoxzKbHAuvpmkTTCQqx8J7oWYT&#10;FIkmxzIrxxICrxMViSbHMus5lhB4FigSTY5lVo4lBJYFeo5lNjmWWTmWEHgWKBJNjoW3DQXKJscy&#10;K8cSAq8J6hNNjmVWjiUEngXqE02OhafDtRNNn6gcCw+Mek1QjoUHp80CdHY2ORbenJM+MDkW3hrU&#10;AkyfqBzLbHIss55jCYEFJOVYZvOuMJ771j4wfaJyLDzn6jVBORZeTTULkL0zb4yaBSgSTY5lVo4l&#10;BNZnVI5lNu8Km5VjCYFngfpEk2OZlWMJgWeBItHkWObbUykmxzIrxxICqwnKscwmx8LTszIaTY6F&#10;F8+1ABOJyrHM5jmWWTmWEHidqEg0OZZZn04JgWeBItHkWGY9xxICywLlWGaTY5mVYwmBZ4Ei0eRY&#10;eH9WkGhyLDzOqwWYs7NyLDwrb/aBItHkWGblWELgfQVFosmxzPqkSggsC5RjmU2OZVaOJQSeBYpE&#10;k2OZlWMJgWeBItHkWGblWELgWaBINDmWWTmWEHgWKBJNjoXXr2U4mxzLrBxLCKwm6DmW2eRYZuVY&#10;QuBZoD7R5FhmPccSAs8CjeKY51hm5VhC4FmgURyTY5mVYwmBZ4Ei0eRYZuVYQmBZoBzLbHIss55j&#10;CYFngSLR5FhmvSssBJ4FikSTY5mVYwmBZ4Ei0eRYZuVYQuBZoEg0OZZFOZYQOBYsyrGEwCtAZufF&#10;5FgW5VhC4Fkgs/NiciyLnmMJgWeBzM6LybEsUCrpGEoIPAtkdl7McyyLciwhsCxQjmUxOZZFOZYQ&#10;eBYoEk2OZVGOJQSeBYpEk2NZ9K6wEHgWKBJNjmXRcywh8CxQJJocy6LnWEJgWaAcy2JyLItyLCHw&#10;LFAkmhzLoneFhcCzQJFociyLciwh8CxQJJocy6IcSwg8CxSJJseyKMcSAssC5VgWk2NZlGMJgWeB&#10;ItHkWBblWELgWaBINO8KW5RjCYFngSLR5FgW5VhC4FmgSDTPsSzKsYTAskA5lsXkWBY9xxICzwJF&#10;osmxLMqxhMCzQJFociyLciwh8CxQJJocy6IcSwg8CxSJJseyKMcSAssC5VgWk2NZlGMJgWeBItHk&#10;WBblWELgWaBINDmWRTmWEHgWKBJNjmVRjiUEngWKRJNjWZRjCYFlgXIsi8mxLMqxhMCzQJFociyL&#10;ciwh8CxQJJrnWBblWELgWaBINDmWRTmWEHgWKBJNjmVRjiUElgXKsSwmx7IoxxICzwJFosmxLMqx&#10;hMCzQJFociyLciwh8CxQJJocy6IcSwg8CxSJJseyKMcSAssC5VgWk2NZlGMJgWeBItHkWBY9xxIC&#10;zwJFosmxLHqOJQSeBYpEk2NZ9K6wEHgWKBJNjmXRu8JCYFmgHMticiyLciwh8CxQJJocy6LnWELg&#10;WaBINDmWRc+xhMCzQJFociyLvscSAs8CRaLJsSx6jiUEjgWrciwh8AqQ/MTV5FhWfY8lBJ4Fwvat&#10;Jsey6l1hIfAsELZvNTmWVe8KC4FngXAsq8mxrHqOJQSeBcL2rSbHsirHEgLLAuVYVpNjWfUcSwg8&#10;CxSJJsey6jmWEHgWKBJNjmXVcywh8CxQJJocy6rnWELgWaBINDmWVTmWEFgWKMeymhzLqudYQuBZ&#10;oEg0OZZVz7GEwLNAkWhyLKveFRYCzwJFosmxrHpXWAg8CxSJJseyKscSAssC5VhWk2NZoVQSeR8C&#10;zwJFosmxrHqOJQSeBYpEk2NZ9RxLCDwLFIkmx7LqOZYQeBYoEk2OZVWOJQSWBcqxrCbHsupdYSHw&#10;LFAkmhzLqudYQuBZoEg0OZZV32MJgWeBItHkWFa9KywEngWKRJNjWZVjCYFlgXIsq8mxrHqOJQSe&#10;BYpEk2NZ9RxLCDwLFIkmx7LqXWEh8CxQJJocy6p3hYXAs0CRaHIsq3IsIbAsUI5lNTmWFUolz84m&#10;x7IqxxICrwkSxVlNjmVVjiUEngUSxVlNjmVVjiUEngUSxVlNjmVVjiUElgXKsawmx7IqxxICzwJF&#10;osmxrMqxhMCzQJFociyrciwh8CxQJJocy6ocSwg8CxSJJseyKscSAssC5VhWk2NZlWMJgWeBItHk&#10;WFblWELgWaBINDmWVTmWEHgWKBJNjmVVjiUEngWKRJNjWZVjCYFlgXIsq8mxrMqxhMCzQJFociyr&#10;ciwh8CxQJJocy6ocSwg8CxSJJseyKscSAs8CRaLJsazKsYTAsWBTjiUEXgHCsWwmx7IpxxICzwLZ&#10;sWwmx7IpxxICzwLZsWwmx7IpxxICzwLZsWwmx7IpxxICzwLZsWwmx7IpxxICywLlWDaTY9mUYwmB&#10;Z4Ei0eRYNuVYQuBZoEg0OZZNOZYQeBYoEk2OZVOOJQSeBYpEk2PZlGMJgWWBciybybFsyrGEwLNA&#10;kWhyLJtyLCHwLFAkmh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LpXWEh&#10;8CxQJJocywalknimEHgWKBJNjmWDUhELTCQqx7KZHMumHEsIrD5QjmUzOZYNSiX3gcmxbMqxhMBr&#10;gsQTN5Nj2ZRjCYFngSLR5Fg25VhC4FmgSDQ5lk05lhBYFijHspkcy6YcSwg8CxSJJseyKccSAs8C&#10;RaLJsWzKsYTAs0CRaHIsm3IsIfAsUCSaHMumHEsILAuUY9lMjmVTjiUEngWKRJNj2ZRjCYFngSLR&#10;5Fg25VhC4FmgSDQ5lk05lhB4FigSTY5lU44lBI4Fu3IsIfAKEI5lNzmWXTmWEHgWyDpxNzmWXTmW&#10;EHgWyDpxNzmWXTmWEHgWyDpxNzmWXTmWEHgWyI5lNz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F9BOZbd5Fh2KJXcBybHsivHEgKvCYpEk2PZlWMJ&#10;gWeBItHkWHblWELgWaBINDmWXTmWEFgWKMeymxzLrhxLCDwLFIkmx7IrxxICzwJFosmx7MqxhMCz&#10;QJFociy7ciwh8CxQJJocy64cSwgcCw7lWELgFSAcy2FyLIdyLCHwLJDZ+TA5lkM5lhB4FsjsfJgc&#10;y6EcSwg8C2SdeJgcy6EcSwg8C2SdeJg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QKkklicEngWKRJNjOaBUxAITicqxHCbH&#10;ckCpiAUmEpVjOUyO5VCOJQTWV1CO5TA5lgNKJfeBybEcyrGEwGuCItHkWA7lWELgWaBINDmWQzmW&#10;EHgWKBJNjuVQjiUEjgXDh5IsD4lZhNAsFOExfigIHB8S0wpxjRThIRIFgeRDYloh7pEiPFSiILB8&#10;SEwrZLKmCA+ZKAg0HxLTCpmwKcJFpxIvw4fJvKBwQ6fJvVDEDZ0m+0IRN3Sa/AtF3NBpMjAUcUOn&#10;ycFQxA2dJgtDETd0mjwMRdzQaTIxFHFDp8nFDB9Kxjwk3hhROoYiXN+phAxFeKtKFG7oNDkZirih&#10;02RlKOKGTpOXoYgbOk1mhiJu6DS5GYq4odNkZyjihk6Tnxk+lKB5SDx0KkVDES46laShCBedsDJp&#10;rUoR7syuRA1FePseFG7oNLkairih02RrKOKGTpOvoYgbOk3GhiJu6DQ5m+FDSZuHxEOn0jYU4aJT&#10;iRuKcNEJUyPoNLkb6rz5TpO9oYgbOk3+hiJu6DQZHIq4odPkcCjihk6TxaGIGzpNHmf4UCLnIfHQ&#10;qVQORbjoVDKHIlx0wt4IOk0+hzpv6DQZHYq4odPkdCjihk6T1aGIGzpNXocibug0mR2KuKHT5HaG&#10;DyV3HhIPnUrvUISLTiV4KMJFJ4yOoNPkeKjzhk6T5aGIGzpNnocibug0mR6KuKHT5Hoo4oZOk+2h&#10;iBs6Tb5n+FDC5yHx0KmUD0W46FTShyJcdOr1ZRThrjuV+KEId92pV5hRhBtRUvKHIryYOwo3dJr8&#10;D0Xc0GkyQBRxQ6fJAQ0fSgI9JB46lQaiCBedSgRRhItOPW5DES46lQyiCBedeuSGIlx0KiFEES46&#10;lRKiCDfeqaQQRXisEAo3dJq80PChxNBD4qFTqSGKcNGp5BBFuOhUeogiXHTCB8niwGSIqPM2s5sc&#10;EUXcZnaTJaKIm+80eSKKuPlOkymiiBs6Xa6I+L18kZBY6CTseivCRCexsVsRJjoJYNyKMNHJLvNW&#10;hOk72QrcijB9J+u1WxGm72RSvRVh+k48360I03cCz1sRJlc03LiikHjov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B0Vvzpx+9/+scv//Lb7//8Tz9+//eff/r9u7/+8O2v3777/Ydvv3/7&#10;7u8/fPv7t+/+/MO3P4fOj9//7cff/3L+Nv7nd//3h2/jOvMuGh/tL/G/h3Ehnho//V+//p+f/+ev&#10;D6Xfv/vHD9+GeeIQ97NB/IgLY1tY6vXLv/6SNUbeiH5GB8eV7Ikr/N5+1/77t7OGkZd4nqHA+P18&#10;JUm33/30119/+/nRkFedp+4yj+NJHI/LBCfUvtXrlz/97z//50//4+f/l2xcsPFMdERvXp93+dBT&#10;T5OWYV3OLBr+zDW7j2Jffyar8vToI/ZOrzBEquvTmmeugzuRju7I/53f6OwMHmY+cx/58xIs1/MT&#10;nn9G41xj8GfeC7nCc4Wak+4nRZMH9/RoFE2bHoC72hw4OAP5/NlsM9197m073VfR69ICdp/19ryz&#10;AW0InFYMbyOh0OaDD3npfvKdl+Vq1DStz/XeZdiX6Mpf9g/wuc7rdEY4xmXk07YA9wufDeUn9NZ5&#10;ahcAosHar2m037X/Xr9fhjMpMn4/Xs6//e5r67iEK14aCWIFUNGxLe79Mi439FklVy7hMJoaGEwI&#10;5gqY4SQCR4w/X/FsXcplCMNJ0PHXbX4tpN5+ywO4n+F+VLk7O40MTpYv17C6/5UB/jKq6YYTfV8t&#10;74ydERH6dz1P6V3t4Y6NM44GdBf+Lw1X/OB25nI8x1Rznu/rjdT4+cwzRRcX9IB9qxjmY42DHM+P&#10;B7DzV4DVwLDrz186igaSE0wktrbMKOrE77VJp/2u/bf9fiY5ufcZrX3td7mdl9baToRTCxPEY5p/&#10;tWyZ1qvHZ3pc+pRvebJoYWN3JeHbbwlFQs3N3vCAUjQv/55xp3EJeEqX8yrOSXvxZzxRm2xyK1vb&#10;z9YOA4eUmwtax9dTHO137b/t9yO1NBsB1zXhtt/l2poWvvukasdlnc+Q3dWnbEPbq2P8mT7NLWPV&#10;2TLu+TOzfPuOua78r1YzD3dfNW/0qRRNp13eYhvO11xfhjEdXl1O97/2d++/5nAw3poj4qnc58Rw&#10;FU0/ttXcuGzL8tzrdH+mnecy5fXnkk8gUE7R7Rt9UvSENZdhzG7JQ7LYetj6HLq4l9eu4X2bx+jC&#10;q+im+2rUwZ8vwxjA+WNMA93QvMLWDLu1uSHt/MLTwLzVENxrtd+1/7bfjziOq2fpqbaZaL/7FEdT&#10;DI0necjnugFlmjDjucngz7i7x7x4NXyiy68vsuIVPh+bn9fMwugMboL+pvsqet7aycj4MwuK5OOn&#10;5UpU7v5869PPa16WllTQ6b5qXvbX3POJYXj9a4aIUdu8da6r9Xr7OvigS6vyNWMa+AwzrdxcW6uF&#10;53bOICmfi3Vq9vETomtC5kEVmQImRsWZnMVCm2Y+YFzsU9p0zXz7eh6nfvUp4+MCCs7nGbft/jyt&#10;1zqClc4rqeH92KSR7f0rtkrsMPLsMuFkr7U7NyI9GelXzSyqrqURs9SLYS3UTIvP83zU3HRfRfcI&#10;/uTP7HCuHrv+XOztkQm4+SP88TOU86qZpdi1nfnkz+RJXTPq1SW1msf4tlfNzBzZ1Y30NrB5OllW&#10;afrnWHdc2u1bFWseYx/cin74436Phq9kLd3+3CB0dQnLgVj2Pg3b8TbOXBtb0VbzHbwDTuAa2rzp&#10;ISsnnD97xlZzG3S1NkORsOBsuixGM7YRHNd3vg/3gS65Pkbvc7LvyP86PQn5Zuv1pbbYtyf3S5Zy&#10;e+or5gVdfnAApL1Fhoflt4YnYZ25D62/rpXY9SE5TbydTD7LwceM38OAOWM8U/j4c1tr3nq7edHW&#10;Wg5bXwENdmRXTmv7Xfvv8/csLV8DP/YILWLWfvZZl3L3UcuGY9MCGmUnxaKqYYxdxJPAaK0++PW1&#10;+o5x0CrMFeV/nbayP7r6676TwnFdWwkWEM9l71Ut0dnLLcfCrj5ouOT45SeI62SvvNMZ14oIlOYl&#10;P5fGt/s52CEzuOro2XFPV+SBUxp5+4bbi2s6nk6AWSEPpy835rlbv97Zw8AB/PMjzkygV0bxa2vf&#10;EHICb+bDnkf5RnZVEXEBzcC1/a799/w9+42xhU7mY4rZ/I9/v7GWaRaFC2yLlVZublurhd1Dcxwz&#10;U5MMfiKTbAKe3fjpn1m5XX/G+V1pZO+n1JmzC21/TVfGFqcf3XOEKk/fMHOLtWyoZj5Ac5f0Zjyo&#10;8Oyd3Mr8r+tL4LHO5Ta68/OO7TYShpmN6ZlMxYd6hE6TYbiiM7uePz+myE9r/oOYKkg/86TGeRtZ&#10;lp+2f4mdhfsI2tKdKE0EMJ91tm/b/nu2MMI3bYZknTddV0G0333aLwtLjRZFjFqeyRxXv7Ah3870&#10;ccxmOnrsOl5/nokAndsLdgrdk9sZC1/3yzYNeLATbAGOtq35ul82wglt4xRzoGK+tffsF7YW7Y34&#10;kTH1ejSj/e7rEb/hx9tKKsLGF+Bexn3WqeC2PfYxzuwwcrgZHEY88eGlZtYTTyakdSkPp0X8+fnX&#10;fkTnivK/ni3FrU7XVEAwfUhrN969iTjA6RxvrvO/4ZP/0NnfJoq0zztYPWHm06iYgdq3zO3L/3q2&#10;lpVRHCU+VZnacsF40tbJnwQY+ZhXVJ759pUvk2Gb/nVW24dEb8HtY6UJzaj7IoCV1BXBiKVf3XNy&#10;q+DePOOd4ODWw3YvKWGQWLH0bjU8/LVCxYU+g5q3NdOnnQxOrh1ljABZ1HTh4Xu1LBKbr39RH7Vq&#10;CW80suuTtRRj/gp+XV/vGkBsiK5dW0SUPp8k2uA/hw7dewEiPkzDYfvZZ53DCgAGpo0opqOEwBjZ&#10;V6/HYiT/lZD9tWHm+pvLieWK8r9OWwnUXquQy0NczR94BPRaEegMy/PdV2DQnEE3hnnzHxHEfubn&#10;tmrx/Md5go0Jsk0+1183dJtRhAqe68ESFDag3bbRM+vy52LxKhiX1zA288vcycT0WJQ/PxCUUZeL&#10;kAb2Z50c6/f2bWcCRnmJtDHEGj5Zc0WMuFstfDlr5Ir+YNohMnhmDxDuoVVtO/DH0w5hFVz82dyg&#10;3dJucsfVXss2hjLesbOZt2uDZnlOO0z6xg6Eh3djO3Oqamew5qUv21/59NmokZmyrR/Y7T23RSVg&#10;4Fvac1TjzMolb21YtLT788cZR5x3IA9QtWpjk/25j8jf6zn6NqbRtgMhvnOqXngMoLdV5v2vX33X&#10;XNHXwFjorIa7oMiuONofA2NlxdFmpYnhRzSj+/QrX7vFNybWKkMCxsqvW9BwipmyrULF5jSinl1F&#10;dGhqe/XgtnOwKEbrNcJwgM+1VevIlT83Lw7vsj5NLgGDVQ7LqhNxzFjPUwBXwWDs8hh3o/q+wJvQ&#10;a881d6G1QLk53imiKyk2mz7BvZNZA7fZIHZfjMRytQRM2mwQC47cjbjHpXUyK/no0u7Lfwknae2X&#10;q/dI92jRVXaU25U798Jjm0DP0YPCed5vZHfLPHE2tP2s/bf9fFkbRzLNtFOn5dvPj7bom4JEbV+v&#10;/ezrkTVyejLI74cXIw43XhnpXzWFvANCK6ffQyPCO8+PdtX2yZgYOeHOPumsh+GcB8XI/SN7i/wS&#10;LWBf2n8wVsj8+awz5rMnyErDYmSVEXG8RwunCMKlogciJ1f89dV5bdgQXw0289Rmj/LKcUytzMh5&#10;fsWBlQO+6tRlBshDg1gDJ4HPAfvyaq+aiZZddrOCBs/VwQFieJWttTl46DQo+TMLxGYY7Mhz1nvV&#10;TMSnOTDAGgR5vWYiHS229hrSV9FgJya758dgISlkJi/6MXG2Pz9iseWaiZENzXVO1PKMIb1qJqZ6&#10;9TZ3yuaZceCZXDD6rHnmuie6p14za/Vm9cw3fX6pV82402sFcvP4oG8iF+SsGWxfozdjKv/rRBhh&#10;C4LYpy6jJC/XYFop+uxOmJO4j4RGvQxjZDQvSUBjf8YNS6NqABZXssbMfjCvTwdc7hXtnm9rMkhc&#10;jr40w5gjn2HUWs1EY655m56NBWnfKLzx2siDCJzlaXCgwVcSzcxW4HXZxPvxvDG5XR+SnU2ecwbW&#10;QK/4Idv7vNxg24Pd7Tt7S02SR2KRe35nMjKeI/L6kJHqcH3Iazn5+jPhxSuwGVPjAwbF3uYM7rVA&#10;poFDWiXBEa1XvCFCPuLiVhbJV5sjtcMYVayE2luThOBYaufvTL3BDz6X38yoAoOVfTnGnH/mYxne&#10;E3d57YrnncVfHjYrcf82lX0SzMWpsfs+a459qtHbQU83v014WkJZHDbgwdGzzYzm85r56ztHDuel&#10;HXeaGL1N0CI2C4/+IgdQqAsispHN1f4ceWpp0BHZvTwga4ivgg+f+rDY3V5W37gasgX6P/MhMwAh&#10;cl4pruD8Wlnlutra5PSbM1m650mjyLR7XXzTftf+e/1+Wa685SszjxHUftf+237PWuc83IBvJzDT&#10;vkT7Xfvv9Xuita17+/5rv8utaVqEIxovEFFwGQIQftdu/ZNPGhHItgfFQAstkVLTVgifAREium2t&#10;PoExZEc7nUpk2hshbCimK0ZwZ1JWPuzlrj4ZuoyQZvcrBl3zhCtL8mtiITVDhsDKAve8riAYg4j7&#10;9NPSygvw1/7Z9ITQA9PFwtydLAmBV04gsFYXvY00ue0LXe/PHrR9SGKeZ5zicjjsF3DMp6v7ZFqK&#10;dOUWFfh6xmsYP1EN9fD/OTsXJMtVXItOqbP+d/4Te2sjbYEwPmm/6BuRddrYAiH0l/hjo5BoKnqE&#10;EHl/1nBKzTnKuja/9XePZweJisM0p45LYVNE/+L7KvFxWtlv1wj+YKfZ3Jxjh9V/eX2E0TipIZkO&#10;WgR0ZKPhF1x5U90Jx/0yJ5runwsFe+2GqSyKjBDzFhbxNzj9hy/Zc8TpF9basgfnlXEfVsXULs4n&#10;xDFZSkb5VWX8h1itlWGnhTP/srIjZAbPCOlB0cX2dE4eDmgYcjub/xAiTpMgyZHg9fPdFJnY6pgO&#10;mzoh2LnF2LGzM5g5H6NRVnQUZ3nwlIdrhhJKq4NDbPoRLLiSaPBeYaL0NbNXljh4q9Can6+Zu6Yr&#10;fefqOfuCuqvogEi+NmblhFgG0uUG/f+Ej0Jncb77zm4UjMGGgp1vsUWhky0UuY//hRhN3oPA+Bdu&#10;32V8h5bnREllWfv74ye2Q3clY9BjOCYF/+TYB9JqN9le8qByjvDKN5ofeTCoGPkutTHdJMeJgVlj&#10;pOHP6KIemagDm2/jPLnbzVuPFoZSHSAk2yTEOzcQcYU/3g/84DPG4H3w38Asckk3U49NZzjsKDfd&#10;wz66qFB0U+v9ARsrd8Td3HBqUd+R6OANjMQNmqHG5Pbx1zDYNl73TTh9mO/PS7s9zn/z+5Rf4EfJ&#10;1Z/m82H1dHOZ72JzF+u+XT0deSCWhIZsqhibZ+W/nh36gy2pH3hzC78e5781Ht02SZWCgl/VE8Tj&#10;7lfzk+w6O06haNm0cfbvFoMRR0FhrkUmtdMkDMt/Y24/mbyzCPAkfb2YmkqJKrkPIZAxNTjG3dz0&#10;hoz8QdRjNZ/dtBpfAhD9WUkLXbM58SRsQK4bNRTlgTV2yuM/VZsD690yGnmMa8tvK2PhOZ9XMM4N&#10;lvFjkivaRAiPcaf6XGKNRtDA3JBqM8gqLUrGKjHuez7PWyzWxEUtd/V18kb7r4mxrQ9d0FA87gan&#10;eC0KKzCkphBsKOdENF2+7yOs6YVvgXf//XAkAMOW/4SViTSi6TUxJMLG529ptK/y/gDy8Z/Oa2KD&#10;sE2/O4BymOUmE59RdmynWeM59gPLB7mQR4LIKi7VPvx+aj9/ou6mxMaDMpnwPH99lXnk8b1aVcWq&#10;zKxKIxRzUG7NOKKYCdGZsJ4SwTaxwTTxBuZsO6C+RPSCX8Tb45PMuBp2eZj/5vzYY+JDMRwr/ULQ&#10;HZZf4h3jQunAjT4R9uTt5SeJ7/dz+RMWaPcUoMm/Oy7qBBYNFesrP0xmQ+DD2EKjkqMkVqJsk3Yq&#10;8G2iQ8TTH1zCMBu+futYxYurDN3xYRWd9tgQ9kqVVsGGcFlrPTWp9hSXx4vVynNhBgXl9HpdmXVT&#10;64CvdrDoic7F+YFD6OtMOUckQ5HW2zEeUVXaegjc+rxhp6iqfl0tHg9HKcDTci3c90hGNPqc4IhV&#10;itL6YVZvwayqsG1vVbLlvYUYbxK4OuHjXZfiFbuK2hZxt0UD34fLs1HDv9PZ2HalycbXqQcvueav&#10;+m/ypbsVeNhxp4QUT+mAFPbRT5l7r+SSY9juoJc7ReE1uksuDdOsO5ogiT82VhUx74cfC7pc/api&#10;q3BuX1//FSgi07cUzZ9YIHGSfM6IL5TShylG6slKPvKQGBc/Kfd/kRuNIK4AA8k4uhRioUtV0BmN&#10;6qzQqRY35B8rNwT0/guqhcT6+vqvXC2qhVndfLVWC4O1E+YnUaJQoespgsoneD59BpYUCVsCh9Ui&#10;oeZ6LkhGN/cJfru3OLisqVL7+KcnjSpWlS3pidaw2sbYqbvHMRPkqHBiODYfrVbuK6csY43jZlv3&#10;Fv7gu4+QLBBN23n8/uTg+BTAkcbTZ2BHvVy+in7WExQJCk5Gcz23Y1fyXU5TSJtnYOVF9IyJoPcI&#10;M35ZcqTywyUxTFKkW6P65lOQ/EKMKdZdgvcLq6KhkbxvZaenbEV3afKEWr3qXEJiB7qnNujRajF7&#10;4XD5YXYvsmu9HillXq1q1L6atMEh89ccbtosz8Aisk3JlPBuFVrrpFTQ3cWYXJLmUoRLZh1LZxD9&#10;Vypk/3QKYrUHsFqO1bUrWHxGdipNM+rRan+R5eRoB06ZzcSiqqQq9A56E34gV35g0RCbfry3q6ZH&#10;S5z/tpM5MnBy56+UDEWZdaLeLNdeNRXFcjfF868fqkwJKuXoBLmAIg/z3xx+tzQPO21hxxYKXTsn&#10;nzHdzlhZwo+2EAfpJ9pAL7Ev5UBXOI/N8d8S7HrEygqo40mqjJUIRGh2/qmn5NJbvtFajmDwY8pB&#10;lP5zCAAtAB6xcnwUhwpYIn2zvUyBvTMA+27eW5AEm8jaD570JZ9hsbNpQppCgpD0hu1VvXEtJNvH&#10;/1BWVxAquSBXLfXT7PB9eXbE+fGDJ1pvZ4cpZyVSxHGt3+yYyTVJxUje+/UflXvd5iVzEf99sDJ4&#10;L1pdkwg8JqPPjzG3Xkgi3uWut+CD5JgpN37dfTylaGt+jJztqiuPmbcfQylVjNBX2X95zX/U0WHs&#10;C3yfT2+Q8UWlPc3+kbDazj5Jj7ztNa9002H1X4YMydes4fQ9KQh9ClsqRQMEI+JZ1FuF+jGzk57A&#10;2bw5oXHLM2Tc3A4LK0mvG8aoVBim/jSHrSvWeJJ/oe8nZPw0Ib8vLG2jfxx+qHR+S0SZNOxx/pvY&#10;+QGF2ZzVcUGXDwXD4/y3xhPpTjmLpplpZYsguMEE3MRv4UzoEScwQVcBP0Z47VsEB7SughamXL2n&#10;SpDy63DpJT4Qx1GyYI5Gri90Z4YEXXaHCnQH9zHFIwleqNbsLafFn1ZOeXcLo2yTFDYmxoEYme6N&#10;7nCb1sQw2CJ4eNn9M7ZJbkmFE3WTTzcevzEBOFjzXfGY8gGvGY0ZzD/HtoxBv8ub4b2c2G6Mj2Sz&#10;DTLlYhnyZ/GMfQEZ8oJ7BzpRk1VFt6JTTU3M2aABFXG1x+Tbes1YV8Rbzmu+Dc+JyuBRCR8ZixwJ&#10;rE3ZcdwrHI7OsCcOAEfoe0UWgxM4FJwgktDmje/QTUbwWyNJbubdeFWeZHRPp2UM2YXV21DCZqRm&#10;q4Cx+g60x8ymuCr2UAWK+ir7r4SMI4ActCR9GN8Wl8CwRAD6ZFC2sk2Mhi8lHnGxBS95djIIvP4p&#10;OYI7hRPWFgU+0xBA2eDTHdvkHcAwcmL/ff25MT03jqlE50KksiS9Rx53xtEf6jXv2QM1ZW6fhBge&#10;BR5tIcTBU2rBAZSErHU+xJG8THmSMFY3nwAqG04dIwFfRLfgeAw9m+thM9Q56Kvsv0wXhOfT9yKj&#10;k1hk3x3yx4sloqdGvKqYC3X5btzEMPDsE9hh9V+GDJIy5YezAL42yMtZINb052ugsyADi2Xn2Yds&#10;3qwZwS4OK8OKA453afv0ev6xCYIlTsh3XKev8pPOSwmDca5AZZ3jybdMp8YVnY3Sr/BFxtDsveVx&#10;/jvH13lVbVzIwUVj2MeDwLRPFTqdMR+P+7Sav9S1J/X9IVIChwq6v18N3qbUfxRTJls63yhoJ94p&#10;CZl3sijPUrkG7fiRrpO+b5VLpO+7do0An3USeD7G+3j7cjo9g8Qjnq6Jd2KUwa/v8ajxqXPBKlCx&#10;Bk0v4zuNFBQUItPjldTZexTiZIF1yObK4K8Zk1lO8GVlZ8gc4IxhSM++qCWIcB9R8vRTIZqQsV1K&#10;58G+CKHxEDLISZ0Z44NP99P/E+XAREXtrYL562bjF3VMDqHB26agvsr+y9jm9JvWlbm0cTxSxhA5&#10;A9uUVNJ3o0+M7KcqAyLHDfwl7XZY/VdCVh2g48D/I868SUKWXM0vwQeyrq0Zqq7iEuTUm3RyBmNZ&#10;V8Ca0EuXwfgztHnD04QLZIudwu8QjI5fE8q+wfZ2diRLy59Jm45QZpazcBlPl790d5EBgK6TmPU4&#10;/01sKmOx1oTwqaiOx/mvxxMIT2LGF4cmNtC7zOe4ZwR/LVvRy8ma6pjDXcqmBebQhVMFrRNCN1Tp&#10;tenCw+l+ppZtptx7/Q+Hdb4lGfsZE+RCSSOL8aSTXvLI9u/L4+0g5B9R9Hffx8/mVeAYK1nr754x&#10;h5Jk7/AsiZyooSKOoxeTxniAAS4nnApEddTLxygmRT0dVv8VOw1HkAvB7xK02z69JiziP+55LhiG&#10;eAZzYqq5hPWGPOuwvHbD/D0PL9a0Cj/iLY/zX4+HGO3/xibICvyFGi/j8U9legOq5dS0PM5//X0O&#10;sX0GWNQzP9Dj+mr8FkUI3jMii6nne89Q09D9jRoCZD10hcQjZTjxjlalBK0HmKMZGwQcu6XqzkrN&#10;8Ez9N+f4T/ZCKMP44fC9PJGxaDUwlBCilNOQsjFovlaGiCl00WWB/xo1UrKFxzfmSJt2ci+erEzG&#10;TOp5qEhKU/xME2jX5IgklLUMzxg47pmqAVL+R++D5kyDFCmbzj1D71Iji/WcIZLIAzdMyrTOetEZ&#10;Mt07fVKufRU4s0wsyUGJMD3iCPXgZq7HaG8vIKMJVnbmtfGC2HRlVI4Sz44S6Zw1Mdo/l3XYV9l/&#10;JfVhy8qyG2xLVSXdp0rxEKFGo5Pk4QjQTjLDAZyWGnYa/skXa8ZArJ7eo5S3L4oserUKGBMjvomO&#10;2/aZQih8sn6MMH5EwVTtVlNAmM5/pTWbIv3XZ3MtN5bI38/mPp4COyf+oQ/hcv58QuhZwNnMVRC2&#10;/PrmRNHvoTQX+Blpv998H3+5A6mIjanRet5HmqCrX3XDgZUrwXM9YrArGQ6xM5UrUDTR5A224I1G&#10;6RmYU//7U9oMlcJyoXyWN0qlz/2H7Mgr3MafVoYCjBxepXCjOSbLGc7twAWublfLwsnRhniSJH/c&#10;Z0idIcOVcAWFenBJSCCXTuFYP0Z72CDTRaCy2KCrSnnusPqvwCyqIZA9a6yavpsEnIHsiUGCPWLK&#10;Y3WCyInhoXhxwokD8Gm/iw+5H2HKFokbewsrHcJ0RMiU7qt+XAmDz6wxOhjJ8zOwjeqlTV038gsC&#10;NwUr23bDNjHNKgEnl5O21ElbHb/9V2Kby62qa4jyCSM6ORdFfM8MkwgGYfc+MfiNJdCMrD5bMzF8&#10;daGJNaPmb2EIiqeqVIgaLcohGmR8AdXpFw+yblSO89dX2U8t4wipxw6DZk6wMeVx/pvYaXYuTObZ&#10;qW3Gs6zjfmoVFEzVUMU7fzeckuPm3lARJPEc+8r6L893jd0QqeppN4R2UKzs5kTB6dKRx1jmxo7y&#10;d86QdxyRhZf7iN8VO+IbuxHjp/xV7PD0ovu755Vh9Ze/4hAgXsM/fDKMyyLjEQOO84USLQfEkVrO&#10;kBEQ9u8Qo83ckfo0GRy+yRXZxXHpR1fdF0xxaM6oPs8h0xkfmhsnBMWGIGCTayib+GzjAOGfUlZL&#10;OyGr3x9d702zAWUAw+ETMjZYWMBzzbpaK9LHSYknArNBRl6kfkdck5nfrPlDZAm3H5EG8QZ8I+jM&#10;3q9bnybtrVwo8/WbOEXg6taeg2K/Gf/B46rgRibbU66gYHru6f3s8O+YemEi31r8OCCwkXL9TDR4&#10;47KaI6XKdkvJiX5JxVWzu+k+zZfyEIxkmv0x+lmIdN6mGYpx3mH1X8l3SBdQa5vYLxFPp1S8lHLU&#10;5WMp3o1SFQK0/5WJTY7QYZk/JEze+k0eSH502QWP89+Pc/wep1SP1Mo8tzoJkJpSZnISWG99ZdCu&#10;KxhVeTS1vr6yT7RGOQ6G2wAgU6oiCfe0hhcZK9JviI4+aaachN+IuTk+DvOClx2PsFpLCcrssrZr&#10;Gd/XZuyvb0GH4dWZeFwfExzYNFmKTYhc5hzx3L7wRrWTrpZsW0YKi0GVz08TC9rUEHg/7nE/Jmz0&#10;5lSQ/+N4sSqywx8z14xB4JAwmfm7oktiBndcBWTl3pb3ouO3/zK28Rg7FgqypLau+qRykSxY+Jfa&#10;1fbHxCRN1KSJli+tw9rpgjiJ9wgAyQO+pQs6z1k+4iiRtdimIoXCU0HIdVciGQhEEv145fp9pv2X&#10;caREmHwXlUQXOjbI2DhmhyiqWzsyjH15i2J3EDazBK3D6r8MGU+4gysoFJnbM+kCQ8MbryLmfc1k&#10;fTjHhqKL7J8Fnjus/suQl/wHQoBsUl8z1npadQhuws2dLrC2EJu5ZhhbSaUOq/9KyLgZKrUC7ynK&#10;TIPMiSdEEZ/mxKFGbY8hAz+GycbELmveKJJUz4qu8VHZ6+zwQpHbeLrC4GbM9Sm10fqvxx1XtuaU&#10;0MNCunCjo3W78M92L5w4esXCCVagu+QcO6z+y7uJ1ePcIbXf6r4wSHTm0ZCzJvdTm9iShUNzspne&#10;3GH1X4aM48HyHgMy7aJJwRxMMz7E9G4AkQhJuCjw3LS7Dqv/MmSyaU0oSIVfW/SQmeBpzk/Lm9o1&#10;U+pM6Yufjx9rGhx+XwQhfY+1bXR0ninWFJGaUA3Qv3f0r+wdFG4mPyWS3JOSb8MiQrG4UPwZMhFp&#10;54Xh+4L0+8aTTGSmiZ5H44b+uAlE7U+utsPqv7w7coqltoTGd0ndWgQi1KmK1UaRy7xR7V5l+VKV&#10;WMIUxxV+s/5pDOMSaQSdUcYb5EVeoqziG3ixZjUqyDX/UWeDDTIxZaMExP/e9YtVzOC9fmZzI9N9&#10;VS2MemRWsJwPnA0T1Wqqyixjjsv4827ilsqIsCoT8Nd0pHGuoZ1B4CQXZh+9yQTw2ji9GR0WN8hz&#10;nKIOueB+lIEhLdft4taPyorCWbj1GMNlPnPtSAhRTWxgp6+y/0oKXlO9iEhtRQh8eubpqQl7KKK1&#10;ZrWGsmxueUIdVv9lyEuOH8bXdtejAljut6UulkQDOkqWDCLCr3kx1jN+gY/V1Zt0tsB23z+N+yQJ&#10;XK3J9zUrmd+P0WZutMXzmklwsQpMwaViHW2fl9KJQyYo9TloXkGAeNRmXLzD6r+MbSKSmY2gHUWQ&#10;dsgQr7W//xDQHPB1YvRNrqxdNb3/esEjW6mDnHDbp1dPFg7ZTS5w2wKRpFizomgxsWf7vPj3iMvw&#10;blcI8FAQZh2fJnRwzUifKUHwrJFB9/hUUYlXbf3kzN10bQIoVWjItLLhfZ0qelNUm3dSrbOX3LM1&#10;4zqpWiYSMyCStpEK0jteCDsDeH8MU3PdGLpZXs70EDLqXGoqyt8n6Wf7NLGG2EgeA3l7TEgpTxWP&#10;3UHiIWQaRqV2RlwBf2s/VShnsxyK8sNtM7AHq/3X2zwntD5dqyWRINEBvvuaCSq5dp17v/F9b4+Z&#10;WHASyGHp09FPsLXxPMmEfEiwSJh0Pitvo8f5b41HWDnuUMEUMOtxHVq+JVd8eiQJWNPwoa8Mj35d&#10;ljVrVouC13Y5H9rOnCHjYa3sIiIYG06xGKQED5ST4pAOigkZ7uwoCwJk1oZ1WF67V4us97HAMUEn&#10;VW3UgqN9PMkxKDYxCeyQsIE+jUcpzZ2mFEf18p+/T8ikcMCBjZjgh+/rEuCkQ47Z7ITheffVe9Vy&#10;nCUDPCST4WSv/jxkLSAqG/ViTukOiMAB2LuxUc+Q0XfMZ64ltRAcEUAfK/ItNzEpBuFyLmbx5gZI&#10;ltHeVRHeKuj6Y1cnF3WpTjS9IMJHNg5iX/oq+y+fQ3iTaYA8DrSfDpkoeVpynJhLTqTsT0fGCUFm&#10;RuVDyI1LqXKmQ24MEM68cSnUlKqrZltCfj+EjLM1HeGsHg63YZtTZxKitwmntU8MHKXOwr6wz2Pe&#10;DyEr9zVpG/nLVvVPo6G7bA+/T/aHnvuM/xXKCL6ObhqRhYeQiar77B7SakfxXtI2lT2756cVDMLc&#10;whJ4BllRYScpYJ5g6rY162JFCytSPjHB+2Nyx9Lzj77DxUfj8UPIUKeFO1mnW4dNOFKVycEyXB5Q&#10;2Kb4l1M5sA0/otBl7NVDyAR1oUjtFMFlita3ReFns1OC2GIy6oIs9T3PM142IL+gMAJOuuk3IB9K&#10;VXC32kwmXWGP0OJhIe8h3m6Z+5139F/JSX6Bbce98OXLWFl5GH4Gchzy0/Lb9uMOras0bsx7BnCf&#10;YVsYdC47iunWJKrbbBzY7TyTnut8E5gnyTwv9pl+IcozjlkjbbZ9hl6rGIrEta0jBWYs9nXuFRk0&#10;yfUfrhmT2r4E6peV1dSwDQGaeOXPCCY1KQwp6c0gpIOWp7cfQl69AkSBtgMrTccUhrczlfWCTMsY&#10;8iUDY3jmVGTwGDKbXMGAg/d6LWhU8c7GaPDtQaEBmf6kYvHPIS/+ToTcXiaMG8iVA3jrdUFs24wW&#10;QyItm/P5HPLq9cSXt2m87Hs5GekCCy/tkDkZrhsckc83kDkXdlDSI/7iGmUHfGCVpbsRYIsV/iFu&#10;dt5na4LJQ3ALK8VonCdO08wn8jj/rfFLFJR9uWi8R04FzmxF4P7EVOpnpz3W9SWdU7XHyue9wemH&#10;vAqyjZyHQCZLerc4fffRZAq5fkXeu7jMdxml+DcZn0kGj8ZrRsnHxoz2PMoPsXEuIFbsbOwZ52D6&#10;+eZqjrtAtM+FPqigCPYuI9d0BEXnNg62JjNIObw5Uzu96Eon45EM5mc1HLqbO7MwoRfu1+0z7Y/x&#10;5LeseWmIlZUxI98XXrvPdMlZoDcAG5o8w+P81ydhHU8GyiVqto1v+Kt4PLPyuJs904HJ86n8gR46&#10;aB+tpITi/X1LdVnPkQ96Brky6MtVB9CJnK4bJj7QJgoJUjZpkwBS5XtP2tyg/cYyyHZDdCUjc9ra&#10;gMf5r/GudNOifjiQpYrH+W+NR69MPQeHrk5dyAKP898aTygzKRaEZ/xq2afL+BmBIXgzJbvHHfdV&#10;Tt+aFSHXr40jLo8PZxEl+591kQ9n8QbynC8+MPZL+CiSwYNQ6EWj3j39q/ijKO3O8vXajVNq94oL&#10;oPrjyf1mDzjBuWe4fWfbVH/3ZmXIXvNgcah+ViC05TFCaFs47NHaClSfKb8XrnGGTJDCiV701Ehe&#10;MHGq+F9ODBKnDLij/O7MdFgfTh2GqXvnwiupLfcZmqeufyv3hVxvW9a8h9+hx/C+fUyXiuRN8+1n&#10;GMO3Nt+FSW+qY4NM7ddXPx7tcSH0KeRlzWQnba7vNjG0rN5uDRfAMu86t08hk1uSnGtSdVHJ+mnV&#10;sG45dVyipavZQlODebyJ1a70QTY3MehGgEQZ7JPHe83J2MkAGZQWhNJVKlOu01T/ZQrDAvDJOCit&#10;JPnYqUTSgJO9JkpEzLlmjA28B8k3Oqz+qyBjyid1knlBgLKvGTdIPYaTbT55sOBoAC55dHGfqA6r&#10;/zJkTH47Gw65GlTkwV9iI2fK7lwz1QGVjMSa3+QhqAjXaSCH1Bdiq6QVB2QubKOgsKME74Q9GST6&#10;kpv0HNtscuXgEoTJW1JrUWu+KPlQUG+DjBXimm3ib0rpeQG5v4tFtn0arp8khO9Axk4Td7gBnCAx&#10;s5ienWdEmtLjxokkUgcr6Z/GYVAbqR5/m1WDf9BkwFYQnXqx5kX3nDlMC7Zn8q4AR2h6eTz1Y1qC&#10;SDSFNO7UbFlrqiY9z9yL3U67GEx5nP/ejTc1eVyHVm8xNx8OhNqu7y6HY6ZM18ra0XrLLwjiOf1Q&#10;DoetRRvJjm6XSMUPtt7GTsjtsi+OMuFsJP6MjtgfXa8enJ3I9taWDsu1mCAVJCyrkRlRwOrqApvm&#10;GrDjbp6xTe6qdR4qaff6K1jIHzutThJJxqdtE6mK3uEOq//yPsvotTQri3xuJB+zyKEIDH9jX/P6&#10;GGwHSh5ie4Gs9W3JnuS2TMhgZ3NVUIXnUAV6KXr7G2wvYhaJQhOPbVFTCrOne2HYKv9Jr6aV1ot9&#10;XnQHkn8zj3TB9qI+oqpuSWSr9tC0y76z9/opJcCEvQeBq1a/PAdTOzVPCOpgvFPLGK8Kkk/Wgkbn&#10;8WH0zGHzNz/Mi9TpNKNwTKjfRsCZ8+orzNlJBQoWRYkEe7buIsayPeN41vYeD+TBpsJMMWN223pE&#10;tYSmVGorFoHjJXt8ef/gS8qx10P0WXJK2oSk7sWblNzP25H6yoyrXKHSScOIl3isCJBH+a9H4+EJ&#10;FyLV3qSpft4tZpPlooy+7tb+7WX2pL/tlNBX4fmg2AVbOqDjIyKX/SFV94We27ZdV7i1LcDhn4oA&#10;KgHMvD1caRA3o1fYV7ZhRQsMe/IvoXu0iI/ng7zxvCCL0VOH9jfvzwfpUHJ/iLDkv60akG/OB65F&#10;uOZ4izrsrvaQmUwkLh/qGrmGC5JuYajxJhlg4+Gz86EM0vwsJ6un9qiIEAmhz6qByYZ/AqTpVYd3&#10;3HWDNK7MAQj1RFsOzfI7/KNKpwbKaDVL+LhbCw2u8/EMOl14PmA8Vn9YoLSRYACQwdZzntCQklC+&#10;wbhhBzQidkTF4x1UeaJxfT0f6AnOmcYg2fOZgMX+TnraIEGvmV5DhgD6yQZpH83ehhqFTqQs8m1e&#10;p+5uskX8jnpV6B3zVfVmSdapXNtwHM6HJCAn5gjEsqyA1ven/0r8qetOwsROiih3fRZVMLVslYZ1&#10;7YN0Ku/zB15+gqlC2YwRcumRbgpb1knHFHfKRGRtPc+IG7vZigyW4sAdSv+VVKl09Fgnceq0Y71O&#10;0rfczoDMcQVn1gnhHYURiirHDV0v+ACuJKxavckVh4rIrJ8lUp1HnZA0cef+cASzxpswu2ASz3gP&#10;8cf07inwsG0ZXgb4mD6rPgooKA0ouqatBhnf8e4zqDIo/WFUOnZ3XaosisCgFIItTI7Xt5qSc/4z&#10;8fkCth8vDoDi5bESqXHeFQ870oDiSJ6HtrkvnxsVbCGTIqN06raG4V4eAAlMikR5epnlCSxGrdMT&#10;ALD18CR27zAqlhx7vQJFGtvJRp6mzuljmMOVHrMlbNC1MFWjxFFA5aF+t7kCQKZDJryXHSQfrXP5&#10;LIJla3G7LIXWGLSwaeucSMDuzfj5Baa3Ng40WTP2YuPCyvI93vEo//XoSshRIls5GTzquG+6yDRI&#10;TLpHV6Ow8vALJYKl6Lf1cMySOMlwTwX5sp4TTO4DnUSIUyzieMWnsE3t40E5SO1pPsWTlRNWU6Yb&#10;O9RLTr5IQDmbDynero70QWMe5r85nIYH1K3EuZML2FX3Hua/Ho64T1Ijmz3TVG53iTzpsmfhT4q6&#10;fJwMkg7rUJMhMEgS4DejOYexK5MzLlM5bgeFt3l2adKkhiHMp/CNtZXSkXRQNfJsDyd7r4fPSEBJ&#10;BbGNJF9mZmPBJA3VPhKsK0KqDSiaf4oqOBhVZ8ZfX1v/ZTpYXq2dKrDrh7HbejYmOWdKxU6iwAx9&#10;AxZPjQUHYjlmPMGCYTNsDtImVlaho6ZYz1nyV3sV+7KxQPF3J2ap8HyTE+2p7qxOsuto7b8SyYuo&#10;O4mY5XQzsmfQNc7wTgABquTeCewiSq+rxUxPrVeXd09B29e3HXvFO2tXF5HuYf1lU+CC9auWQK4t&#10;xlvQ2FXDkMPPAF+qLqRPp/l60omWw3hVpxYV7qWWBilnSslB+SOtMCM28GM5Jle+glDIs/ZWG10c&#10;M1clF7dvitODeowGmnrIW637ozIv11VsGmkd6oWwrlOtGvLhvafoREfEkKVGiVKuRguFcR/MHZlY&#10;8SZByDfck/i8asQEkzXtuUwgIbVuCfQtSfTGCu0r+2DFokBmU07MUwUFQCJy5taK1fjg1W28T6b/&#10;xpkkJiRTSesi611xgfi6R/nvcfS1vvU2Jw67AwV3wOFsk5L/zSp0aXz6PORARoH5NC9Go6rk10cC&#10;9MfR5JykfxhJJ9fj59Gc1mjcQmhAvSw+j6axWK4TBbbks/HYdz2wSgLf7ywAhhVvlYok2FJKPJam&#10;5hmEjABv8bncj0t28Zs8cjxKvp0GS33r5UgBiusIgbClpHJsaOoUE+JMR1XHI71nuXFQF3Z2dRsf&#10;N1nM8VmVlzW1B1+M6wexLNTkKPagY7P/Ctyi4PPd+CwqZE9iJfcTKTwe0tZrKx9QuCWLC0jIpFT6&#10;CNP7mudDN64El1DM8ht9lWIup1hgIqrOplPWeT3Kz8op01Kwown3Upq/Cmp39WLcgBgnHQSSLHxc&#10;zxEmcexU0og1qhJpIUElXCTvUzercDeaPjER3UaeRJa8AukRrSzXUY9rFNo6cQzZNDwQL2DYLHE0&#10;UDX74/SV9X0jb/DNGf+G29zzchR2Lo0dc1Plb/HPycv7LJM/4DTMOA5vUW2y4p+bVN27luo9jNH+&#10;8Evt7IQL8k+U+nI6Nxsu0O6z9BlTIxkOe+ZR/ptzU3FBroj0++q751HH9SBLjQWcnp0PIChooBZT&#10;Vs/2FvdWtlD6XOkq9CYzSGlIqfHDoGmb2tCEhZwik1Cn/I8Lgf+iRWk6cEizyUu5LzTs9SZW1Igh&#10;fNZkl88oi0f5b46eN30ytWd9T8ZN74km2tyGJ2Aeu9FLcGw7LtSeX7XybwmUJ3yNd5xihPmOJE86&#10;8jr8N9YDK7c8G3lnjhx71Ikm2EuuXIhTS5Vvj5KTxAiZxUMJqyGCa7Gj9U081O3GZ2PNsHOG4vux&#10;Pxx8iOrzehA+Ge3RfX+Rond7IvAZWF9jNBl833wbZ1UujR795dHxfI+4IpCZlhKEq04wC7kq0o98&#10;HOzvKruVnpO8kWvZUfxO/OAIc5EBKoFpR4TsYPfT1w0HWC/rhBYZcE9vR5jke6Q0xWWoblzts6M/&#10;VdD4fgBg/L78ZJyoJzRBC1E1DxgffHBmUUkSk+IKiOTA5Kd9Q5DJIT8gkPTR9w0RRJOqfIhrrCEY&#10;/dZtWQffO6/nhEPiPVh08Vk585r3WcmlRvCVEdPK2nxPhVVeYYfSfyU/UzOYxCTe3n7JAP2YKF2J&#10;CY3mBeumkhFt96fKRuvsdCjGcUKjHNLShB6Ol9N5L43JDJBHe8yFyIjSmmITP4tjtbZFIsdro1HV&#10;ugSFONU6Q7vMKZWytlCtri4i1z6fEgt5fgIhT2abr6J4b45BGLTqhQdY9DBm0MBqA4MMEE26xjNW&#10;2hHbfwV6AUvloj+MlbV9GEq1A28U3TWw/3CepfYNLt7kWeIaUOg+kSw/dP8whdSp2KBWiuGtq73b&#10;176+D4RBiN6Fm+jzTCOw9Q1dwFDdubzespTCvQrDDTSyPb2JMDc5QMTxkN2JUMNFxeizz91RF1L7&#10;kjFh+uZg+lQDSjIRul/iC46uSsVBMUwoVKKHUGk8nxKIJYcYmStVgW6cqlrM8vCI2b62DztDUAS2&#10;NCbN4S0j5pudUXuWLK/D8xbnvKaEhgznj0+ifjUFGjeyut+NhxgwBW+b7yHUj4tZlWTxJk6hxs/l&#10;aCXTLB6awGpCdCRwQRltaUMbfbYvavqTjkWirHDv9VSoH3gydPZl40uIF9fh/MO5Zop/sE51q09a&#10;IHzSFVF80fg3g8Zodb2RJ20w3SaQ6PyNgd1nkFRPqE6pZSLdK/2J0DNPFK2hs0mK39GH40VO4XmZ&#10;Xb5Qyq/e8eOYkNAecc1b7Y9LMpx8JQooT4W/eVoOHNYX6EBum49CRfzuvqXrXhod4Szi/4u54d59&#10;gUJ1s/Nnpb71z3IJnj9bctHkyZ1d9FIImCX9HpGnGrOnanqVjGrz5pAM/AOdeKFddBhaVgRMjuEL&#10;XYRYldqqh1iUat4+i63psNZFZuJaRumKN2HJSJsQAn0H+68gT1XFO1EZhhJ16EYfTRKccU49mxpn&#10;LOukkQSxlAFTB+eGPk8w6QhJCDvfFFW0z6rBWZxCwtZbvxMaNbgMnCj7zJLqUPqvWKeaoSaj5/hu&#10;DVxUY+BmOhzzMMuMBKXnuE0K7C+o7xENkUArF6z2kxvCpdou6FN1ge/Mgv91GqJ8At0s3sTAfIFb&#10;4o5qeieY6jIZQsBLUf8sq8lsWWerOB3KOQOSH9naODh9Cy68Kpv+3/Ib1QbYakH/qgjpJ37Dtrn9&#10;iJpJ9yw0yBX1PRZL9nnnN3hJ7d+kQ95dnwPDDiohvquy/YE9Eq3CgX27HqJ8Ti6Gjz7rKEUNqbPN&#10;5ALrGRUU1zrlcESGmj+J7BcOaNAEvv04Nc/oUM0MY1X0+Mj7JkwTiBgcK/FZXbzXtDLM/eokBk2+&#10;4CswSEtadR3uRQrEs11PGvejrQcDDCiVbpwauP2LXH7p9JmQomtdtqWgeSfxkfJDjnmDCZWleknT&#10;quRIj3CLHk29QcxWxNi2jEZ6VUPKmnqZHW7Ssr3+8ebgDs9gQiaWTWUgeT+RDW6cqDt5uwOWSIkv&#10;00JXTPvoEUwCoKo01a7A9nGjr+iTK91ml5K4Gw2pfWjuClkRWWT2DKa2KUhTfas7L0Pzs/lNhywK&#10;h9uEmKHfxAlRnt4uGfqv4ACSgZ4t4qf3zyY9zXFpJNh2kxwmoK/wRJcmi0MTuqyz8xsqElVRMrAq&#10;W8M+b4/y35wbTDmz1VHXrr7XPpo4EAQZDIPWP9VF2KM+GC5yL2SlGS57XOaxkm8MF4aSozYWQ3JS&#10;6J6mSmJSqHCxl4iBrknwUIGB8eaIbR0xd9otSmeUwR5v4vhphIc1QovjfEh34P0hYjUmhOfjhYTl&#10;s0jrwCvGfNfSmJD8XzEhlPZ2TCjjVbuUeIjuPNSpC4Uc1wnO7CnlSoRtKYpAekIQXtPSmA4pfIl4&#10;mP+ZKs8wYdMZ1lZj8tbpmfOopMqxlNPDI/10KB/oD6XTMY7ho31Gf+iG3BAWU0J7agyB9DdUj6AF&#10;FSj0fSEhwmlFhFRe1OpRe/Try2Rt7BbNI8icr3fdNCxYtJIxW1jmjfewYyy4gNygVmyKcidM2mWk&#10;rKcZVhdHIIEtzXPm0/KM/rDGfX8vkrszePLVuSYvES83vrarJnSzl31lH2iBLUXTj11Fex27ypy/&#10;4UUUAf3JgHhRUE1JV6xly40rLWDtqS+5WDK3U4ZK+QxHGEsV+KeWqWkCyma1E1DdzjqOQB8DBkxU&#10;wBfSCq8AuUq5o/CiDpM7KLHuOokVEtSoPXkRYdo39Vz/wz+VWZ+0gO+XV8DxoMmYELZb7+YBD+HN&#10;oPnyKz7D7fCTxJsYS/1sc3QVOdeOYft2JQs3LouLZ6+clerwncKTaSO8VqJGu6gkejazb7Va6TuF&#10;r7SWR6ukuaKbU6JQoX2sMBHlZf/L59C2+q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5ewUndr4ApQ&#10;+oxmiwszryG+cH7TUqxQ+QmpR/8FM5W+71H+W6NdNzjLpYHgUScc0tbGHntc08LYwlDhbC4nPBTP&#10;kzyTfFq17oGJy3qOMAmfJM/Ectj1RVILHPghTLXpQmAjDwwFpndZH15vYgUtm68I74SK8gQuWNlG&#10;oxrCNMZotJGwa5bRx/Ug7g0BOuwOYjRj106C3d+bQrQ+BCsvbL7lTbhD9x5TJOCUfbSfLQyDs9OX&#10;fOvW+crT6SvrvxKTS70m2QBf7RjjAHJtAtqRSqNWQiI1KI0vwg8ZEnlGK7OW4j88+oGhqaZW7QZe&#10;g2zQOx9WNYhqFYOQHsFUh89gKyRuK86zrAS1IvXiQwUGDrW0IiGzV0WpeMUcwMaHtPn7iUXaXYXS&#10;jjq1ToisBOuTsPMsO3q0TJx2DhmpCWdHLYHkZFYEjvHMtb3GqZK7iaZGQeFz56Tic3EW9VWVVCy4&#10;XZYC/raiVjUHzDd1z3cQ32Wd/TDjM0s+Q5jafiXe8Sj/DfLmLHCMdPKhM+bmVXnU6UgsdaSc7Wy8&#10;YApc6kjxGqpWclksDkFYZkDTNRznRCjDjhnKIZjxSvVDx0rlg7fr0TEPMgabuAY/pzpqPhkjZLRo&#10;qn/7tPp5UJR9yZatC1zKng8lh6q6iqUQLc0mhpfdPMGEbv5kdr0uyg51wRiHpvC4DKzq7uJur+CU&#10;1dkRyiEgikVyhR1Kx7hctZnjBa/87hrmwXcDiYz+G9S97E+HlEyVIAqhtiFw/qIYdN8TnD2jixyz&#10;zHSvxS4PCa9VwKxD6b8Mc36W+G531+OoqAnxDzwPC9XC2X3D+AcBfIT5Wa5PjQBv/VY7ibGbxvYH&#10;RWPbN11ZlI2TyF7585n21egtzYDnihNSLPeNKzpoYd/QBCtL34r8HOHLrX1TOlgcTPwP2Y38Ee0r&#10;fy29tdIvu7I2NNMgPoUCN810GIqDyrjnJrvHPINJzkYm/xB72+8FwCbM9AraIm4hVvk+Um5hzqqM&#10;PzhKp47+K+iTOLpv6VXz+y7wyMJxxowqjjfrhjh1msYEkzKQ/2yd5Dqm3gl/YcLrfrIyt9XFa8sF&#10;We0hgsO1N4TNwjHzCCbYczr21f5bs9uVqt7yPcgcU/9mcQ0cVyKKp7jFbWltgoqiDLObNPH6/cjs&#10;FKam9J/l7K8BepnjZ4l12k9KDZz5M6z8thR8zu4KpuvkuvastNN0HisZPCjhEW6xTZwfpbrUjj7c&#10;LTZIT/keVFTG+Ryn5vk61zQSzMTOE0C1k9Zo67D7e3CRZ+qZ3EgRpXm2TszKdDBA8Jt3Cg8stVuD&#10;TFjv5tdS+lHi9q27DFlv1UKR1kYmHBXkbMC8+u+IKmeLMWSxXJZP6ZYkdacvEtRTbHwhTVANDw+Y&#10;Vz8l+kXyhLfuT8yG1BjwTSuUuMJcouUXf6wiXJncM4PTj/ZTjjcniImDtrOCRuksnKvfmQQbjtJA&#10;ArAjfecRyP/+EfDIF/H6NIjwFpIlYjsPiZhKwY6Hctk/3000UgzTgDkk5IpZNEfaUAR3UwxhmxDx&#10;4BS8Ck28gQlPMIsnqLZ9FgJLyoTRdHaB9YDXLFgCIZgQ549QK+PJBH+N7HDLkBPziAX0rVZ5i1M1&#10;3oaaKL1NfwQ8HDJcqJamKfDC2DIadvbWXNhmWH0Zt8UIstbUefqmaSEN3YECsx81Kk60R30I3jHa&#10;Itfy65vAHcq9MpeHCr9pylQzqfpJjwjv9r2FcShGo2dKccoZ9lX1X6knq9bbKXHQd0MkSXCuJBNN&#10;9Gf/MZkAyL56cR1E/5UAadjvggwm2vgNyQMIx1whO9dnoyYUX2kfE9l9A5LQbQoQIW77LIFSVKGB&#10;OY7M9hAtJE8iOVNv7A8o0Cmy9aZ1EAW3JADHTkpGNcz+Jjg7xd1NGuIZtZjnGeyjPUBXG3UnpvUp&#10;BDeIXI+MUkHSxyLyGRN6dvqXvAIMgq7H6nxLY9Y6RylUh4lLID2dqNihSTyEeXizcIudWJ8lU6Tj&#10;lkwDJ02RE/lCv2Mp87PQUKfb5bPXaPuaXOHMi4frXHI2kFqdNNdsD9XxNdy2pAPdtR4cq1NN/+Xj&#10;SSjeW3ZZJxZCFdJJJ+8wSehI0+0lbqlAUWu8QSamhNpPHHNI0niIobnBhMLScC4Ce4Zb1X2a+mA1&#10;fT9JY6hjj1K54XZhGLC+8eZDmGgEaRZfjyAWhMrEBh9S2mfHLfI5WX+d7IcwcXVl1IqA0Cb0cTgS&#10;ihgwr4yRzAb8UPFQiuyRhiwDLU1IcF6V33zHo44Uh6PGhsFQmNvCkYXotn0SRRpICOtJ9eYzrLAy&#10;yiHuPkuWWhUT5MILJj5vX6N7D9PrTawQFaUeMKBRUThImHl6lP96NJGjnUqW0UccMifMyAFhZDg3&#10;HKpDWIoFWHS/XgH9jGhJ7PJLLoy/V81Cx6m9cAoVGqa7/5piRMzLecr3et+GFYrT1bZV0AiAf1PU&#10;rvvgrUUxuhKK/M0jDn/9AIvBaJSa0Hq3SI1UddIAD+fbcgFRcdMXdr+eM0y2I/nXVT1Gf7Dde805&#10;45ypZ8iY0OL371D6L5/Rea5xg26eUcoNcCWMz15T9vBEVT8TkPCG83HeEkPXlD1ixrrDVks5PSye&#10;SVFqqGfPzjjpma6FJTr+tTFxwivJV8rEqjNOUy+y4GNCrkB8CHPKwKtZx3XgFCKMz14NQvK11WJY&#10;SJA+bR7Rd7D/yv0k9orJEG9yDvs6cRA50qfcsE0bwqBIJwc9Disa1KH4zBga2qnDGmjknqdH+a9H&#10;s+Scm1x4FUbzMP/N4Qymn8RYiqLmIXgX3ncdjrrl4eT9bOJmH/4Fl4zANyijAm8b3tftKeGqsNHF&#10;nOKlohSyobiAKmaglOBej0pWWmW3K9fEwawOaJ8lPaT+5Ce5B+JbHKhvWEoyBH3YTAvKOiwvihxP&#10;y33YdEikuSiy5dMkJDgkC3A1Fbh8gsZCsWSUwbAynp0OuGoJVrwfm3uCbuEkxsWH1d+ha0CEcmHp&#10;+ZR1vmA+eKpopJivstrtw7Amr0dmZV8tuY1ECuNd3P+hgz9brbJOvDP4W3p8WZVx9ISND2OJbJ4R&#10;WLR7DzG9V9kEmJ3zIifKarb14CdITz41NOLJ697STYftjUnJLvXp7kTUfyVJ6bppH11OzKZosvH2&#10;JBCRF7dvYNVvLjXNcnw+RPI/ObBjxhc/LT5fQnn54YtzWBaysi3EcgkCZnXnM7D0Zrfnikvrt2iJ&#10;Ogu4o5CuOca0WVeLEHOPIjQOAtF6+hAsgQ3XTHJEes0kuUKkFcXuUb+4ZTdyazrGW1Aynm1lN5zA&#10;bsxIbrb5ElSZL3mY/wYRILbIeA6GTC+dGYPzsBPlIKDwp7uSgg6zjYfCAfEqxLRpVET14IrL9Sme&#10;PST+EytFb/3PV04SkMEG+rwsirtcy6c7MpI1sWUf16WkUOeQqCasK97sAXI+1E0+qryHvrJxq0EQ&#10;Nkpacq1HZKLMKDuX0Zp/QtvbpxWwjU9zeLZyNd4e+oeOBZlduOctJ/vu9V9JADiWnNFJpgCL2iBD&#10;oZn/zqlBcm5rVj/TRAns7y7V2Fg3TKwrR2OodEtbftmdj+MRYBYlHue/9X2Sq1IgS+cOy+DT99HH&#10;vQo1jLL3xd89Yo7j6gpMJRxlfxvLZDgmxm5yMvLOU/4tj/HPmpiQNcFynlELMplm9klpIsQmE35A&#10;h0rzGOQw6HR/TEpWEhOG5DvIVKmYPeMZUzb9wiiJ5Y1eBwn5x6YvkAhPCKgmRmnFmaOdsU0ymMNe&#10;sCwV3zXIy+PRfazJK6XgawPihMDAb3jpDeQ563lh1tzI5UI3xc67mx/I+COSDGhTMmm3w+q/ko7x&#10;YAqFMWtOV9cMwDbqqz8N7+ruYx6j7fttEgle+L14F+I1vgRlQ+dCBorq9ZQ53uZk5D7DMzLOfaFt&#10;n65aLYk8OV+1SI0dXk7tDY5GY46BI132tqWYwBidzY6LYeRQNrLBowxW421lkp4pcp+pUrzSikHd&#10;J1dMtLjM9Dq+LgFVZ9iLHXMZr9Jrz4qrMnZ+tI+HLRfm1F39G/7Y90fevG3+N5ieZ1+x0B553kgG&#10;LrFxnUaNENdZ7t9AXgnd1/TNE7geE2yxriJvJxDCfAO5HW4gb+dg5TqwnW6obFwHyN7Hvsr+y6cB&#10;cy+9fMrgU8i/ES5KVmkEMgE2bOP9ggqS31E86B3usPovQ17fJZ2vR07QEpdPSyPYIQ+LLHnWS2zr&#10;AJtvHPjd+picqnBnTTJYUYLSEsbqheuc16zLL40vfIo9aMFGLpuB9NyZzPq2coL/v/usfNdtnxfI&#10;Wl+3TJjYaDKQ3G/ctxKcqK+y//I+LzKRRppbkhOfngIX968uqGgEuJwM8i+Vvf8C8pSJFHtjaG6f&#10;xu+UZECVlvIsG+RF7BHxoIHUC8gLF+K2oC3XuwkuXKf/LhJ1ChOlj73T2cBhSjcS7La4Djrb8ASN&#10;jSTQtUWwUCZRrFJOkWkoM+Q5thdFVI14e+SMT7Oo+jQJduPTdapoQeKeSQSkSZ58sc/03FD5yFgU&#10;25yNYOenlT6cKPkDAYZStjxGi8gziVNEvvPHayYcA+EkZCXWNQ/SqHTKZBRV5klBWylsXGBtyOrM&#10;+oJ7UjlUKR+qw9zYIyakQxbL3dhzze0x+Hu1ZmUpx5r/qudxPzYcI9Ia8jEpW5t8JhLsEmmiycQU&#10;3qyZoId1c2TkLoBXuxktnKLgjm2eu6xj+KHeQFav9dxnwo4734anq1hrECBq2q6ycM5o456P1a/R&#10;elPnl/1Xck9lolpzPH2aRk9wj4B8mBgme0YMlYqFu+IFbX+HbYxZk8FhMxYvxft9HlGZWBQ3W+4b&#10;qdwtbwYVFDvpYwnZ4qVL7fQ1dfz2X8Y2fNvyGXtjq2khzWjE/MfE5F7ctCH18LQdhXs4L0m6aAab&#10;Vk3ukkyq+Cj5SCEM7rV8xpMM7PHwVXth/N3zyvAd2IgjYUDhjsaKFO5NbzYyWBdb9cf4bwyTlYX3&#10;5rKyM2RMI5/agbQNMjLJGuYJ5ZS2WiK93k10B7v30dNI8OmL0mZ7zTD+XsLDw2XepBq8iGpCKAs6&#10;kQu7sKPDZ3bVo0MubvnuDINyMKlzh9Xb7AW/QOIrIS+oCSncuz+xdWQBeCOJUG2+RWIALDrehuMx&#10;jef8ArYOF8x3SUDfF0X3GIc11E+4t2lAZPz1rdqKeShn4bEUpkH7X9M2S9pSZPg0a06U0NaTDPNG&#10;BjSIcL0Km8L7Pk+dmvuv5BfqnGNWxFXb2SCnxCxKp1vaQeN0Neynij4avtmbxiu0Wjiv2efaMJEI&#10;hUh2uIpYPe48U3oEJo5wxmNgblOh5NB9HolNbaW68ESU0AwRcFCyqvbZ+Yc/u+ZWNeJb4zCsOKJw&#10;sTsq8cGf3XeHXmLJeXQe0xN4gey1G0c6zeHZ4C1yE7ynHue/OV53HVQuFOHGCw8+4lRxupQW+KZ+&#10;bq3fflBqVOEc2iFusSBFN+Qr00mFQYw2cSeK32dKcC7vgWQbiFZbc/M4//XKGhRUprHvi3Q5r2yd&#10;OnIwmgQUXfeFE/ruxNSwCd98Eyfg0jRfeoo+DORxJiZkREn6nFXzRSfaRi2EDtxuD5xy0+Qgpgu1&#10;nNdMSMOESNY/GfH901AmMabYLnYrbgWaE4N3OACHH5MCJr19gbzvDrm1lb2HdvpdBAF/FvwrJ0HS&#10;ftkq/q7/5u4TH8IIyfEI+Gpm5HH+W+PBQWiq5LlwNM2RPO6IOfxCov1ADWwk9NtCDatyJHbcZL7p&#10;a/Bn2U3jbRUDv+H8RFPVOSTeJaC7OcYojCFhJx8TR9lciV8EgVNtR9MjNdVno6/Sa08cEU1FnuRH&#10;CVnHcpYTtY8H72n4sjwCrKZJj+vQDEXHPHcCj1/Kw8IpVemqmRgLHw09O9dU3qph0iOMgrUn1Kiq&#10;h4x+QmbwZddAeKb+6zlSKp6txDT+P2JhQfMe578e32bFQX1EXdjuajaWS1WAup1LNfxM9ZmjdEVU&#10;w75qMY+YOO8BxXnpV+DT1Al1XoSjwWmOokNSF/vEpMblWYXXZ9u9C0c4Q4ZiMiGJEAjVQi2tENaG&#10;zZC8CClD854OGbU24+YIIVi+4wYd1r47ZBdlT352U5V4iSmP81/vJkqspR/jZzWSx3Vo+ZZaGTmH&#10;VarYphnTjMGqHCkQNOHpm024xp1EeQwFeY4dlmdgmH9JW4r0Lt7yRt2fWBbm2+uVpEFm+4aJDs1Q&#10;fqtIJelUXT57QgLeL9/ILH8Taknbs//RxsSSACGW5e7PqIUc09KwSDhN7ax4BTGQ0rCwNOlT3yGT&#10;d2NOQ1feN01RlByDChxrhstsFXs8ZmKpNlLWnDloc2KkX2VmEFXPCFzrMh2/fTdh2sBMzohxn+68&#10;291kPHmimXqCKjlrd/1d//U+ikTr+/R4NY15XJ+d32K/08hQJ/TE4lzqiij47BbJpGgUkzHxeI+J&#10;G8iqjcp3YUTgBi5syCyfT3s5uBe6W5bkH+n2+TYaU/HkDqv/ijUjCDEp/C6XDXRdTb0k+V5+GtqP&#10;dIo5MfXX9mN5wV0912H1X4ZMNUE6DSiJpyi+cWZwjRelPo2BvaGECEelQ6lW+uwV834bJsZzdkei&#10;axYm0mdppyCw22UyXhnSD7gI9EmoIaWGvEk9Ii5vgesyIpOrOV8hBGx6bzb54ze61LYyuhPL+TEk&#10;LMCRKNtM9/Ez9XFU3oXWtZzA457h03c2Dm9x3cg2dWSk94yzsDUhkPnklHfeJtRv3aHD6r9y58hv&#10;dlXBDzokwAHbCVGivZVeaj/A2vZY7cwCO3hy77IMjpCR3LQK8btUYPc1L4mtuJvIn94nRk84Q8Zr&#10;/CYhkP7grjGWmwtbqS8KppAJNoKs7POVaRCZtIuVx0xzvP1IGnHnPLNOrvAbfT48/HXsabtnh95x&#10;M3QTUmEMnJj7dvz2X7nPaKPV9mDu1ISMo82M8jfaWlfn4Iy8nWcHh/6dl347C4pD1B6pJMnz9Tj/&#10;9RyV5ZraLCkhah3cdebzyvAfWMmly0/maM6VoffaACNgoNZWbTd120XyFGKC6kIVMDus/ivny113&#10;inwO3iCmG/6GgkwXDcVN4zE8bjvU0igtAkZqqXlgh7XhCKMNLuSPyn7ZcLSPJ+Nh7pxmsY3v0LwT&#10;sr09dSGtKWT44emadSGHWjhJ0OofkngRO3uOU4JBP4vhFA3MT8PgrFif6BQPJdwvIBcZPzyb8GB8&#10;BjlrU9+EjBljXWEegeWxipj8tjH2EPJ6+A5rhrZsaqH7brdiUKUmK8drRji8wTaOf9thNMrkIjDt&#10;1FyUmrB6nw/CQUUNxja+5Trfnab6L1PYvLjtyN5xtdShxuXddULaCjOxgszEX0g8tbIpdJ4EyyrS&#10;riiR7DBkycMX/AI3vruo4jAzjUxsYzMXbePO7WnAzAT6NIVJ1J4hb+cf9z8mQVIHrjl0u85T9/Hr&#10;+ZMKOyjiO/0FLxWe6oQitrgJ61mhRLUNPGhMvRaOIJs8ivqlG83sSEeYrHgBEjL43QQX3hG3FAUy&#10;cm2DDMptWY6barzaDqv/MvcndaX2g7K4aBI8F8VWZ4c4Qb48JmqemQJKhaAY7cgjt90hcORAEW/x&#10;v++4P1rvhAIl+Jz4u8eVkaEi3SI4If8OSquV4V4rC4J0FLhPYxpLBaGUJ3Lhjys7QyZubKekSvV7&#10;2JFGd9WSgk8jozq7wt+o6ETO2xN7xoPVN6sUoMOisNCL1R0eo2QU96/HzyAv15iwKBSQTqIwAqyl&#10;WJRqYHpsECcCcblcM3PAxHmObSxB50MBWbeRto1cimV5zDS2icGC7Oudjx+ueVbwHj+NEPRmoL1h&#10;ufWJQQb2es7HF8im8TyvVEn43i3BpIV9Ysrj/NfjuaTSPis1CMIb0znnkYIpbSSPKrdLymhH2qgq&#10;T0apfPBwP9bRIjJevum5I5eVnSEf310+zQVWySgnoXzz+P84O5tdPW4cDd9KkH0DttOx3UYnm27M&#10;bGbRt3DG8cQBTmLDx5hg7n6et8SXIlVlW9XZnHxWVVGiKP6T2oVMSMyLolPM0APKp3GyhBYxGUIZ&#10;JqgV+ss81JuQoX7TILXAKAWNULiPFpGwMoQJGfEdVbkKl6FlxQ53/PZfQR1UvSt/MHiNjKsFMrFF&#10;C8QzCyWSN7sV0GjgjsX+A7kqjiyQhxjvzkVhsadIOw/j5HRHANbMob+hLSI9nZ/GceBYdtomDT8b&#10;2V0Nz6YU5e3TPq+nkBgF+kDguczXz/lv7Iu6HSWj1g3L5od+7nI3q2Ahvq+G1VUPRm/yBWjIcknH&#10;PowWbanFtnLn0j4dwULlfxjrO6tGun0uyeysWNUORIhlXUc0eFRfZf8VmCKkl85PifRFsJDfqnbT&#10;Y2IXw7qCwbI2h7+1m6hMJM74o+zVN3iwuLtjdccc7Wv5+m7ipE4dPbGSJ6R0FCCxGTLuHgG1eUqY&#10;MIXBwU8ru8Rp6Y9zpW7Si1z1CQOnr1GNumcJ01aVxzGMLLd212H1X6b7eUkYp8t0n2tWsnMuSqZF&#10;X3PpWvO1s3kJuWoRV8e+qAlXw0XUI2JjYnvYLp1smLXfnWvGlJnYPrMraCuFQ3KzPchIeSe1ioui&#10;vzeGQO/D6ce7GMYQSX6Rw5uQcSGmf+S8ZtJL5qfPZEC4dMpLsufuUFjVTS54pLwt6QxDFVn8bIfU&#10;MunLDeqT3Gmq/wrarjoumWKKJTXuXFko1LaYKwhqX1aBpwGU3eCR4HpKed1o3iGT0+ZMciIO+AK6&#10;2OCGFxcIEYnBM3PjPCNR1MDg4AWEqddGCES901DCG63CmYoSsrTUO328jbb7/MaaCfA55xZ3BMKp&#10;rxnHX6YC0RBKlX0NcqnT170Mw5rZo+0WFEOPXHQq0l+SrVOLrsreBpmTZBZHExvZJgxvQVY3c7e/&#10;U1Q7qv3MSUjyQqIEOqVT9oCBcu9A2cA2eUe36jPUtoQ4/7FThKojz3FCVmKSh6GgYUzP4ZoSgJvs&#10;hh7JzqqCNCAz/27ekbrzLHkY5f7yuhZs06aY/KB4G+YbVTx72CZSp56wx5rx5+py6fZp2ul7zWrq&#10;3WUVkR5SSwIlZAsQGtvfZ9LmUIkD8g9c8tYhk9flInR8D0DuayYHTfkDY97ktA0y2FszZOUqV1bA&#10;3bbHrHMjiZ+63opWdRdpYuRABGSwF/61Tcjk4dpxLcfpiJRNyMoaic1gK5RgWDeDlpvJh1SxMlSW&#10;E2TrY4NjK5cLohiYIq6k/prjLPo5/53Pk+Lh54His+vn/NfPk5bh7AhC6xHUYVZ+7kqOkMcm3AUU&#10;PFwrYXEUIyWeL+IfaIxPm68+N8fuQyd3dG0sbzIt/C6W5uDHcw/gV84wpmI/jJY5zMS9g8xMtzAM&#10;bPZV9l/GFB5Dc0Wmsdjm5ByCkpgYnlD5StvukzXoQA9ZzpKj25CVtm1DlFvAdANV/TTR/LQWQc/r&#10;ka6Za34OS42MeU4iEe87kEk28kbSTkgZiQ0yYi3ZNZVlyyl/RkzP+SZ4h6XUbK8Zf5r7XvE/ZJf1&#10;U34w+yBATIFozJZrRo5w9AeFkUOhzMh9yEh8W1bYp+rwWNdMLVomwlAEqa58ZRiOw7Ah/40MnX3I&#10;ZMmQkWA5ohtdGrZJhOHTQWGKbS3aGYmRyiY+ThXUGXfdnfjLFW0T9VJmYbwLm1n8TmoNN5OhiNM3&#10;lMC/eTvmDUFEfeImZHnu/K5uBmv7DGmTieKJnZN/pJfbX0boT/x1d5+JQdJKxehkIzuTGkGigIwC&#10;FSX+pjDKHYl2x7xnUsXemrnVmUSkgW3ZuUPXyE+jAwnDx0bKhF6wjbmUXj75SL6QV3S5z81qyXcT&#10;MmEYSNCQ/ek5XL18+fbemtG4ZlpERqbKp8VSDfkU11KfqhyWGXLjVKnMxPs8PR8TsqqRvJFnFwe5&#10;/jOKnsOba4aTzFjeyT1CzVley6Fmgwsn4VC5rAcPiDdjDzI9ZeAGRucplqdInlkFNbxrqA9wmW85&#10;hzchw5ky0J2zTmyr0+YMMtolNIeV4uCTcdNjRC7xPFVn21Y5iBb9F9hWNzZL9zm8t2a4H9qesX06&#10;sPwDbk8Pn2gbVkKTsxhOx+QJsvWxoY0ghNB9/dEfuQJ+zR5en5ezNZ+3aQ8UP+e//r7adtnLgDMt&#10;7SE/579+nvwtK78zg6d8/5Ifocq44R9xfAV5mjAV201yyKS4pBYoiR5NgbnMATth7hqyTFFj/Zy7&#10;QMpE2mznxDYiU9N1pByufXZEapNuABjMHQbQLXMUWtwyHtWPig+gUnTsUZjxvrRDwKcqhq96KS2H&#10;xU1OpGPUFA8VSlqlUYj1hhsX5woiZcwYvXyppScOKg18aCyIcrh0UaVek45jbUgicdi2W7uLTZFM&#10;CKNr6WQDW5WZM8DC0vtq1XDOxxH+pDD4rkqhimcHW9U8ubvD8TKxZQH2lE38Gh3X4YmbHi4SE9hA&#10;f1gNIBoaUX+j4yYuAHav6at4Ln1LIOnD91YLW7OMmZnHPpyqZJ5IhsP1veUU5JRzg/b2lt3xETmn&#10;LuP1kSsiSGpV6pC3KVKVFjR8QFtgoRJXS3McDn5faJWoLJnGZkW4wxc1Vu4266l384op6ZANEhxj&#10;5Qm4fzAUkmUcMq5NDAL3KSI1SLnwu+QMm0A79aLwcg3fg3dYVaG++gp3MChplIV/CHLLt2Eq+wcJ&#10;Gx0rwos6c2fqkmYMJh3ROTE8rc9M8kcu3vWaVwmGWm6fFJk338zv0t3MmRFUMyT93Uu5I8dQarKy&#10;4tphRazzUbP4s0BEJGdFwkzB3SJg+jnACMPzdZF2eWvYknoPsrx0WJSDgjPnObcLr8RUZS6GIe/M&#10;CMq0403I+lyiE2Q3wcaZhOXlsNBdOaeG5ZuKeXt4E7IMt9SfjgXWY3ko6DnsTydKmKn8NP8WZDVg&#10;SW2UeEfnvCRK4wPLNZ+HicBnNFro2fcW0Y2COGDO+vRp1G+1wf8SGZBVxI2uHr5HYUTq3CHpSo/k&#10;Pkky9ddPJ7aPSz7+bch5lwSQTxuJty7zr1CLA50Tchsm1rmvSBIww3ltuXDOmVcH5slJThMjf1VV&#10;WLEZ97Ddous6nf1UISdR++LTDA4NKteseoTJZyH0a+58yT3VqdIBjYsaGzQo9WMai0qDYEImRzUn&#10;drPehEAKnlV/Wm7BxipkMjquNd1BEzIZrOlkkAl8Y58RolngdiFmlTdqjYfwxCqkyc9D64l541G4&#10;oUUj4EpeC1md3bFMtICPm4Qgxx7vIACAVuhDx7yGN3OPe9KWUV2RxkaezBWm8lyJAmMYY2ZJMlIS&#10;TXLPdN2dIFtOhwVLylDmraJDxw0svOXn/NfPE0+0jqKkkOGmK89fUrDMDZ/aaUwloTS3Iimsy9Gi&#10;vRvOBi+cQ32DO7MZtFr2u2eHpopora5JYPdDTdPItMamAXnC6fWaOYpTRTUlzDWTbGyUiLWsdARz&#10;mrqzqXATMl1mMnnwZG3TApBPm0TPZ4c89qwdnU6APcjym2VuIQpOj1/guy+pURfDunTMm3GXX3DT&#10;nm3uK1Y0b54pRXe5GZJhqTsnC91cs5zmnjXWbjdEuQYJUZnDEgyNhRKRd4dnSvbEyvctFZX1pFKD&#10;kTd84rkoind9LRifPgmsJqRzeG/N5S6py0+zkDyw+ek5saq35PAmZGIytrAvfGdU/8+Ko7Ni0hJ6&#10;c3gPsjbHJvi0QnJR9EWfpRWpsM9hrND0x6e6vwdZrRynbivPWyMhTvNkcWfICo7mcb8LGc1j2m1n&#10;yFK0zZilbHXaJk5a7BAPb65ZxkAemxNtExih6V6w9XNdsbhansk0lTchS7SaPZ7PM7k+xDcN2Qc2&#10;95mo9dR5vkzbi1TlLbzN/ijRPXsN/Jz/hhTmUsEMik6NkPX5uUuJhGNIWzQUCJFzr9cg6yKDuAe/&#10;WIa1Gi9cZHYMb+K0ble+m0ijw9dEeZJoDh9GekLW1l7ySK/dvnkoNyUCGuCp08j6PFpGCuRU4L+F&#10;U/qE0XvOOD2xd1I+CId52Gr/XBm0mTHRm3SqiHyqgykt56fBqVNiphjPYXnr5gnhnN7QzQ/Hho99&#10;etfmp9nMPLpn9YMCgtKMwJ69PToipQ94gc7sVDAhE1ZOJnvWqWhFiN/Qb1sj24SMPp7Uj9uz+xdw&#10;J2cunGzMXkWobHJzlOOKoH0ZXy5mx5XKhxuHpXtlKsY0alRqfHG3yNXrfUB+RH/5reUSmuOqmIEp&#10;6pLXYAH9RMxH1N6ir5ZrUrCQ4l1iqmkhdJ7Uf40zix+F6gu/egoloE/mejId1ptPJgenz++y2n0j&#10;Qa1Rvbe0Cope0flhpbP6w6dcDbCK1RRg72WB0JtcTekOdjwTSAyWYl8iIh7Ftdv2lgrkZDtKsRqj&#10;W3uLdTuTSzhDI6sgweK4ybAXdN6939zh4FsqdD0IyLrkxFd7i9WYjnFVsXWvI0mEGRJVqncnKfUp&#10;NmsmL0Hpm7vu/OtXc7XQiXW6+eE5Sqwkdl45JDd8NtzIRG+rsXsX6yFk5uN1gQsidaaLu0jGhLDN&#10;ieRZkqWgKHXKGQSXuVK5WuIelifkLgZd7JEUyLGRPZtN5YdpoZ7HCx9ZD3hygOhi6UnhYdpnjrRI&#10;oqWsXyX+0fRilpN22RWSObe5QagHN0iKiIL5EB3Voi1Jrha5Yrl7zvVup0D+tH2x+5Kopa16MqXU&#10;g6Aw+5fwZGv5F6Oc+DxA2D0jHLq1txj0magtJ3vfPVxWvlxSTVeVPVAnBZ0nWE7EiA/ugaUroy0P&#10;CviWJEsETKZs4UVRzWsBqxYB9lGR7qDOM7vsQslxPkBcfKAcqfphEklNqzS8JHumjXLZhjm2PCxj&#10;g7ZWqzav1kzmqyYpIs7uZVx6ac5RpZWPU4Dxq84p+6tFiYwDpOyoblji/HVvZ8Di6G1xIpKzstmg&#10;vMo3Qia4q6kIiBkTT0Q3+hKSEfMjdpurVeJk8DAZLDcoWdmeuXtI+e7MplyBqwxjUkRae4rKj0qA&#10;NViExg23LhUuqQ/prsYejaNyLoNx0pV72IBQv9LID459M2dcGp/ZOVOHMiqSSbtI/7mskp5yw9Vs&#10;mQ1Cz7uw67coWXdjOaOMTqmqTS17y2KAFeuBUXYXtq71teAjkI5ovqTkbrf9QAawC+bpLqh5D/L3&#10;Y/47VEyEcXbhVR5WsiQ/dqW7iMtbmhNZZD/rolA7MwmMCDz5MG0UTFtacI3hNO07oP4r5oo0ty5G&#10;PsRyO6GucjQuEfVLV0Rd6Wm79BmW+41zQgTjtRVenFZLWjT3AWeEDUwsHS/bpDhjg65OlGNkxzqp&#10;/vHhIv8Of+nXt5BCAwdcn0lvXB+/xKXurhlhG7LVEVutBFsSJuK/wGfa7bDorsKIiOOoQfJc0+UV&#10;WF2wGOFd0s3JJ2xgddVihCMpsyBXoXlc4HQqBdPhlzaJ7zzQ0gF1XHKVnTsi95f8WH95bADWj1sa&#10;cSMEhkVfPo0mguUi8XQDSKVvxX+DmSNLOFvXs7wEi8AM7kYVCchpBwfx775UlGPAfjtYCDN0P/wg&#10;BIVvgD1Kbgdej+s6+oeRCyETSUshvb7jAjIKjYZQBvLkmPKJvi9XyxEOAaMWA7jiKhpFdlERoI5c&#10;/OqjhCWHoJZbNBIZt8BC7Xl1hFqJd4OO9GHngQNWiZgVLNU9c7U55S2wGPL2iKjUT50CihygdND5&#10;oMgmylw7WLU7HaKYzYDz3thbccx8VVHHBhb3kJGM+2tplQOa3DzlayTlgxRHB2U6+mNBoeiOa5eX&#10;5XFESXR1QhshIvB1afUCUuQOmoMFwHYw9LUcNsBf9d+YDHfv0RLheBykcqa++ji1NVLbxuOIpq3b&#10;bmABbs7HFlN70jgai8oLPyjcgVlU/ENirkbVVQucw5hfPy99UdyrjndkzJI5vvzWokjEiIaroiIa&#10;YCw46LAG4nSVSFgbhEePq+sKterW5Oj5LZ8jvrG2KLinzzWpCKT77CwKRSjcr7rwFF1tmeWCAx5/&#10;PjIDeBzpfJB1oYPLRdWXUCW6Ig1Pn58ksNUVNUnLcBXgR5Vidrmoa7DHRYMHVWEh4E/r2KIf81Ck&#10;6fkD5pZREiCDItVud1gGWwwHM0KM4gBLJk5cOPDwJjaYKFhkqiBx8Zs3dqSITiQJ0iMMDuJj1tfX&#10;f/nD5PmFkCbu/Lor0gQUcrXgfzGh5AsBO2PKKGk3ZFjbPZzE696y20YjsqY7qyFRp6jc3lv851Ef&#10;UV5NJKsPu/c2iWaOskGBqbskxc2BCMRBUmdKxjZjx8Yoil23ypGkkRXDIaf3rg9a38z+a2wtd0ta&#10;dSNhn4reSsfEq8LjxUU06OF9EKPJKwUnN+QXekwYbVxsQf/b9lmUNOuDJB0uiQZ08wu7i4xEML1P&#10;wq9ZW8wW6bTUZnCATUl4s5YsFdzD4PNAPEZQJM9snVbdzxobOt80pXBbpcnoYhB8erY3YR5Yidmy&#10;5sYC1EzNn+WkDjLJCfG0Z3vv/m8ULquLiFo8JpWGdMGt0cdjfUJ1kNN+gwGXN2lZp5TxIsvKhLiW&#10;Zem+gbIXeYbiiOGo3dvPiVtMeGWlFJj8g88nVf2LmxY+4aNNKolqzYeG009kF4d05QyTn2xlPn5g&#10;tUjD5WlUm9Ch5EccrL883SGNsy/Kiq0BJxiAbT00DY0Pqjq+XyBSKBv9R91xv70eHaygL1SkuOms&#10;zLCvpz2tbKaA4Kcu1zNPqoyP3oyjnDcV2HWRXPYHM0z22tV6LmFOapImuLhS58HAzFJ/v0IwqCPA&#10;OU6qOjV+gSauYCIczHmpOcBH2T6r+1riszB0eEyBicvLmge7oardq3Uax4NKuHLZShLikGzYeMdP&#10;+a+fdhyRSg7Ce+vTV+tRWbkpI2dltoQF89zr4Sx3KY8xE+FQmc7KUL9azxVMlHqzfFml3TZDO7Kj&#10;RBfjLjDLIPHBOzDZmthxNT4Ynr9cJ5saSOC4q7Cn7Btc1c6Jbf5R3qE/Azu/7NslViYc+sZiO35h&#10;Eli9NEBqg3P6hGjulF/pgqEUSlyL0YypshPcP7jUXtXBV+ynDcG+sv5rUCknL2U6nKK7CwriiPNh&#10;7tZ1IjIsmTHTMNoCqx1K/zVgqvtabPB807v/9UFOrVW/ezCRBOYx+ATE7QtR1UEY+tJJu7zJBeQ3&#10;JHP9rPDcyEQaQCCB5IulnrG8CTuMfhFbkhlGZyWDyBL/1XUWmDi1l3CxIvyWgZyR55YzfQc7j5OO&#10;M7rXok5xjs1F/ZT/xr7P3ZsHu8i9DinewVebnILlNCaODZiDyYCSkMogF6oN2bCHw/kmLsn1qtGJ&#10;prNohVOYPsEusZH9M1HfRMo3plfOxBQluc55mojAhKm7t855gjnd6gBRzgTGk1UiaYfDY5Ew8TXF&#10;OcSNjTd3e52Fpaiqsysf+OuiykMN1pZ2W/iHLX3JzeI7lzA7xcF/LRW5u5TGf/GOn/LfQWsIG3Bw&#10;6CGUZsoEHTLUT13Rp+yDoE/a7Kp6oOCwSOxnJA50T3qRu+TuRXhya9+QORaQasY1TmpuzcGihjJF&#10;+6bFEVtoBWbwBa3nap2Vsl+wNW2dhXVgjdL5qSKhHFLUrPCYbK2zvknO0xIvmPwTL90awyiDqUft&#10;wSxvnhRVVCCbd2dVqXJecUNTT8dm/xU8rvBsjtqyzgkTxEYuVG72nC11nNQWBMV2KP3XGebJgoMY&#10;I+JG2AK78PisYeLFsiuEOxujleQebuc6EYdLkX75LI5ypSaVg1QH01zfglnflP+i0W0dlLelrbNQ&#10;n/qgZY52x2b/dZJZ802jr5yVi8EpBebg1jqRNebImClLhKUw3b+ePGaFD+GnU2fKwfX6yvqvsc5i&#10;c5w9v8WUOTt+C6cltelOEFFRjlCbzo7dYg6S0a6EokJDxU8Cv5h2dF9Z/zXWOXuUygLSjVzls4rP&#10;hQpE/EElYGWQlVlmqZyP6P4Vbi1fBjQcmHE3HpocSq7lnJ/y33iavY4A2OXTV+vB02g2hkOPJK86&#10;ZfK7fJMkJjUJoO1QEDZ3Kw18ZAzvS3553Czd4SmhSPtYYCO79I5TqZziNilFLzIgSkzeSOnL678G&#10;gmga7nwcZb4sOSj4xl0tA1glTDawxdX8Cgk4fMJb55Hov+0NJQF2TyAqvUNI+H/XhOrp2eU+Xvxy&#10;lzRztVTklWPkyg/sHpjiauay9DV3HL5j9OaETuvslEc6ZtxxCxUQzbfN6af8d2wDlGy7HVV8psX4&#10;qav1FN8al2XFffUmmOKyQ1FEDtaNK14sFcXf4GmFhZA1svQUljkfyh6p66gdFWZheKgckVNywuHV&#10;OovaSzWmki8KCym8myS1xXNWbPAj72ifdxdTkB62it0XmHUQU3TR56YOOWNcW+ssog/5HlaD97Po&#10;ViTJ6aK8MqFiD9MEYIZPOzb7rzj+U1sh0z3u7DBMop72ECKRVIxdYeKNsZeCmd84hzAVy6hzsAib&#10;y1/FTT60RM8H09L+H7GI/d38C6wtLBfoZelD9Bdl3g2zRqUDHWSZKxXK04LvuOy/zFh9NwMmIIpp&#10;lxNH8GNx6XqZRe2CdejKFdC+RUHSGgND+FOgirZhh9Y4YEKZwz2bMHneb96zkuX4sq17MoQ5rf7s&#10;2WItGiSlLOoCtrvOclLQN9a0lqkkwp+W+GdxFWBeB0lv4bYY/LTzkPQqhwGTD2QP0xjroAf5qz2q&#10;XnbHrmzBnDY9xfPLPbVT08N5I/Iu05lcGq/zHbE8lUAUH3lby0cxoOB0Y42wp+6CmbN5rujgCN6d&#10;1mhpNk6IZhkHT632qPgc+++n/DeePmKxAk/7PN0G1B++OoJ1NUdTkLIaMmHIhTk+RzZ5D1rNgAvZ&#10;tHENwWktVwARbOG0JBC2qIYz7EduI+pdRe0U1n+DkkYy5hbAqTZw7Tyx/vpRjlTok7TkWRQAbLkI&#10;pKgS4oY/XGWSg0/gOQqD2jxkqlAIKOiuTmbqe+R50Wsndq8jsW84XpRQ15RY+I1oUlHLVZqU3gV/&#10;sgMKDj2VdXxfNN2qEy56MQyGOffB1MZhz8pJG8TYofRflgqZDkTT9RfjnkIj8EjaGXomZhN9PhpM&#10;ma0eJAR7AyYaXhg0FES86skZpIFQPXIcBF0jsMAkbTpKR3ANxAWBW4SJJag8G50vnKNxH2Oukwh0&#10;LAXFde15S0A3TAOaIuu+xW3ckhEYlVWcoVNGKZ8d66Tz/JLWQRRc1SuaLeEehRF3YeIkdBorAjdu&#10;Qfc6UUcJRY3PwrOGipSDaHQ4GA+Y8NoRJNvCLVLL5T5wNbVZKnxNt1DEsaFSKXhJwsQl4XWS9XXD&#10;OlViQdhkdNNj+xrMmbmMZx4LuA3qnwIJ+MLHKdtbJzQUmhlNJlH+2mfBbPiu1UayazNQuS9DJ/kt&#10;0jr2YM7cbzKa8JI0mLDb0EBxyywlBnRUM78i6H7nppaSpA4xobE0mLJ4hpRE+4zs/txP5dMP3OJh&#10;ulMIeoiZ+Cyu937pKNn1eKkP0pRJsGgzWAWh06l0bhiWW7gl/RWePj4LEY1og5dCkrMzDtRGo0sP&#10;Mr9I3I43YcbXvM+8fnBaADj3Vn2wqaQZZ9pP+W88jesjJCI96OKmAVblp654uQLzweO4biNyCnI9&#10;WFNGk2bfVCnKuCCWsR4KCG7E3sjBw3MRb3KW25mgGb3qy8VSlG7QdUIunKJnVgyS1XJtVXi9gRUl&#10;/w+8y1+YfgI/5b/5NMkVAUGBuAXjlzjEkAuOdPCmxlfQNexLp59P1NQZwQqNR6UFAX98NgGtQ+m/&#10;xjzVhD4UT5IIdJ194Z/spCNW5DTGRRkJEyoNwYWOEdG5LdrHvJHGfGwN/vuRtZ2fhZCC0SFjo4gv&#10;B5VhHVjFa5JY7Svrv2Kds+YN5r1YSbXSDlrptj2Ua28jjnOl6O/KQ45udmV7RY1Oo08qKrEWDyTA&#10;oZcrD+SHCmcwRlpI7xNuO8Uh/nApjw+yq9+gz1ajSbG0V+VvXuGQgJxCxto3vD40tqi0QsqCztEx&#10;yNZ03QmvuIs6eJH89m0cwq3EEo7PItq66qljbb8Ltm2Xe7Tb822lqi/eyrZTDUjwBcQzdbwxT2PF&#10;fwdNKUxrK/C12vsuT1/hEPqBFI71kM/Hqa045JYgDJAYZG3tMOJCxRwag3j6x0k90cQlTPz2rsNC&#10;LHc6pI0jZnh8FgXuqInweUPLfvljRCzgDl/QkRasUI3o0DhOfGTn12SNfNreQmXX7+AQgaxggmgC&#10;rOtarcKzjgbeY5DoT9fNKNVwVcuhXMTMOs76aijqg7APWLRRSWHrh/x3EAT3iSlWpImRIZH33/qh&#10;Dme8gtIgiTje0R3sdS0MkvEZ/I6z1+JF+BaQs4Mg8MHs1ZawHa6YkWG4SiXP1HPDGxhmM3w6DVU/&#10;db0e9f4YCGNhPacIoYsUG4OvWGxbKyLVufrUNvvkdRj9V8yS+PMr6EZYpx1oO1AcYXji2BF/1LQN&#10;MKzV8V4JSXQQ/VcABG8SsQJITXNTZuQAlH18PYYMsJoOajaoj46aqMBjj/HMWE3xBvhvzAtmmB0X&#10;Zu6EH7pcCq47JWoe0w2kJ34ofELrH3iN6c4x0ldC9fJGbrEipVQqFiKAqPed2tXm35yDFJx2rEmi&#10;5cXgU9DiFvaO2z3DFQmf+wa1syIynI+p4Xw48f5r/H11ypywSL5hOxozx+pGex2E+RKN7ZIWriHS&#10;SSgY5omiEfuchWMFaLjNC0pKM++Nnca8NyV1EP1XUtXpxUkG86PsZjvOBd4XfNmPH57eDdHw8eHz&#10;+8Orr//5r6fP4eF/+vyf7z78/vPfH948fXj87Zf/+O3x8fjx9v2739/94/HTd//78PjT9w9v3777&#10;4/OL7zX08Pjx/cP4Z6LCIy8EunzyG8eH28ce//juz4MU2fi3Dx9/+v5/Hh8+H9/644MADsny6enz&#10;Px+e3o8vH++Ptf7+2+d3nyze+PifH5/ePH3816ef/67/++8Pv/zfvz599+nz4z8+MFGQ//DH2/cf&#10;Pv30/dvPn44d11N/Pn083vz1zZ+/6v8e3vz66eHj+9/e/vPh80P9fTz15t2LD+8/PP7y7tPP/w8A&#10;AP//AwBQSwMEFAAGAAgAAAAhAJfGr2nhAAAACwEAAA8AAABkcnMvZG93bnJldi54bWxMj0Frg0AQ&#10;he+F/IdlAr0lqyYVsa4hhLanUGhSKL1NdKISd1fcjZp/38mpub3hPd58L9tMuhUD9a6xRkG4DECQ&#10;KWzZmErB9/F9kYBwHk2JrTWk4EYONvnsKcO0tKP5ouHgK8ElxqWooPa+S6V0RU0a3dJ2ZNg7216j&#10;57OvZNnjyOW6lVEQxFJjY/hDjR3taiouh6tW8DHiuF2Fb8P+ct7dfo8vnz/7kJR6nk/bVxCeJv8f&#10;hjs+o0POTCd7NaUTrQIe4hUsovWK1d2PknUE4sQqjsMEZJ7Jxw35HwAAAP//AwBQSwECLQAUAAYA&#10;CAAAACEAtoM4kv4AAADhAQAAEwAAAAAAAAAAAAAAAAAAAAAAW0NvbnRlbnRfVHlwZXNdLnhtbFBL&#10;AQItABQABgAIAAAAIQA4/SH/1gAAAJQBAAALAAAAAAAAAAAAAAAAAC8BAABfcmVscy8ucmVsc1BL&#10;AQItABQABgAIAAAAIQABcSw77qMHAKy4KwAOAAAAAAAAAAAAAAAAAC4CAABkcnMvZTJvRG9jLnht&#10;bFBLAQItABQABgAIAAAAIQCXxq9p4QAAAAsBAAAPAAAAAAAAAAAAAAAAAEimBwBkcnMvZG93bnJl&#10;di54bWxQSwUGAAAAAAQABADzAAAAVqcHAAAA&#10;">
              <v:shape id="Freeform: Shape 10" o:spid="_x0000_s1027" alt="&quot;&quot;" style="position:absolute;left:224;top:698;width:38418;height:3513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088655,3493941;2070701,3502899;2071776,3503326;2237942,3402999;2179892,3415807;2092815,3426053;2088670,3415807;2149484,3410684;2237942,3402999;2388942,3389592;2385396,3390519;2387214,3390191;1305680,3370339;1367186,3385068;1393447,3386348;1466700,3419650;1499872,3426053;1501947,3426694;1509548,3419650;1538572,3427334;1567598,3433737;1624789,3446062;1625648,3445265;1691992,3455511;1723780,3460634;1755571,3463196;1820531,3465757;1908989,3464476;1912828,3464476;1921429,3459993;1940779,3454230;1960474,3453910;1973950,3455510;1977578,3464476;2008503,3464476;1998829,3477283;1993300,3483688;1975332,3491373;1942160,3491373;1899314,3488811;1806709,3486249;1737602,3481126;1676787,3473442;1615973,3464476;1523369,3451668;1451497,3429896;1452329,3429336;1410033,3417088;1372714,3401719;1329868,3388911;1285639,3374822;1305680,3370339;2119286,3342880;2098168,3345867;1952123,3352700;2000210,3358171;2012651,3355610;2098344,3346645;2112445,3344104;2250501,3324323;2178774,3334467;2203387,3335118;2238805,3329034;2512329,3321361;2287365,3376875;2401208,3353370;1070024,3295414;1228971,3358171;1285639,3374822;1328485,3388910;1371333,3401717;1408650,3417087;1400357,3423491;1378243,3419648;1299461,3392753;1260761,3378664;1222060,3363294;1170920,3346645;1126691,3328714;1092138,3312064;1070024,3295414;1134986,3263396;1211003,3299257;1201329,3304380;1112871,3264676;1134986,3263396;854408,3176304;948395,3224973;967745,3245465;923516,3223691;890344,3204481;854408,3176304;1019217,3143439;1019230,3143804;1023899,3149040;1024412,3146845;3037697,3059366;3032678,3059753;2949749,3114827;2868201,3155811;2810151,3187830;2778362,3200638;2745190,3213445;2705107,3232658;2674700,3249307;2630471,3265957;2584861,3281327;2572421,3292853;2553071,3299257;2504696,3306942;2442499,3324873;2385831,3341522;2323634,3358173;2246233,3376103;2137044,3392753;2134280,3396596;2081781,3408758;2083141,3409403;2141442,3395897;2142573,3392753;2251763,3376103;2329164,3358173;2391360,3341522;2448029,3324873;2510225,3306942;2558601,3299257;2525853,3317465;2526811,3317188;2561365,3297976;2580715,3291573;2582004,3291242;2590389,3282607;2636001,3267238;2680230,3250588;2710637,3233938;2750719,3214727;2783891,3201919;2806638,3192755;2818445,3185268;2876495,3153250;2958042,3112265;667582,3041654;672829,3045825;674621,3046671;3046974,3008220;3046499,3008522;3046499,3008888;3048696,3009179;3049263,3008522;3076834,2989102;3068673,2994326;3067231,2995715;3072826,2992396;554728,2924590;606929,2981544;565538,2935518;3174695,2924553;3174571,2924593;3173657,2930396;3151543,2953450;3125281,2980346;3126864,2980008;3151543,2954730;3173657,2931676;3174695,2924553;689822,2895711;692558,2898800;692696,2898376;485375,2866357;521311,2888130;523075,2890056;539451,2893413;576595,2925272;627736,2963695;649850,2991872;662289,3005961;714811,3046946;699608,3058472;650695,3008110;648469,3008522;694757,3056180;699608,3058472;714812,3046946;846116,3143002;819855,3150687;829530,3157092;790830,3158372;765951,3143002;742455,3126353;684405,3081526;630500,3036699;580743,2991872;557247,2970099;535132,2947046;543425,2936800;571068,2959853;601476,2981626;638793,3018769;641965,3021290;601476,2981626;572450,2959853;544807,2936800;514399,2902218;485375,2866357;3530252,2662715;3529551,2662994;3514455,2696566;3515741,2502261;3479113,2551288;3461144,2582026;3443177,2610203;3400330,2662715;3363012,2715226;3329841,2757492;3327075,2759059;3324811,2762166;3328458,2760054;3361629,2717789;3398948,2665277;3441794,2612766;3459763,2584589;3477730,2553851;3515049,2503900;3658793,2484689;3640824,2534638;3609035,2588431;3577245,2643504;3548221,2678084;3567571,2642223;3584156,2606361;3596595,2587151;3613181,2561535;3628385,2535920;3658793,2484689;3569329,2374902;3535780,2429616;3535164,2430931;3568952,2375823;3587729,2250982;3547406,2353069;3462585,2513732;3450167,2531926;3450087,2532077;3421061,2578185;3392037,2628135;3358865,2666558;3331222,2710104;3168128,2880446;3114224,2922712;3109052,2926356;3106822,2928448;3084281,2945475;3065849,2964976;2998123,3012365;2987511,3018578;2958687,3040351;2954526,3042856;2948366,3048227;2894463,3081527;2840558,3112265;2834388,3115163;2797891,3137130;2786576,3142419;2775598,3149407;2738279,3168619;2703411,3181291;2625699,3217614;2443375,3280626;2316325,3310898;2419003,3292853;2438353,3289010;2500549,3268518;2539249,3256991;2601447,3227533;2671936,3204479;2717097,3188068;2736897,3177584;2754863,3172462;2779743,3159653;2786280,3155443;2803241,3140442;2840558,3119950;2883014,3100665;2898608,3091772;2952513,3058472;2976009,3037979;3002270,3022610;3069995,2975223;3118371,2932957;3172274,2890692;3335368,2720349;3357813,2684992;3358865,2681926;3394801,2630695;3405858,2615326;3420561,2596430;3425208,2588431;3454233,2542323;3510902,2433457;3566188,2316908;3582428,2269519;3738956,2137601;3734810,2140162;3734810,2140162;3752011,2061694;3751515,2063960;3755542,2068439;3767982,2081247;3776275,2076124;3776484,2075141;3770746,2078685;3756925,2067158;3739692,1916203;3738727,1916253;3736978,1916343;3737574,1922432;3736193,1954451;3730664,1973662;3697493,2022331;3689200,2064597;3680907,2078685;3667085,2140162;3651881,2188831;3635295,2236220;3625621,2273362;3614564,2311785;3623382,2299075;3631150,2272080;3638060,2233657;3654645,2186270;3669850,2137601;3683671,2076124;3691964,2062035;3700257,2019770;3733429,1971101;3711314,2069719;3694728,2151688;3657410,2256711;3650028,2267353;3646872,2283288;3636678,2310505;3597978,2388631;3580009,2429616;3568952,2451389;3555131,2474443;3517813,2535920;3477730,2596115;3426591,2676804;3369922,2756212;3332605,2801038;3292522,2844584;3278700,2862515;3263498,2880446;3240000,2898376;3201571,2937804;3202681,2941923;3162600,2980346;3119752,3008522;3085199,3034138;3052466,3056304;3057556,3055912;3093492,3031576;3128047,3005961;3170893,2977784;3210976,2939361;3209593,2934238;3248293,2894535;3271790,2876604;3286993,2858673;3300815,2840743;3340898,2797197;3378215,2752369;3434884,2672961;3486023,2592274;3526106,2532077;3563423,2470600;3577245,2447546;3588302,2425774;3606271,2384789;3644971,2306662;3660174,2254151;3697493,2149128;3714079,2067159;3736193,1968539;3741179,1951216;3737574,1950608;3738956,1918590;3769363,1889132;3753269,1951274;3753271,1951274;3769365,1889133;3781803,1876324;3773510,1892975;3771611,1927875;3770746,1960855;3756925,2000265;3756925,2004766;3773510,1960855;3776275,1892973;3782719,1880036;3722370,1821250;3713314,1841088;3709931,1869921;3705571,1856452;3703976,1858353;3708550,1872482;3705786,1892975;3711314,1909624;3715599,1909403;3712696,1900658;3715460,1880166;3722370,1821250;3838472,1786670;3841236,1787950;3839854,1841743;3841236,1878885;3837089,1946765;3832944,1985188;3820503,2041542;3816358,2088931;3795625,2176024;3776275,2251588;3741722,2265677;3744486,2257993;3750014,2204200;3770746,2147847;3787332,2138882;3787332,2138881;3805301,2041542;3814975,1995435;3823268,1948047;3830179,1903219;3832944,1860955;3834325,1825093;3837089,1805881;3838472,1786670;194663,1192822;195351,1193140;195416,1192961;278052,1009245;247645,1061756;222766,1080968;222707,1082194;220301,1131225;220371,1131108;222766,1082248;247645,1063036;278052,1010525;279088,1011165;279607,1010205;294637,897817;275287,910625;246262,966979;252902,971902;253119,971037;247645,966979;276670,910625;293804,899284;401063,824814;399317,826109;391907,852511;387242,865799;260084,1080968;242115,1133479;225529,1187271;189593,1299978;166097,1376825;155040,1434460;149512,1463917;145365,1493375;132926,1572783;128779,1621452;135690,1672683;138929,1644768;138454,1635540;143983,1581747;156422,1502340;166288,1491369;180614,1402526;179919,1387071;193574,1350796;201698,1320342;199269,1325594;190976,1323032;170243,1378106;171626,1408844;161950,1467760;160569,1478006;146747,1493375;150893,1463917;156422,1434460;167479,1376825;190976,1299978;226912,1187271;243498,1133479;261465,1080968;388623,865799;401063,824814;425943,696738;425942,696738;432852,701861;432852,701859;674996,514391;674730,514588;673924,515433;662636,526395;659781,530242;657917,532194;649850,543045;565540,635261;542042,660876;518547,687772;414648,794185;519928,686491;543424,659595;566921,633979;651232,541764;659781,530242;673924,515433;710081,426074;698152,429925;689280,432977;687169,435460;671965,448267;633264,471321;607004,498218;582126,525113;565540,539203;564977,538549;549299,556013;522692,586592;479846,630138;486756,637821;486888,637713;481228,631418;524074,587872;566921,539203;583507,525115;608386,498218;634646,471322;673346,448269;688550,435461;705136,429698;710372,428192;2712019,194677;2782508,224134;2812915,247187;2745190,216449;2712019,194677;2482582,101180;2537868,112706;2615268,148568;2482582,101180;1650529,92695;1621503,96057;1559305,103742;1498491,116549;1472230,124234;1441823,131918;1375285,144031;1363040,148569;1278729,175464;1195800,206203;1137750,230538;1099050,244626;1003681,285611;958070,312507;913842,339403;843351,388072;777008,436741;713513,488069;718958,494376;732434,485811;743905,477888;785301,444426;851644,395757;922133,347087;966362,320191;1011974,293295;1107341,252311;1144660,234380;1202710,210045;1285639,179306;1369950,152411;1405366,145964;1422474,140547;1655337,93996;2144819,65158;2174361,67880;2214445,80688;2184037,76846;2120458,65318;2144819,65158;2305666,55072;2362334,58914;2431441,84529;2345748,70442;2305666,55072;1843337,54752;1683699,62757;1573127,76845;1520605,89652;1474993,105022;1411414,112706;1170920,198518;1083845,234380;1057584,243345;1034088,254872;989859,276644;920752,309944;868230,348367;716193,458513;684421,484115;653337,510415;653996,511026;414885,771021;366509,832498;344394,869641;322280,904221;280815,975944;235711,1041805;235205,1043825;220001,1082248;208943,1100179;206179,1102740;193913,1140523;190976,1162937;188212,1194956;168862,1247468;150893,1299978;131543,1376825;120486,1447267;113576,1517709;123250,1469040;124147,1465023;126014,1445986;137072,1375544;140534,1376615;140834,1375425;137073,1374263;156423,1297417;174390,1244905;193652,1192635;192359,1192394;195123,1160375;210326,1100179;221384,1082248;221755,1081312;236588,1043825;282198,977225;323663,905502;345777,870922;367891,833779;416267,772302;655379,512307;718958,458515;870994,348369;923516,309946;992623,276646;1036852,254872;1060350,243346;1086610,234380;1173686,198518;1414180,112708;1477759,105023;1523369,89654;1575891,76846;1686463,62757;1846102,55232;1974415,59222;2037529,0;2102490,3842;2168833,10246;2213062,20492;2242088,33300;2278023,26895;2331927,38423;2365098,47388;2363717,48669;2362334,57634;2305666,53792;2286316,48669;2266966,44826;2229647,37142;2192330,29457;2153630,24334;2110784,24334;2076229,24334;2022326,24334;2019794,23585;1996065,34580;2004358,47388;2087287,62757;2050383,63354;2051005,63398;2090051,62757;2123223,66600;2186802,78126;2217209,81969;2268349,92215;2320871,102461;2372010,113988;2423150,128077;2448029,134480;2472907,142165;2473228,142436;2491069,145287;2534304,160175;2540343,168654;2542015,169061;2580715,183149;2613887,195957;2647058,210046;2671937,222854;2688523,230538;2706490,239503;2767305,271523;2844705,317630;2884788,343246;2885949,344014;2906433,355545;3686436,1714947;3685852,1725665;3701638,1727755;3716841,1738001;3723753,1772581;3750013,1813566;3761072,1814497;3761072,1804601;3772307,1775679;3772127,1770021;3783185,1735439;3798389,1735439;3821885,1721352;3824649,1777705;3817739,1804601;3809446,1830216;3805299,1872482;3803918,1894255;3801153,1916028;3795261,1919670;3795625,1921150;3801271,1917662;3803918,1896816;3805299,1875044;3809446,1832778;3817739,1807162;3824649,1780267;3835706,1787952;3834325,1807162;3831561,1826375;3830178,1862236;3827413,1904501;3820503,1949328;3812211,1996716;3802535,2042824;3784568,2140162;3767982,2149128;3747249,2205482;3741720,2259274;3738956,2266959;3715460,2325874;3708549,2330997;3679524,2393754;3709931,2330997;3716841,2325874;3672613,2442423;3649117,2453951;3644244,2462983;3644971,2464196;3650500,2453949;3673995,2442423;3657410,2485969;3627002,2537200;3611799,2562815;3595214,2588431;3582774,2607642;3564806,2644784;3545456,2680646;3515049,2719069;3484642,2754931;3485908,2752513;3451469,2795915;3376832,2871481;3362139,2892430;3376832,2872761;3451469,2797195;3394801,2876603;3365603,2904941;3342163,2920907;3340896,2922712;3326242,2933158;3325694,2936800;3260732,2998276;3191624,3057192;3188429,3059340;3165364,3086649;3110078,3125072;3058407,3160983;3058221,3161191;3110078,3126353;3165364,3087930;3119752,3130195;3082608,3152609;3056912,3162665;3056173,3163496;3028530,3180145;3018115,3184619;2991905,3204321;2966334,3221130;2927634,3244184;2915196,3245465;2901370,3251160;2899221,3252672;2916577,3246745;2929017,3245465;2879260,3280045;2847469,3295416;2815681,3309504;2793227,3312624;2789419,3314627;2684376,3356891;2679020,3358019;2647058,3377384;2665026,3382507;2598682,3409403;2604211,3391473;2582097,3399157;2561365,3405560;2518518,3418368;2512793,3412001;2492256,3415807;2467377,3420930;2416239,3432457;2414552,3433183;2463232,3422210;2488110,3417087;2508842,3413245;2517135,3419648;2559982,3406841;2580714,3400437;2602828,3392753;2597300,3410684;2539249,3436299;2536404,3435561;2496403,3450387;2463232,3459353;2413474,3470879;2392915,3469279;2349914,3477032;2348512,3479845;2233795,3500337;2207533,3493933;2185419,3493933;2146718,3505460;2112165,3508022;2077611,3509302;2073857,3507812;2042367,3512985;2004358,3506740;2005741,3505460;2012651,3496494;1980862,3492653;1996065,3484968;2041676,3483687;2085905,3482407;2149483,3483687;2193712,3479845;2276641,3463194;2331927,3451668;2373391,3450387;2376276,3449146;2336074,3450388;2280788,3461914;2197859,3478565;2153630,3482407;2090051,3481126;2045822,3482407;2000210,3483688;2001593,3478565;2011268,3465757;2436970,3400437;2725840,3299257;2801858,3262114;2844705,3241622;2888934,3219850;2971863,3173742;3038206,3126353;3162600,3036699;3197153,3011084;3230324,2984189;3280082,2941923;3300815,2909904;3330595,2884607;3330835,2883018;3302198,2907343;3281465,2939361;3231707,2981627;3198536,3008522;3163983,3034138;3039589,3123792;2973246,3171181;2890317,3217288;2846088,3239061;2803241,3259553;2727223,3296696;2438353,3397876;2012651,3463196;1980862,3463196;1976715,3452950;1943543,3451668;1913136,3463196;1824678,3464476;1759718,3461914;1727928,3459353;1696139,3454230;1715289,3435303;1711342,3436299;1639995,3424056;1636706,3424773;1499873,3401719;1445969,3391473;1398976,3383788;1342308,3359453;1271818,3335119;1198565,3308222;1211003,3299257;1262144,3308222;1284258,3326153;1360276,3346645;1510931,3382507;1548248,3388911;1588331,3395314;1632560,3404280;1681300,3414046;1685080,3413245;1730692,3419650;1732073,3417088;1798417,3419650;1809474,3420930;1911753,3420930;1986389,3423491;2074847,3417088;2085904,3417088;2090051,3427334;2177126,3417088;2235176,3404280;2268348,3399157;2289081,3396596;2334691,3386350;2372010,3378665;2409327,3369699;2477779,3358721;2486729,3355611;2414857,3367137;2377538,3376103;2340221,3383788;2294609,3394034;2273878,3396596;2240706,3401719;2150866,3409403;2090051,3414527;2078994,3414527;1990536,3420930;1915900,3418368;1813621,3418368;1802564,3417088;1759718,3400437;1736220,3414527;1736161,3414637;1755571,3402999;1798418,3419648;1732075,3417087;1732597,3416773;1689227,3410684;1638089,3400437;1593860,3391473;1553777,3385068;1516459,3378665;1365804,3342804;1289787,3322311;1267672,3304380;1216532,3295414;1140514,3259553;1118400,3260834;1039617,3223691;1025795,3200638;1028559,3199358;1076935,3223691;1125310,3248027;1139131,3240342;1082464,3205761;1035471,3186550;970509,3151968;915223,3118669;828148,3084088;794977,3058473;801887,3055912;835058,3064876;765951,2998276;727251,2968819;691315,2939361;645704,2904781;579361,2836900;574809,2823717;561393,2811284;515782,2765177;510254,2742123;492285,2719069;490145,2715959;468788,2702418;427323,2647346;403827,2596115;401063,2596115;369274,2539762;338867,2483408;307077,2418089;278052,2351489;307077,2396316;336103,2452669;345777,2483408;349776,2488841;344854,2465129;332019,2443543;311127,2400009;286344,2361734;255937,2284888;229885,2206112;221331,2183149;184073,2045340;167596,1945297;167479,1948047;168862,1968539;175772,2015928;184065,2064597;170243,2022331;160569,1968539;149512,1968539;142600,1919870;132926,1889132;124633,1859675;101136,1836621;94226,1836621;87314,1804601;84550,1763616;90078,1705982;92843,1685490;97550,1671435;95262,1639383;98371,1591993;103900,1582389;103900,1576624;92843,1595836;83168,1583029;65200,1559975;61917,1541724;61054,1543324;55525,1594555;51378,1645786;47233,1685490;47233,1767458;48614,1809724;51378,1851989;38940,1891693;36175,1891693;27882,1814847;27882,1735439;34792,1673963;47227,1685483;36175,1672683;33411,1626575;36175,1556132;37557,1536921;41704,1504901;58290,1447267;66554,1408980;63818,1399878;54143,1451109;37557,1508744;33411,1540763;32028,1559975;29264,1630417;32028,1676524;25118,1738001;25118,1817409;33411,1894255;36175,1894255;54143,1967259;63818,2027454;84550,2088931;117203,2221131;120053,2246466;126016,2246466;156423,2314346;167480,2348928;146747,2319470;124633,2273362;123252,2286170;111226,2251628;102519,2252870;92843,2223413;59671,2152970;38940,2090213;37557,2037701;27882,1976224;20971,1914747;5768,1869921;15442,1631698;25118,1570221;16825,1536921;33411,1444706;37557,1422932;48614,1348648;77640,1294855;70728,1367860;77637,1355347;81786,1325434;83168,1292294;95607,1250028;114957,1185989;138454,1120671;140215,1118836;150895,1066879;166097,1029736;184066,998997;220002,934959;249027,877325;290491,803041;320898,771021;345777,726195;366510,698018;388624,687772;394153,680087;416267,639102;459113,592995;460280,612266;457154,620366;501959,577626;524074,550730;553100,525115;555601,527690;554483,526395;590418,493095;626354,462356;665055,423933;718958,386790;777008,347087;811716,324649;835058,304821;876523,281768;920752,259995;926607,257205;941657,243506;966363,226695;993488,213888;1012677,209794;1016119,207483;1392064,66599;1406013,63788;1444586,51229;1471193,46266;1485067,46157;1490198,44826;1805328,6403;1894822,6083;1990536,7683;1992318,8922;2038912,3842;2081758,10245;2124605,17929;2146711,22586;2123223,16649;2080375,8965;2037529,2562;203752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19;top:4431;width:32316;height:2884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6897,2868711;1741795,2876066;1742699,2876417;1882471,2794043;1833642,2804559;1760396,2812971;1756909,2804559;1808064,2800352;1882471,2794043;2009486,2783035;2006505,2783797;2008033,2783527;1098288,2767227;1150024,2779321;1172115,2780372;1233732,2807714;1261635,2812971;1263381,2813498;1269774,2807714;1294188,2814024;1318604,2819281;1366710,2829400;1367433,2828746;1423239,2837158;1449978,2841365;1476719,2843468;1531361,2845571;1605768,2844519;1608998,2844519;1616232,2840838;1632509,2836106;1649076,2835843;1660412,2837157;1663463,2844519;1689476,2844519;1681339,2855035;1676688,2860293;1661574,2866602;1633671,2866602;1597631,2864499;1519735,2862396;1461604,2858190;1410449,2851880;1359295,2844519;1281400,2834003;1220944,2816127;1221644,2815667;1186066,2805611;1154675,2792992;1118634,2782476;1081431,2770908;1098288,2767227;1782661,2744682;1764899,2747134;1642052,2752745;1682501,2757237;1692965,2755134;1765047,2747774;1776908,2745687;1893035,2729446;1832702,2737774;1853405,2738309;1883198,2733314;2113275,2727014;1924043,2772594;2019805,2753295;900063,2705710;1033763,2757237;1081431,2770908;1117471,2782475;1153513,2792991;1184903,2805610;1177927,2810868;1159325,2807713;1093057,2785630;1060504,2774062;1027951,2761444;984933,2747774;947730,2733051;918665,2719380;900063,2705710;954707,2679422;1018650,2708866;1010512,2713072;936105,2680473;954707,2679422;718696,2607914;797753,2647874;814030,2664699;776826,2646822;748924,2631049;718696,2607914;857327,2580931;857338,2581230;861264,2585528;861696,2583727;2555195,2511902;2550973,2512220;2481216,2557438;2412621,2591089;2363792,2617378;2337052,2627894;2309149,2638409;2275433,2654184;2249856,2667854;2212652,2681525;2174286,2694144;2163822,2703607;2147546,2708866;2106855,2715175;2054537,2729897;2006870,2743567;1954552,2757238;1889446,2771960;1797600,2785630;1795275,2788786;1751114,2798772;1752259,2799301;1801300,2788212;1802250,2785630;1894097,2771960;1959204,2757238;2011521,2743567;2059188,2729897;2111505,2715175;2152197,2708866;2124651,2723815;2125457,2723588;2154523,2707814;2170799,2702556;2171883,2702285;2178937,2695195;2217304,2682576;2254507,2668906;2280085,2655235;2313800,2639462;2341702,2628946;2360836,2621422;2370768,2615275;2419598,2588986;2488192,2555335;561545,2497360;565958,2500785;567465,2501479;2562997,2469908;2562599,2470157;2562599,2470457;2564447,2470696;2564924,2470157;2588114,2454212;2581251,2458501;2580037,2459641;2584744,2456916;466616,2401244;510523,2448003;475709,2410216;2670432,2401213;2670328,2401246;2669559,2406011;2650957,2424940;2628867,2447022;2630199,2446744;2650957,2425991;2669559,2407062;2670432,2401213;580252,2377534;582554,2380068;582670,2379721;408279,2353431;438507,2371309;439991,2372889;453765,2375646;485010,2401804;528027,2433351;546629,2456486;557092,2468054;601271,2501704;588483,2511168;547340,2469818;545467,2470157;545467,2470157;584403,2509287;588483,2511168;601273,2501704;711720,2580572;689631,2586882;697769,2592140;665216,2593191;644289,2580572;624525,2566902;575695,2530096;530353,2493292;488499,2456486;468735,2438610;450133,2419681;457109,2411269;480361,2430197;505938,2448073;537328,2478570;539996,2480640;505938,2448073;481523,2430197;458271,2411269;432693,2382875;408279,2353431;2969513,2186231;2968924,2186459;2956225,2214024;2957307,2054489;2926497,2094743;2911382,2119981;2896269,2143115;2860228,2186231;2828838,2229345;2800935,2264048;2798607,2265334;2796703,2267885;2799772,2266151;2827674,2231449;2859066,2188334;2895106,2145220;2910220,2122085;2925334,2096847;2956725,2055835;3050170,2050839;3040433,2070557;3019506,2108414;3040433,2070557;3050170,2050839;3077637,2040062;3062522,2081073;3035783,2125239;3009042,2170458;2984628,2198850;3000904,2169406;3014856,2139961;3025318,2124188;3039270,2103157;3052059,2082125;3077637,2040062;3002384,1949921;2974164,1994844;2973645,1995923;3002066,1950677;3017861,1848176;2983943,1931995;2912595,2063908;2902148,2078846;2902082,2078970;2877666,2116827;2853252,2157839;2825349,2189386;2802097,2225140;2664909,2364999;2619566,2399702;2615216,2402692;2613339,2404411;2594379,2418392;2578875,2434403;2521907,2473312;2512981,2478412;2488735,2496290;2485233,2498347;2480053,2502756;2434711,2530097;2389369,2555335;2384180,2557714;2353479,2575751;2343961,2580093;2334727,2585831;2303336,2601605;2274007,2612008;2208636,2641832;2055274,2693568;1948404,2718423;2034773,2703607;2051049,2700452;2103366,2683627;2135920,2674163;2188238,2649976;2247530,2631048;2285519,2617573;2302174,2608965;2317286,2604760;2338214,2594243;2343713,2590786;2357979,2578470;2389369,2561645;2425081,2545811;2438199,2538509;2483541,2511168;2503305,2494343;2525395,2481724;2582363,2442816;2623055,2408113;2668396,2373412;2805584,2233551;2824464,2204521;2825349,2202004;2855577,2159941;2864878,2147322;2877245,2131807;2881155,2125239;2905569,2087382;2953237,1997998;2999741,1902305;3013402,1863396;3145067,1755084;3141580,1757187;3141580,1757187;3156049,1692761;3155631,1694621;3159018,1698298;3169482,1708814;3176458,1704608;3176634,1703801;3171808,1706711;3160182,1697246;3145686,1573305;3144874,1573346;3143403,1573419;3143905,1578418;3142743,1604709;3138092,1620482;3110190,1660442;3103214,1695144;3096238,1706711;3084612,1757187;3071823,1797147;3057872,1836056;3049734,1866551;3040433,1898098;3047851,1887662;3054384,1865499;3060197,1833951;3074148,1795044;3086938,1755084;3098564,1704608;3105539,1693040;3112515,1658338;3140418,1618378;3121816,1699349;3107865,1766650;3076473,1852880;3070263,1861617;3067608,1874701;3059035,1897047;3026482,1961193;3011367,1994844;3002066,2012721;2990440,2031649;2959050,2082125;2925334,2131549;2882318,2197799;2834650,2262997;2803260,2299801;2769544,2335555;2757918,2350277;2745130,2364999;2725365,2379721;2693040,2412093;2693973,2415475;2660258,2447022;2624217,2470157;2595152,2491188;2567618,2509388;2571900,2509066;2602128,2489085;2631194,2468054;2667234,2444919;2700950,2413372;2699787,2409165;2732340,2376567;2752105,2361845;2764893,2347123;2776519,2332401;2810236,2296647;2841626,2259841;2889293,2194643;2932310,2128395;2966026,2078970;2997416,2028494;3009042,2009566;3018343,1991689;3033457,1958039;3066011,1893892;3078799,1850778;3110190,1764548;3124141,1697247;3142743,1616275;3146937,1602052;3143905,1601553;3145067,1575264;3170644,1551077;3157106,1602100;3157107,1602100;3170646,1551079;3181109,1540562;3174133,1554233;3174133,1554233;3172534,1582888;3171808,1609966;3160182,1642324;3160182,1646020;3174133,1609966;3176458,1554232;3181879,1543610;3131116,1495343;3123497,1511632;3120653,1535304;3116985,1524245;3115643,1525806;3119491,1537407;3117165,1554233;3121816,1567903;3125420,1567722;3122978,1560541;3125303,1543716;3131116,1495343;3228776,1466951;3231101,1468002;3229938,1512169;3231101,1542665;3227613,1598398;3224126,1629945;3213662,1676215;3210174,1715124;3192735,1786631;3176458,1848674;3147393,1860241;3149719,1853932;3154369,1809766;3171808,1763496;3185759,1756136;3185759,1756135;3200874,1676215;3209011,1638358;3215987,1599450;3221801,1562644;3224126,1527943;3225288,1498499;3227613,1482724;3228776,1466951;163743,979370;164322,979632;164377,979485;233887,828644;208310,871758;187383,887532;187333,888539;185309,928796;185366,928700;187383,888583;208310,872809;233887,829695;234759,830220;235194,829432;247837,737156;231561,747672;207146,793941;212732,797983;212914,797273;208310,793941;232724,747672;247137,738360;337359,677216;335891,678280;329657,699957;325733,710867;218773,887532;203658,930646;189707,974813;159479,1067351;139715,1130446;130414,1177768;125764,1201953;122275,1226140;111812,1291338;108324,1331298;114137,1373361;116862,1350442;116463,1342865;121113,1298699;131576,1233501;139875,1224493;151926,1151548;151341,1138859;162827,1109077;169661,1084071;167618,1088383;160642,1086280;143202,1131498;144365,1156736;136226,1205109;135064,1213521;123438,1226140;126926,1201953;131576,1177768;140877,1130446;160642,1067351;190870,974813;204821,930646;219935,887532;326895,710867;337359,677216;358287,572059;358286,572059;364098,576265;364098,576264;567781,422343;567557,422504;566880,423196;557383,432198;554982,435358;553414,436960;546629,445869;475710,521583;455945,542614;436182,564697;348823,652030;437344,563646;457107,541562;476872,520531;547791,444817;554982,435358;566880,423196;597293,349829;587259,352991;579796,355498;578020,357536;565231,368051;532678,386980;510589,409063;489662,431146;475710,442714;475236,442177;462050,456516;439669,481623;403628,517377;409441,523685;409552,523597;404790,518428;440831,482674;476872,442714;490824,431147;511751,409063;533840,386981;566393,368052;579182,357537;593134,352805;597538,351568;2281247,159840;2340539,184026;2366117,202954;2309149,177716;2281247,159840;2088253,83074;2134758,92538;2199864,121982;2088253,83074;1388362,76108;1363946,78868;1311628,85177;1260473,95693;1238384,102003;1212807,108312;1156838,118257;1146537,121983;1075618,144066;1005862,169304;957032,189284;924479,200851;844258,234501;805892,256585;768689,278668;709395,318628;653589,358588;600180,400730;604760,405909;616095,398877;625743,392372;660565,364897;716371,324937;775663,284977;812867,262893;851234,240811;931453,207160;962844,192438;1011674,172458;1081431,147220;1152350,125137;1182140,119845;1196531,115397;1392407,77175;1804139,53499;1828990,55733;1862706,66249;1837129,63095;1783649,53630;1804139,53499;1939439,45217;1987105,48371;2045236,69403;1973154,57836;1939439,45217;1550545,44955;1416263,51527;1323254,63094;1279075,73609;1240708,86228;1187228,92538;984933,162994;911689,192438;889599,199799;869835,209264;832632,227140;774501,254481;730322,286028;602435,376464;575709,397484;549562,419078;550116,419579;348985,633049;308293,683525;289691,714021;271089,742413;236211,801302;198271,855376;197845,857036;185056,888583;175755,903305;173430,905408;163112,936430;160642,954833;158317,981122;142040,1024237;126926,1067351;110649,1130446;101348,1188283;95536,1246120;103673,1206160;104428,1202862;105999,1187231;115299,1129395;118212,1130274;118464,1129297;115301,1128343;131577,1065248;146691,1022133;162893,979216;161805,979019;164130,952730;176918,903305;186219,888583;186532,887815;199009,857036;237374,802354;272253,743465;290854,715073;309456,684577;350148,634101;551280,420631;604760,376465;732647,286029;776826,254482;834957,227141;872161,209264;891926,199800;914015,192438;987260,162994;1189554,92539;1243035,86229;1281400,73610;1325579,63095;1418588,51527;1552870,45349;1660802,48624;1713892,0;1768534,3154;1824339,8413;1861543,16825;1885958,27341;1916186,22083;1961528,31547;1989430,38908;1988268,39960;1987105,47320;1939439,44166;1923162,39960;1906885,36805;1875494,30495;1844104,24186;1811551,19979;1775511,19979;1746445,19979;1701104,19979;1698974,19364;1679013,28392;1685989,38908;1755746,51527;1724704,52017;1725227,52053;1758071,51527;1785974,54682;1839454,64146;1865031,67301;1908049,75714;1952228,84126;1995244,93590;2038261,105158;2059188,110415;2080115,116725;2080385,116948;2095392,119288;2131760,131512;2136840,138474;2138246,138808;2170799,150375;2198702,160891;2226604,172459;2247532,182975;2261483,189284;2276596,196645;2327751,222935;2392857,260791;2426574,281823;2427549,282453;2444780,291921;3100889,1408063;3100397,1416863;3113677,1418579;3126465,1426991;3132279,1455383;3154368,1489034;3163670,1489799;3163670,1481673;3173121,1457927;3172970,1453281;3182271,1424888;3195060,1424888;3214824,1413321;3217149,1459591;3211336,1481673;3204361,1502705;3200872,1537407;3199710,1555284;3197385,1573161;3192427,1576151;3192735,1577366;3197484,1574503;3199710,1557387;3200872,1539511;3204361,1504808;3211336,1483776;3217149,1461694;3226450,1468003;3225288,1483776;3222963,1499551;3221799,1528995;3219474,1563696;3213662,1600502;3206686,1639410;3198547,1677267;3183434,1757187;3169482,1764548;3152043,1810818;3147392,1854984;3145067,1861294;3125303,1909666;3119489,1913873;3095075,1965399;3120653,1913873;3126465,1909666;3089262,2005359;3069498,2014824;3065399,2022240;3066011,2023236;3070661,2014823;3090425,2005359;3076473,2041113;3050896,2083176;3038108,2104208;3024156,2125239;3013692,2141012;2998579,2171509;2982302,2200953;2956725,2232500;2931148,2261944;2932213,2259959;2903244,2295595;2840463,2357639;2828102,2374839;2840463,2358690;2903244,2296646;2855577,2361844;2831016,2385110;2811299,2398220;2810235,2399702;2797908,2408279;2797446,2411269;2742803,2461744;2684672,2510117;2681984,2511881;2662583,2534303;2616079,2565850;2572614,2595335;2572459,2595506;2616079,2566902;2662583,2535355;2624217,2570056;2592972,2588459;2571358,2596716;2570736,2597398;2547484,2611068;2538722,2614741;2516677,2630918;2495167,2644719;2462614,2663647;2452151,2664699;2440520,2669375;2438713,2670616;2453313,2665750;2463777,2664699;2421923,2693092;2395183,2705712;2368443,2717278;2349556,2719841;2346353,2721485;2257994,2756186;2253489,2757112;2226604,2773011;2241718,2777218;2185912,2799301;2190563,2784579;2171961,2790889;2154523,2796146;2118481,2806662;2113666,2801434;2096391,2804559;2075464,2808765;2032448,2818230;2031029,2818826;2071976,2809816;2092903,2805610;2110342,2802456;2117318,2807713;2153359,2797197;2170798,2791940;2189400,2785630;2184749,2800352;2135920,2821384;2133526,2820778;2099879,2832951;2071976,2840312;2030122,2849776;2012829,2848462;1976658,2854828;1975479,2857138;1878983,2873963;1856893,2868705;1838291,2868705;1805738,2878169;1776673,2880272;1747607,2881323;1744449,2880100;1717961,2884347;1685989,2879220;1687152,2878169;1692965,2870808;1666225,2867654;1679013,2861344;1717380,2860292;1754584,2859241;1808063,2860292;1845266,2857138;1915023,2843467;1961528,2834003;1996406,2832951;1998833,2831932;1965016,2832952;1918512,2842416;1848755,2856087;1811551,2859241;1758071,2858190;1720868,2859241;1682501,2860293;1683664,2856087;1691802,2845571;2049886,2791940;2292873,2708866;2356816,2678369;2392857,2661544;2430061,2643668;2499818,2605811;2555623,2566902;2660258,2493292;2689323,2472260;2717226,2450177;2759080,2415475;2776519,2389186;2801570,2368416;2801771,2367111;2777683,2387083;2760243,2413372;2718389,2448074;2690486,2470157;2661421,2491188;2556786,2564799;2500981,2603708;2431224,2641565;2394021,2659441;2357979,2676266;2294036,2706763;2051049,2789837;1692965,2843468;1666225,2843468;1662737,2835055;1634834,2834003;1609257,2843468;1534850,2844519;1480207,2842416;1453467,2840312;1426727,2836106;1442834,2820566;1439515,2821384;1379501,2811332;1376734,2811920;1261636,2792992;1216294,2784579;1176765,2778270;1129099,2758289;1069805,2738310;1008187,2716226;1018650,2708866;1061667,2716226;1080269,2730948;1144212,2747774;1270937,2777218;1302327,2782476;1336043,2787734;1373247,2795095;1414245,2803114;1417425,2802456;1455792,2807714;1456954,2805611;1512759,2807714;1522060,2808765;1608094,2808765;1670875,2810868;1745282,2805611;1754583,2805611;1758071,2814024;1831315,2805611;1880145,2795095;1908048,2790889;1925487,2788786;1963853,2780373;1995244,2774064;2026634,2766702;2084213,2757689;2091741,2755135;2031286,2764599;1999894,2771960;1968505,2778270;1930138,2786683;1912699,2788786;1884796,2792992;1809226,2799301;1758071,2803508;1748770,2803508;1674363,2808765;1611582,2806662;1525549,2806662;1516248,2805611;1480207,2791940;1460442,2803508;1460392,2803598;1476719,2794043;1512761,2807713;1456955,2805610;1457395,2805353;1420914,2800352;1377898,2791940;1340694,2784579;1306978,2779321;1275588,2774064;1148862,2744619;1084919,2727794;1066317,2713072;1023300,2705710;959357,2676266;940755,2677318;874486,2646822;862860,2627894;865185,2626843;905877,2646822;946568,2666803;958194,2660493;910527,2632100;870999,2616327;816355,2587934;769851,2560593;696607,2532201;668704,2511169;674517,2509066;702419,2516426;644289,2461744;611735,2437559;581508,2413372;543142,2384980;487337,2329245;483508,2318422;472222,2308214;433856,2270357;429206,2251429;414091,2232500;412291,2229947;394326,2218829;359448,2173612;339684,2131549;337359,2131549;310619,2085279;285042,2039010;258301,1985380;233887,1930698;258301,1967502;282717,2013772;290854,2039010;294217,2043471;290078,2024003;279281,2006280;261707,1970534;240862,1939109;215284,1876015;193373,1811341;186175,1792481;154836,1679332;140976,1597192;140877,1599450;142040,1616275;147853,1655184;154828,1695144;143202,1660442;135064,1616275;125764,1616275;119950,1576315;111812,1551077;104837,1526892;85071,1507963;79259,1507963;73445,1481673;71120,1448023;75771,1400702;78096,1383877;82055,1372337;80131,1346020;82746,1307111;87397,1299225;87397,1294492;78096,1310267;69958,1299751;54844,1280822;52083,1265838;51356,1267151;46706,1309214;43217,1351278;39730,1383877;39730,1451177;40892,1485880;43217,1520581;32755,1553181;30429,1553181;23454,1490086;23454,1424888;29266,1374412;39725,1383872;30429,1373361;28104,1335504;30429,1277667;31591,1261894;35080,1235604;49031,1188283;55982,1156848;53682,1149375;45543,1191438;31591,1238759;28104,1265048;26941,1280822;24616,1338659;26941,1376515;21128,1426991;21128,1492189;28104,1555284;30429,1555284;45543,1615224;53682,1664648;71120,1715124;98587,1823666;100984,1844468;106000,1844468;131577,1900201;140878,1928595;123438,1904408;104837,1866551;103674,1877067;93559,1848707;86235,1849726;78096,1825540;50193,1767703;32755,1716176;31591,1673061;23454,1622585;17640,1572109;4852,1535304;12990,1339711;21128,1289235;14153,1261894;28104,1186180;31591,1168303;40892,1107311;65308,1063145;59494,1123086;65305,1112812;68795,1088252;69958,1061042;80421,1026339;96698,973760;116463,920130;117943,918623;126927,875964;139715,845468;154829,820230;185057,767651;209472,720331;244350,659339;269927,633049;290854,596244;308294,573110;326896,564697;331547,558388;350148,524737;386189,486880;387170,502703;384541,509354;422229,474261;440831,452179;465246,431147;467349,433261;466410,432198;496637,404857;526865,379619;559419,348072;604760,317576;653589,284977;682785,266554;702419,250275;737298,231346;774501,213470;779426,211179;792086,199931;812868,186129;835684,175613;851826,172252;854721,170355;1170951,54681;1182684,52374;1215131,42062;1237511,37987;1249181,37898;1253497,36805;1518573,5257;1593852,4995;1674363,6308;1675862,7325;1715055,3154;1751095,8412;1787137,14721;1805732,18544;1785974,13670;1749932,7360;1713892,2103;17138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4388;top:15272;width:57383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RrygAAAOMAAAAPAAAAZHJzL2Rvd25yZXYueG1sRE9LS8NA&#10;EL4L/odlhN7spoE2IXZbRFCKWvow2us0O02C2dk0u7bx33cFocf53jOd96YRJ+pcbVnBaBiBIC6s&#10;rrlUkH8836cgnEfW2FgmBb/kYD67vZlipu2ZN3Ta+lKEEHYZKqi8bzMpXVGRQTe0LXHgDrYz6MPZ&#10;lVJ3eA7hppFxFE2kwZpDQ4UtPVVUfG9/jIL3t3aZJ7vXZbo77vvR12r9kn+ulRrc9Y8PIDz1/ir+&#10;dy90mJ/GcZIm4/EE/n4KAMjZBQAA//8DAFBLAQItABQABgAIAAAAIQDb4fbL7gAAAIUBAAATAAAA&#10;AAAAAAAAAAAAAAAAAABbQ29udGVudF9UeXBlc10ueG1sUEsBAi0AFAAGAAgAAAAhAFr0LFu/AAAA&#10;FQEAAAsAAAAAAAAAAAAAAAAAHwEAAF9yZWxzLy5yZWxzUEsBAi0AFAAGAAgAAAAhAOMSRGvKAAAA&#10;4wAAAA8AAAAAAAAAAAAAAAAABwIAAGRycy9kb3ducmV2LnhtbFBLBQYAAAAAAwADALcAAAD+A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V9yQAAAOMAAAAPAAAAZHJzL2Rvd25yZXYueG1sRI9Pa8JA&#10;EMXvQr/DMgVvuvEvmrqKCoViT01FPA7ZaTaYnQ3ZNab99G5B8Djz3rzfm9Wms5VoqfGlYwWjYQKC&#10;OHe65ELB8ft9sADhA7LGyjEp+CUPm/VLb4Wpdjf+ojYLhYgh7FNUYEKoUyl9bsiiH7qaOGo/rrEY&#10;4tgUUjd4i+G2kuMkmUuLJUeCwZr2hvJLdrURksz+DibbtVddflrD7OhyOivVf+22byACdeFpflx/&#10;6Fh/shxNxtPpcg7/P8UFyPUdAAD//wMAUEsBAi0AFAAGAAgAAAAhANvh9svuAAAAhQEAABMAAAAA&#10;AAAAAAAAAAAAAAAAAFtDb250ZW50X1R5cGVzXS54bWxQSwECLQAUAAYACAAAACEAWvQsW78AAAAV&#10;AQAACwAAAAAAAAAAAAAAAAAfAQAAX3JlbHMvLnJlbHNQSwECLQAUAAYACAAAACEAfqblfc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894B59">
      <w:rPr>
        <w:noProof/>
      </w:rPr>
      <w:drawing>
        <wp:anchor distT="0" distB="0" distL="114300" distR="114300" simplePos="0" relativeHeight="251658241" behindDoc="1" locked="0" layoutInCell="1" allowOverlap="1" wp14:anchorId="5EFCACF4" wp14:editId="5AE450D2">
          <wp:simplePos x="0" y="0"/>
          <wp:positionH relativeFrom="margin">
            <wp:posOffset>69850</wp:posOffset>
          </wp:positionH>
          <wp:positionV relativeFrom="paragraph">
            <wp:posOffset>-457200</wp:posOffset>
          </wp:positionV>
          <wp:extent cx="1524000" cy="1524000"/>
          <wp:effectExtent l="0" t="0" r="0" b="0"/>
          <wp:wrapTight wrapText="bothSides">
            <wp:wrapPolygon edited="0">
              <wp:start x="9990" y="0"/>
              <wp:lineTo x="3240" y="2970"/>
              <wp:lineTo x="1080" y="4050"/>
              <wp:lineTo x="1890" y="9180"/>
              <wp:lineTo x="3780" y="13500"/>
              <wp:lineTo x="6480" y="17820"/>
              <wp:lineTo x="10260" y="21330"/>
              <wp:lineTo x="11880" y="21330"/>
              <wp:lineTo x="15660" y="17820"/>
              <wp:lineTo x="18360" y="13500"/>
              <wp:lineTo x="19980" y="9180"/>
              <wp:lineTo x="21330" y="4050"/>
              <wp:lineTo x="12150" y="0"/>
              <wp:lineTo x="9990" y="0"/>
            </wp:wrapPolygon>
          </wp:wrapTight>
          <wp:docPr id="1834533849" name="Picture 2" descr="Mulve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ulvey Scho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754">
      <w:rPr>
        <w:noProof/>
      </w:rPr>
      <w:t xml:space="preserve"> </w:t>
    </w:r>
  </w:p>
  <w:p w14:paraId="33982658" w14:textId="77777777" w:rsidR="002E4F42" w:rsidRPr="00812880" w:rsidRDefault="002E4F42" w:rsidP="00856F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194DD7"/>
    <w:multiLevelType w:val="multilevel"/>
    <w:tmpl w:val="D39E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790D8A"/>
    <w:multiLevelType w:val="multilevel"/>
    <w:tmpl w:val="2EE4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F5399D"/>
    <w:multiLevelType w:val="hybridMultilevel"/>
    <w:tmpl w:val="F0E2D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06464"/>
    <w:multiLevelType w:val="multilevel"/>
    <w:tmpl w:val="249E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4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2C877B3"/>
    <w:multiLevelType w:val="hybridMultilevel"/>
    <w:tmpl w:val="BF163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57313"/>
    <w:multiLevelType w:val="multilevel"/>
    <w:tmpl w:val="DFCA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06252B"/>
    <w:multiLevelType w:val="multilevel"/>
    <w:tmpl w:val="225A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BF225A"/>
    <w:multiLevelType w:val="multilevel"/>
    <w:tmpl w:val="2328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E1A375B"/>
    <w:multiLevelType w:val="multilevel"/>
    <w:tmpl w:val="9964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A27D41"/>
    <w:multiLevelType w:val="multilevel"/>
    <w:tmpl w:val="D250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A81569"/>
    <w:multiLevelType w:val="hybridMultilevel"/>
    <w:tmpl w:val="1DE05D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3638198">
    <w:abstractNumId w:val="7"/>
  </w:num>
  <w:num w:numId="2" w16cid:durableId="491219760">
    <w:abstractNumId w:val="6"/>
  </w:num>
  <w:num w:numId="3" w16cid:durableId="228883402">
    <w:abstractNumId w:val="5"/>
  </w:num>
  <w:num w:numId="4" w16cid:durableId="622662252">
    <w:abstractNumId w:val="4"/>
  </w:num>
  <w:num w:numId="5" w16cid:durableId="1617325303">
    <w:abstractNumId w:val="3"/>
  </w:num>
  <w:num w:numId="6" w16cid:durableId="1557860549">
    <w:abstractNumId w:val="2"/>
  </w:num>
  <w:num w:numId="7" w16cid:durableId="65080669">
    <w:abstractNumId w:val="1"/>
  </w:num>
  <w:num w:numId="8" w16cid:durableId="170489387">
    <w:abstractNumId w:val="0"/>
  </w:num>
  <w:num w:numId="9" w16cid:durableId="1259487598">
    <w:abstractNumId w:val="13"/>
  </w:num>
  <w:num w:numId="10" w16cid:durableId="1604873905">
    <w:abstractNumId w:val="12"/>
  </w:num>
  <w:num w:numId="11" w16cid:durableId="793333393">
    <w:abstractNumId w:val="14"/>
  </w:num>
  <w:num w:numId="12" w16cid:durableId="47152335">
    <w:abstractNumId w:val="19"/>
  </w:num>
  <w:num w:numId="13" w16cid:durableId="1190873095">
    <w:abstractNumId w:val="20"/>
  </w:num>
  <w:num w:numId="14" w16cid:durableId="1490708133">
    <w:abstractNumId w:val="9"/>
  </w:num>
  <w:num w:numId="15" w16cid:durableId="852887940">
    <w:abstractNumId w:val="22"/>
  </w:num>
  <w:num w:numId="16" w16cid:durableId="2040934591">
    <w:abstractNumId w:val="8"/>
  </w:num>
  <w:num w:numId="17" w16cid:durableId="477455344">
    <w:abstractNumId w:val="11"/>
  </w:num>
  <w:num w:numId="18" w16cid:durableId="1054232113">
    <w:abstractNumId w:val="21"/>
  </w:num>
  <w:num w:numId="19" w16cid:durableId="1562598674">
    <w:abstractNumId w:val="18"/>
  </w:num>
  <w:num w:numId="20" w16cid:durableId="1335183318">
    <w:abstractNumId w:val="17"/>
  </w:num>
  <w:num w:numId="21" w16cid:durableId="625549203">
    <w:abstractNumId w:val="16"/>
  </w:num>
  <w:num w:numId="22" w16cid:durableId="1882086356">
    <w:abstractNumId w:val="10"/>
  </w:num>
  <w:num w:numId="23" w16cid:durableId="910702377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80"/>
    <w:rsid w:val="0000418E"/>
    <w:rsid w:val="00011211"/>
    <w:rsid w:val="00012D9D"/>
    <w:rsid w:val="00014811"/>
    <w:rsid w:val="00015440"/>
    <w:rsid w:val="00016839"/>
    <w:rsid w:val="000177A5"/>
    <w:rsid w:val="000230D8"/>
    <w:rsid w:val="00025F8D"/>
    <w:rsid w:val="0004027F"/>
    <w:rsid w:val="0004084B"/>
    <w:rsid w:val="00042FB3"/>
    <w:rsid w:val="00044BBD"/>
    <w:rsid w:val="00055973"/>
    <w:rsid w:val="000566C9"/>
    <w:rsid w:val="00057671"/>
    <w:rsid w:val="000622D7"/>
    <w:rsid w:val="00066754"/>
    <w:rsid w:val="00072FCA"/>
    <w:rsid w:val="00080A98"/>
    <w:rsid w:val="00084752"/>
    <w:rsid w:val="00086540"/>
    <w:rsid w:val="000871CD"/>
    <w:rsid w:val="000924C3"/>
    <w:rsid w:val="00097A2F"/>
    <w:rsid w:val="000A324B"/>
    <w:rsid w:val="000A3A1C"/>
    <w:rsid w:val="000A44DF"/>
    <w:rsid w:val="000A58F7"/>
    <w:rsid w:val="000C0884"/>
    <w:rsid w:val="000D445D"/>
    <w:rsid w:val="000D479D"/>
    <w:rsid w:val="000D61BB"/>
    <w:rsid w:val="000D7F23"/>
    <w:rsid w:val="000E1393"/>
    <w:rsid w:val="000E41D1"/>
    <w:rsid w:val="000E598E"/>
    <w:rsid w:val="000F1C78"/>
    <w:rsid w:val="000F33B5"/>
    <w:rsid w:val="000F4987"/>
    <w:rsid w:val="000F65EC"/>
    <w:rsid w:val="00103670"/>
    <w:rsid w:val="00105FC2"/>
    <w:rsid w:val="0011573E"/>
    <w:rsid w:val="00115F3B"/>
    <w:rsid w:val="0012577B"/>
    <w:rsid w:val="0012634B"/>
    <w:rsid w:val="001269DE"/>
    <w:rsid w:val="00140DAE"/>
    <w:rsid w:val="0015180F"/>
    <w:rsid w:val="0015190B"/>
    <w:rsid w:val="00151D43"/>
    <w:rsid w:val="00171E32"/>
    <w:rsid w:val="001746FC"/>
    <w:rsid w:val="00182727"/>
    <w:rsid w:val="001828AF"/>
    <w:rsid w:val="00184D56"/>
    <w:rsid w:val="00185D80"/>
    <w:rsid w:val="001865DD"/>
    <w:rsid w:val="00191803"/>
    <w:rsid w:val="00193653"/>
    <w:rsid w:val="0019491C"/>
    <w:rsid w:val="00196802"/>
    <w:rsid w:val="001B7884"/>
    <w:rsid w:val="001B7A2C"/>
    <w:rsid w:val="001C2963"/>
    <w:rsid w:val="001C329C"/>
    <w:rsid w:val="001D0E0C"/>
    <w:rsid w:val="001D1237"/>
    <w:rsid w:val="001D15D7"/>
    <w:rsid w:val="001D207B"/>
    <w:rsid w:val="001D5EC6"/>
    <w:rsid w:val="001E286F"/>
    <w:rsid w:val="001E4BA3"/>
    <w:rsid w:val="001E7D29"/>
    <w:rsid w:val="001F15EE"/>
    <w:rsid w:val="001F6F52"/>
    <w:rsid w:val="002018A5"/>
    <w:rsid w:val="00204B02"/>
    <w:rsid w:val="00210B9C"/>
    <w:rsid w:val="0021513C"/>
    <w:rsid w:val="00216865"/>
    <w:rsid w:val="0022695A"/>
    <w:rsid w:val="00227312"/>
    <w:rsid w:val="00232AA8"/>
    <w:rsid w:val="002404F5"/>
    <w:rsid w:val="00241659"/>
    <w:rsid w:val="00243A61"/>
    <w:rsid w:val="00245920"/>
    <w:rsid w:val="00245E02"/>
    <w:rsid w:val="00252F74"/>
    <w:rsid w:val="00270D66"/>
    <w:rsid w:val="00272289"/>
    <w:rsid w:val="00275260"/>
    <w:rsid w:val="00276702"/>
    <w:rsid w:val="00276FA1"/>
    <w:rsid w:val="00276FCE"/>
    <w:rsid w:val="002838F1"/>
    <w:rsid w:val="00284858"/>
    <w:rsid w:val="00284A3C"/>
    <w:rsid w:val="00285B87"/>
    <w:rsid w:val="00290C95"/>
    <w:rsid w:val="00291B4A"/>
    <w:rsid w:val="00291FE9"/>
    <w:rsid w:val="002941C7"/>
    <w:rsid w:val="002A1203"/>
    <w:rsid w:val="002A699C"/>
    <w:rsid w:val="002B0C2D"/>
    <w:rsid w:val="002B4D96"/>
    <w:rsid w:val="002B6B4C"/>
    <w:rsid w:val="002C01C2"/>
    <w:rsid w:val="002C1BF1"/>
    <w:rsid w:val="002C3D7E"/>
    <w:rsid w:val="002D269B"/>
    <w:rsid w:val="002D4C7D"/>
    <w:rsid w:val="002E4F42"/>
    <w:rsid w:val="002E6690"/>
    <w:rsid w:val="002F13AD"/>
    <w:rsid w:val="002F2E10"/>
    <w:rsid w:val="0030213B"/>
    <w:rsid w:val="00303142"/>
    <w:rsid w:val="003066FE"/>
    <w:rsid w:val="0030766C"/>
    <w:rsid w:val="00311650"/>
    <w:rsid w:val="00314CBB"/>
    <w:rsid w:val="0032131A"/>
    <w:rsid w:val="00322C0E"/>
    <w:rsid w:val="00323BCC"/>
    <w:rsid w:val="00325AA2"/>
    <w:rsid w:val="00326734"/>
    <w:rsid w:val="003310BF"/>
    <w:rsid w:val="003312D0"/>
    <w:rsid w:val="00333DF8"/>
    <w:rsid w:val="003448DB"/>
    <w:rsid w:val="00344D4F"/>
    <w:rsid w:val="00352B99"/>
    <w:rsid w:val="00354C22"/>
    <w:rsid w:val="00357641"/>
    <w:rsid w:val="00360B6E"/>
    <w:rsid w:val="00361DEE"/>
    <w:rsid w:val="00366CA7"/>
    <w:rsid w:val="0036768B"/>
    <w:rsid w:val="00372302"/>
    <w:rsid w:val="003821BF"/>
    <w:rsid w:val="00390540"/>
    <w:rsid w:val="00394EF4"/>
    <w:rsid w:val="00396615"/>
    <w:rsid w:val="003A3235"/>
    <w:rsid w:val="003B5E37"/>
    <w:rsid w:val="003B78A3"/>
    <w:rsid w:val="003D525F"/>
    <w:rsid w:val="003E3155"/>
    <w:rsid w:val="003E5EB5"/>
    <w:rsid w:val="003F6921"/>
    <w:rsid w:val="00401D17"/>
    <w:rsid w:val="00403287"/>
    <w:rsid w:val="00405E3B"/>
    <w:rsid w:val="00410612"/>
    <w:rsid w:val="0041136A"/>
    <w:rsid w:val="00411F8B"/>
    <w:rsid w:val="004203B0"/>
    <w:rsid w:val="004230D9"/>
    <w:rsid w:val="00440775"/>
    <w:rsid w:val="00440BF5"/>
    <w:rsid w:val="004437EC"/>
    <w:rsid w:val="00450670"/>
    <w:rsid w:val="00450C2D"/>
    <w:rsid w:val="004512DC"/>
    <w:rsid w:val="004643BF"/>
    <w:rsid w:val="00471B62"/>
    <w:rsid w:val="004724BD"/>
    <w:rsid w:val="00474A08"/>
    <w:rsid w:val="00477352"/>
    <w:rsid w:val="0048124E"/>
    <w:rsid w:val="00486F71"/>
    <w:rsid w:val="00491C23"/>
    <w:rsid w:val="004957B4"/>
    <w:rsid w:val="004A0D9B"/>
    <w:rsid w:val="004B06DD"/>
    <w:rsid w:val="004B3F51"/>
    <w:rsid w:val="004B5C09"/>
    <w:rsid w:val="004E227E"/>
    <w:rsid w:val="004F08AA"/>
    <w:rsid w:val="004F2472"/>
    <w:rsid w:val="00500DD1"/>
    <w:rsid w:val="00506A67"/>
    <w:rsid w:val="00521AE3"/>
    <w:rsid w:val="00524FC4"/>
    <w:rsid w:val="00535B54"/>
    <w:rsid w:val="00554276"/>
    <w:rsid w:val="00562C5D"/>
    <w:rsid w:val="005645FC"/>
    <w:rsid w:val="00564D17"/>
    <w:rsid w:val="00567050"/>
    <w:rsid w:val="00570173"/>
    <w:rsid w:val="00573512"/>
    <w:rsid w:val="00580D66"/>
    <w:rsid w:val="00584C60"/>
    <w:rsid w:val="005900F6"/>
    <w:rsid w:val="005A0EA6"/>
    <w:rsid w:val="005B0ADB"/>
    <w:rsid w:val="005B0C5B"/>
    <w:rsid w:val="005C1E58"/>
    <w:rsid w:val="005C6900"/>
    <w:rsid w:val="005D3902"/>
    <w:rsid w:val="005E0ED9"/>
    <w:rsid w:val="005E13F1"/>
    <w:rsid w:val="005E2D12"/>
    <w:rsid w:val="005E7E4D"/>
    <w:rsid w:val="005F1398"/>
    <w:rsid w:val="0060456A"/>
    <w:rsid w:val="00606450"/>
    <w:rsid w:val="00613DB5"/>
    <w:rsid w:val="006144B7"/>
    <w:rsid w:val="00615388"/>
    <w:rsid w:val="00616B41"/>
    <w:rsid w:val="00620AE8"/>
    <w:rsid w:val="00620E4D"/>
    <w:rsid w:val="00621097"/>
    <w:rsid w:val="0063453B"/>
    <w:rsid w:val="0063453C"/>
    <w:rsid w:val="0063498B"/>
    <w:rsid w:val="00642A18"/>
    <w:rsid w:val="00643404"/>
    <w:rsid w:val="00645B14"/>
    <w:rsid w:val="0064628C"/>
    <w:rsid w:val="0065214E"/>
    <w:rsid w:val="00655EE2"/>
    <w:rsid w:val="006771EF"/>
    <w:rsid w:val="00680296"/>
    <w:rsid w:val="00681BBD"/>
    <w:rsid w:val="00685347"/>
    <w:rsid w:val="006853BC"/>
    <w:rsid w:val="00686E45"/>
    <w:rsid w:val="00687389"/>
    <w:rsid w:val="006877D7"/>
    <w:rsid w:val="0069052D"/>
    <w:rsid w:val="006928C1"/>
    <w:rsid w:val="006966F9"/>
    <w:rsid w:val="006A1A43"/>
    <w:rsid w:val="006A43A1"/>
    <w:rsid w:val="006C2E27"/>
    <w:rsid w:val="006C3637"/>
    <w:rsid w:val="006C3F0B"/>
    <w:rsid w:val="006C5D12"/>
    <w:rsid w:val="006C66DA"/>
    <w:rsid w:val="006D5463"/>
    <w:rsid w:val="006E015E"/>
    <w:rsid w:val="006F03D4"/>
    <w:rsid w:val="006F24E0"/>
    <w:rsid w:val="00700B1F"/>
    <w:rsid w:val="00703146"/>
    <w:rsid w:val="00714545"/>
    <w:rsid w:val="0071602A"/>
    <w:rsid w:val="00722D3A"/>
    <w:rsid w:val="007257E9"/>
    <w:rsid w:val="007312B2"/>
    <w:rsid w:val="00740105"/>
    <w:rsid w:val="00742ABD"/>
    <w:rsid w:val="00744B1E"/>
    <w:rsid w:val="00747928"/>
    <w:rsid w:val="00752B40"/>
    <w:rsid w:val="007531F5"/>
    <w:rsid w:val="0075384D"/>
    <w:rsid w:val="00756D9C"/>
    <w:rsid w:val="0076034E"/>
    <w:rsid w:val="00760683"/>
    <w:rsid w:val="007619BD"/>
    <w:rsid w:val="00771C24"/>
    <w:rsid w:val="00774A6E"/>
    <w:rsid w:val="00781863"/>
    <w:rsid w:val="00786B86"/>
    <w:rsid w:val="00787D60"/>
    <w:rsid w:val="00792701"/>
    <w:rsid w:val="00794FDC"/>
    <w:rsid w:val="007B1B9F"/>
    <w:rsid w:val="007B2549"/>
    <w:rsid w:val="007B68D9"/>
    <w:rsid w:val="007C2CC2"/>
    <w:rsid w:val="007C60EA"/>
    <w:rsid w:val="007D2621"/>
    <w:rsid w:val="007D5836"/>
    <w:rsid w:val="007D6FC7"/>
    <w:rsid w:val="007E02FE"/>
    <w:rsid w:val="007E0BF4"/>
    <w:rsid w:val="007E14A8"/>
    <w:rsid w:val="007F1E7F"/>
    <w:rsid w:val="007F34A4"/>
    <w:rsid w:val="00804E45"/>
    <w:rsid w:val="0081077D"/>
    <w:rsid w:val="00812880"/>
    <w:rsid w:val="00814481"/>
    <w:rsid w:val="00815563"/>
    <w:rsid w:val="00821AAC"/>
    <w:rsid w:val="00821D2C"/>
    <w:rsid w:val="008240DA"/>
    <w:rsid w:val="00825B23"/>
    <w:rsid w:val="00832CDF"/>
    <w:rsid w:val="008350A8"/>
    <w:rsid w:val="008429E5"/>
    <w:rsid w:val="00842EA2"/>
    <w:rsid w:val="008433CB"/>
    <w:rsid w:val="00856F8C"/>
    <w:rsid w:val="00863BD4"/>
    <w:rsid w:val="00863E6E"/>
    <w:rsid w:val="00867EA4"/>
    <w:rsid w:val="00880C14"/>
    <w:rsid w:val="0088186D"/>
    <w:rsid w:val="00882729"/>
    <w:rsid w:val="008841CC"/>
    <w:rsid w:val="008861E8"/>
    <w:rsid w:val="008864D6"/>
    <w:rsid w:val="00894764"/>
    <w:rsid w:val="00894B59"/>
    <w:rsid w:val="0089626F"/>
    <w:rsid w:val="008976F3"/>
    <w:rsid w:val="00897D88"/>
    <w:rsid w:val="008A0319"/>
    <w:rsid w:val="008C321A"/>
    <w:rsid w:val="008C5DE8"/>
    <w:rsid w:val="008D43E9"/>
    <w:rsid w:val="008D763B"/>
    <w:rsid w:val="008E2318"/>
    <w:rsid w:val="008E3C0E"/>
    <w:rsid w:val="008E421A"/>
    <w:rsid w:val="008E476B"/>
    <w:rsid w:val="008E7A3D"/>
    <w:rsid w:val="008F0F63"/>
    <w:rsid w:val="009110E0"/>
    <w:rsid w:val="00922A60"/>
    <w:rsid w:val="0092649A"/>
    <w:rsid w:val="00927C63"/>
    <w:rsid w:val="00932F50"/>
    <w:rsid w:val="00934B41"/>
    <w:rsid w:val="00940A80"/>
    <w:rsid w:val="0094637B"/>
    <w:rsid w:val="00955A78"/>
    <w:rsid w:val="00963406"/>
    <w:rsid w:val="00963857"/>
    <w:rsid w:val="00966234"/>
    <w:rsid w:val="0096645D"/>
    <w:rsid w:val="00966BA3"/>
    <w:rsid w:val="009717BE"/>
    <w:rsid w:val="00972A1A"/>
    <w:rsid w:val="00984E1A"/>
    <w:rsid w:val="0098563B"/>
    <w:rsid w:val="00987BEC"/>
    <w:rsid w:val="009921B8"/>
    <w:rsid w:val="0099515C"/>
    <w:rsid w:val="009A6621"/>
    <w:rsid w:val="009B72B6"/>
    <w:rsid w:val="009C030A"/>
    <w:rsid w:val="009C63F9"/>
    <w:rsid w:val="009C6A56"/>
    <w:rsid w:val="009D1B9E"/>
    <w:rsid w:val="009D4984"/>
    <w:rsid w:val="009D6901"/>
    <w:rsid w:val="009D6E5B"/>
    <w:rsid w:val="009E3D03"/>
    <w:rsid w:val="009E47AA"/>
    <w:rsid w:val="009F1A1D"/>
    <w:rsid w:val="009F4E19"/>
    <w:rsid w:val="009F52A4"/>
    <w:rsid w:val="009F5E85"/>
    <w:rsid w:val="009F66AF"/>
    <w:rsid w:val="009F69DA"/>
    <w:rsid w:val="00A07662"/>
    <w:rsid w:val="00A11E0F"/>
    <w:rsid w:val="00A1319B"/>
    <w:rsid w:val="00A14422"/>
    <w:rsid w:val="00A151E1"/>
    <w:rsid w:val="00A21B71"/>
    <w:rsid w:val="00A228D8"/>
    <w:rsid w:val="00A25111"/>
    <w:rsid w:val="00A27100"/>
    <w:rsid w:val="00A27B07"/>
    <w:rsid w:val="00A330C7"/>
    <w:rsid w:val="00A3439E"/>
    <w:rsid w:val="00A37F9E"/>
    <w:rsid w:val="00A40085"/>
    <w:rsid w:val="00A47DF6"/>
    <w:rsid w:val="00A60E11"/>
    <w:rsid w:val="00A6216E"/>
    <w:rsid w:val="00A630BD"/>
    <w:rsid w:val="00A637D7"/>
    <w:rsid w:val="00A63D35"/>
    <w:rsid w:val="00A659F3"/>
    <w:rsid w:val="00A6732D"/>
    <w:rsid w:val="00A74C91"/>
    <w:rsid w:val="00A80D82"/>
    <w:rsid w:val="00A84940"/>
    <w:rsid w:val="00A858FB"/>
    <w:rsid w:val="00A92103"/>
    <w:rsid w:val="00A9231C"/>
    <w:rsid w:val="00AA2532"/>
    <w:rsid w:val="00AA702D"/>
    <w:rsid w:val="00AE0AFC"/>
    <w:rsid w:val="00AE1F88"/>
    <w:rsid w:val="00AE20AD"/>
    <w:rsid w:val="00AE361F"/>
    <w:rsid w:val="00AE5370"/>
    <w:rsid w:val="00AF1A52"/>
    <w:rsid w:val="00AF3D97"/>
    <w:rsid w:val="00AF4067"/>
    <w:rsid w:val="00AF4766"/>
    <w:rsid w:val="00B02674"/>
    <w:rsid w:val="00B0508C"/>
    <w:rsid w:val="00B122D3"/>
    <w:rsid w:val="00B135DF"/>
    <w:rsid w:val="00B247A9"/>
    <w:rsid w:val="00B30368"/>
    <w:rsid w:val="00B30C06"/>
    <w:rsid w:val="00B32D40"/>
    <w:rsid w:val="00B435B5"/>
    <w:rsid w:val="00B46827"/>
    <w:rsid w:val="00B53305"/>
    <w:rsid w:val="00B565B1"/>
    <w:rsid w:val="00B565D8"/>
    <w:rsid w:val="00B5779A"/>
    <w:rsid w:val="00B61EC5"/>
    <w:rsid w:val="00B63E8A"/>
    <w:rsid w:val="00B64D24"/>
    <w:rsid w:val="00B67167"/>
    <w:rsid w:val="00B7147D"/>
    <w:rsid w:val="00B74629"/>
    <w:rsid w:val="00B75CFC"/>
    <w:rsid w:val="00B76AB4"/>
    <w:rsid w:val="00B800A1"/>
    <w:rsid w:val="00B813BB"/>
    <w:rsid w:val="00B853F9"/>
    <w:rsid w:val="00B87125"/>
    <w:rsid w:val="00B92231"/>
    <w:rsid w:val="00B94EDA"/>
    <w:rsid w:val="00B97A47"/>
    <w:rsid w:val="00BA22F3"/>
    <w:rsid w:val="00BA2CE6"/>
    <w:rsid w:val="00BA4338"/>
    <w:rsid w:val="00BA67E0"/>
    <w:rsid w:val="00BB018B"/>
    <w:rsid w:val="00BB1313"/>
    <w:rsid w:val="00BC37E3"/>
    <w:rsid w:val="00BC6FC2"/>
    <w:rsid w:val="00BD1747"/>
    <w:rsid w:val="00BD1B3B"/>
    <w:rsid w:val="00BD2B06"/>
    <w:rsid w:val="00BD3B53"/>
    <w:rsid w:val="00BE2FFB"/>
    <w:rsid w:val="00BE62FD"/>
    <w:rsid w:val="00BF1E2D"/>
    <w:rsid w:val="00BF68C7"/>
    <w:rsid w:val="00C00194"/>
    <w:rsid w:val="00C045E5"/>
    <w:rsid w:val="00C06E3A"/>
    <w:rsid w:val="00C1135D"/>
    <w:rsid w:val="00C14973"/>
    <w:rsid w:val="00C1643D"/>
    <w:rsid w:val="00C2008A"/>
    <w:rsid w:val="00C261A9"/>
    <w:rsid w:val="00C27E42"/>
    <w:rsid w:val="00C314BE"/>
    <w:rsid w:val="00C42793"/>
    <w:rsid w:val="00C43F70"/>
    <w:rsid w:val="00C47362"/>
    <w:rsid w:val="00C601ED"/>
    <w:rsid w:val="00C67356"/>
    <w:rsid w:val="00C7624A"/>
    <w:rsid w:val="00C77243"/>
    <w:rsid w:val="00C8234D"/>
    <w:rsid w:val="00C93D11"/>
    <w:rsid w:val="00C96330"/>
    <w:rsid w:val="00C97D67"/>
    <w:rsid w:val="00CA3358"/>
    <w:rsid w:val="00CC3ED6"/>
    <w:rsid w:val="00CC4498"/>
    <w:rsid w:val="00CD3C5D"/>
    <w:rsid w:val="00CD482B"/>
    <w:rsid w:val="00CD4CE6"/>
    <w:rsid w:val="00CD5DB7"/>
    <w:rsid w:val="00CD7456"/>
    <w:rsid w:val="00CE451D"/>
    <w:rsid w:val="00CE5A5C"/>
    <w:rsid w:val="00CF178D"/>
    <w:rsid w:val="00D067EA"/>
    <w:rsid w:val="00D07017"/>
    <w:rsid w:val="00D14687"/>
    <w:rsid w:val="00D21BCE"/>
    <w:rsid w:val="00D31AB7"/>
    <w:rsid w:val="00D50D23"/>
    <w:rsid w:val="00D512B6"/>
    <w:rsid w:val="00D512BB"/>
    <w:rsid w:val="00D51CA8"/>
    <w:rsid w:val="00D53571"/>
    <w:rsid w:val="00D567E2"/>
    <w:rsid w:val="00D61A6B"/>
    <w:rsid w:val="00D7068F"/>
    <w:rsid w:val="00D74F4E"/>
    <w:rsid w:val="00D87431"/>
    <w:rsid w:val="00DA1EC1"/>
    <w:rsid w:val="00DA2FF4"/>
    <w:rsid w:val="00DA3B1A"/>
    <w:rsid w:val="00DA6DDA"/>
    <w:rsid w:val="00DA7190"/>
    <w:rsid w:val="00DC5565"/>
    <w:rsid w:val="00DC6078"/>
    <w:rsid w:val="00DC79AD"/>
    <w:rsid w:val="00DD2075"/>
    <w:rsid w:val="00DD45B3"/>
    <w:rsid w:val="00DD73B4"/>
    <w:rsid w:val="00DE01D4"/>
    <w:rsid w:val="00DE2757"/>
    <w:rsid w:val="00DF2628"/>
    <w:rsid w:val="00DF2868"/>
    <w:rsid w:val="00DF7B22"/>
    <w:rsid w:val="00E00ACF"/>
    <w:rsid w:val="00E22817"/>
    <w:rsid w:val="00E3272E"/>
    <w:rsid w:val="00E33311"/>
    <w:rsid w:val="00E43709"/>
    <w:rsid w:val="00E52AC8"/>
    <w:rsid w:val="00E54A2E"/>
    <w:rsid w:val="00E557A0"/>
    <w:rsid w:val="00E62556"/>
    <w:rsid w:val="00E64466"/>
    <w:rsid w:val="00E65D03"/>
    <w:rsid w:val="00E70676"/>
    <w:rsid w:val="00E71B0C"/>
    <w:rsid w:val="00E74B14"/>
    <w:rsid w:val="00E75D1A"/>
    <w:rsid w:val="00E7644E"/>
    <w:rsid w:val="00E76C3E"/>
    <w:rsid w:val="00E93D58"/>
    <w:rsid w:val="00EA1639"/>
    <w:rsid w:val="00EA62D4"/>
    <w:rsid w:val="00EB07AC"/>
    <w:rsid w:val="00EB44F8"/>
    <w:rsid w:val="00EB5156"/>
    <w:rsid w:val="00EC0B65"/>
    <w:rsid w:val="00EC1543"/>
    <w:rsid w:val="00EC1627"/>
    <w:rsid w:val="00EC5B55"/>
    <w:rsid w:val="00ED2DA8"/>
    <w:rsid w:val="00EE4598"/>
    <w:rsid w:val="00EF1755"/>
    <w:rsid w:val="00EF6435"/>
    <w:rsid w:val="00F019A7"/>
    <w:rsid w:val="00F10F6B"/>
    <w:rsid w:val="00F12F67"/>
    <w:rsid w:val="00F20BD9"/>
    <w:rsid w:val="00F22C4C"/>
    <w:rsid w:val="00F23697"/>
    <w:rsid w:val="00F26C85"/>
    <w:rsid w:val="00F26DE9"/>
    <w:rsid w:val="00F36BB7"/>
    <w:rsid w:val="00F47FDC"/>
    <w:rsid w:val="00F54023"/>
    <w:rsid w:val="00F6154F"/>
    <w:rsid w:val="00F82FE8"/>
    <w:rsid w:val="00F8690B"/>
    <w:rsid w:val="00F87EAA"/>
    <w:rsid w:val="00F90BDC"/>
    <w:rsid w:val="00F9249F"/>
    <w:rsid w:val="00F92B25"/>
    <w:rsid w:val="00F9331C"/>
    <w:rsid w:val="00FA7DB4"/>
    <w:rsid w:val="00FB12C1"/>
    <w:rsid w:val="00FB2EE9"/>
    <w:rsid w:val="00FB3809"/>
    <w:rsid w:val="00FB7B32"/>
    <w:rsid w:val="00FD228C"/>
    <w:rsid w:val="00FD3CFC"/>
    <w:rsid w:val="00FD5734"/>
    <w:rsid w:val="00FD6CAB"/>
    <w:rsid w:val="00FE3951"/>
    <w:rsid w:val="00FE3D5A"/>
    <w:rsid w:val="00FE6B6C"/>
    <w:rsid w:val="00FF14C3"/>
    <w:rsid w:val="00FF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573C3B"/>
  <w15:docId w15:val="{5D7373ED-6882-4BFA-AD19-2DE0A019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paragraph">
    <w:name w:val="paragraph"/>
    <w:basedOn w:val="Normal"/>
    <w:rsid w:val="005645F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5645FC"/>
  </w:style>
  <w:style w:type="character" w:customStyle="1" w:styleId="eop">
    <w:name w:val="eop"/>
    <w:basedOn w:val="DefaultParagraphFont"/>
    <w:rsid w:val="005645FC"/>
  </w:style>
  <w:style w:type="paragraph" w:customStyle="1" w:styleId="xisselectedend">
    <w:name w:val="x_isselectedend"/>
    <w:basedOn w:val="Normal"/>
    <w:uiPriority w:val="99"/>
    <w:semiHidden/>
    <w:rsid w:val="00EA1639"/>
    <w:pPr>
      <w:spacing w:before="100" w:beforeAutospacing="1" w:after="100" w:afterAutospacing="1" w:line="240" w:lineRule="auto"/>
    </w:pPr>
    <w:rPr>
      <w:rFonts w:ascii="Aptos" w:eastAsiaTheme="minorHAnsi" w:hAnsi="Aptos" w:cs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winnipegsd.ca/mulvey" TargetMode="External"/><Relationship Id="rId1" Type="http://schemas.openxmlformats.org/officeDocument/2006/relationships/hyperlink" Target="http://www.winnipegsd.ca/mulve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north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84F62B6CDF44C82B61096B66E7379" ma:contentTypeVersion="13" ma:contentTypeDescription="Create a new document." ma:contentTypeScope="" ma:versionID="7ad18eadf79eba6645c540630579d186">
  <xsd:schema xmlns:xsd="http://www.w3.org/2001/XMLSchema" xmlns:xs="http://www.w3.org/2001/XMLSchema" xmlns:p="http://schemas.microsoft.com/office/2006/metadata/properties" xmlns:ns2="f01e5e91-7788-49f3-82f5-ba1b24f94f96" targetNamespace="http://schemas.microsoft.com/office/2006/metadata/properties" ma:root="true" ma:fieldsID="7443aab2a6fc57da97cb4bb633668bca" ns2:_="">
    <xsd:import namespace="f01e5e91-7788-49f3-82f5-ba1b24f94f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e5e91-7788-49f3-82f5-ba1b24f94f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42fa735-0f91-45dd-adde-fcb00d3e04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1e5e91-7788-49f3-82f5-ba1b24f94f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5800AE-95B8-44A6-B1E0-9B1D6272D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1e5e91-7788-49f3-82f5-ba1b24f9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f01e5e91-7788-49f3-82f5-ba1b24f94f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Links>
    <vt:vector size="6" baseType="variant">
      <vt:variant>
        <vt:i4>6684779</vt:i4>
      </vt:variant>
      <vt:variant>
        <vt:i4>0</vt:i4>
      </vt:variant>
      <vt:variant>
        <vt:i4>0</vt:i4>
      </vt:variant>
      <vt:variant>
        <vt:i4>5</vt:i4>
      </vt:variant>
      <vt:variant>
        <vt:lpwstr>http://www.winnipegsd.ca/mulvey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Smirnos-north</dc:creator>
  <dc:description/>
  <cp:lastModifiedBy>Nicole Smirnos-north</cp:lastModifiedBy>
  <cp:revision>3</cp:revision>
  <cp:lastPrinted>2026-06-23T20:48:00Z</cp:lastPrinted>
  <dcterms:created xsi:type="dcterms:W3CDTF">2026-06-24T18:38:00Z</dcterms:created>
  <dcterms:modified xsi:type="dcterms:W3CDTF">2026-06-24T18:40:00Z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0x010100B8084F62B6CDF44C82B61096B66E7379</vt:lpwstr>
  </property>
  <property fmtid="{D5CDD505-2E9C-101B-9397-08002B2CF9AE}" pid="3" name="MediaServiceImageTags">
    <vt:lpwstr/>
  </property>
</Properties>
</file>