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4A2E16" w14:textId="77777777" w:rsidR="004521CF" w:rsidRPr="004521CF" w:rsidRDefault="004521CF" w:rsidP="004521C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521CF">
        <w:rPr>
          <w:rFonts w:ascii="Arial" w:hAnsi="Arial" w:cs="Arial"/>
          <w:b/>
          <w:bCs/>
          <w:sz w:val="32"/>
          <w:szCs w:val="32"/>
        </w:rPr>
        <w:t>All Grades 1-6</w:t>
      </w:r>
    </w:p>
    <w:p w14:paraId="214084B2" w14:textId="57968090" w:rsidR="004A0D9B" w:rsidRDefault="004521CF" w:rsidP="004521CF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521CF">
        <w:rPr>
          <w:rFonts w:ascii="Arial" w:hAnsi="Arial" w:cs="Arial"/>
          <w:b/>
          <w:bCs/>
          <w:sz w:val="32"/>
          <w:szCs w:val="32"/>
        </w:rPr>
        <w:t>202</w:t>
      </w:r>
      <w:r w:rsidR="00070FAF">
        <w:rPr>
          <w:rFonts w:ascii="Arial" w:hAnsi="Arial" w:cs="Arial"/>
          <w:b/>
          <w:bCs/>
          <w:sz w:val="32"/>
          <w:szCs w:val="32"/>
        </w:rPr>
        <w:t>6</w:t>
      </w:r>
      <w:r w:rsidRPr="004521CF">
        <w:rPr>
          <w:rFonts w:ascii="Arial" w:hAnsi="Arial" w:cs="Arial"/>
          <w:b/>
          <w:bCs/>
          <w:sz w:val="32"/>
          <w:szCs w:val="32"/>
        </w:rPr>
        <w:t>-202</w:t>
      </w:r>
      <w:r w:rsidR="00070FAF">
        <w:rPr>
          <w:rFonts w:ascii="Arial" w:hAnsi="Arial" w:cs="Arial"/>
          <w:b/>
          <w:bCs/>
          <w:sz w:val="32"/>
          <w:szCs w:val="32"/>
        </w:rPr>
        <w:t>7</w:t>
      </w:r>
      <w:r w:rsidRPr="004521CF">
        <w:rPr>
          <w:rFonts w:ascii="Arial" w:hAnsi="Arial" w:cs="Arial"/>
          <w:b/>
          <w:bCs/>
          <w:sz w:val="32"/>
          <w:szCs w:val="32"/>
        </w:rPr>
        <w:t xml:space="preserve"> School Supply Fees</w:t>
      </w:r>
    </w:p>
    <w:p w14:paraId="5B58AEC0" w14:textId="77777777" w:rsidR="009D6928" w:rsidRDefault="009D6928" w:rsidP="009D6928">
      <w:pPr>
        <w:rPr>
          <w:rFonts w:ascii="Arial" w:hAnsi="Arial" w:cs="Arial"/>
        </w:rPr>
      </w:pPr>
      <w:r w:rsidRPr="009D6928">
        <w:rPr>
          <w:rFonts w:ascii="Arial" w:hAnsi="Arial" w:cs="Arial"/>
        </w:rPr>
        <w:t xml:space="preserve">Dear Parents/Guardians: </w:t>
      </w:r>
    </w:p>
    <w:p w14:paraId="74738142" w14:textId="2527E6C3" w:rsidR="00070FAF" w:rsidRDefault="009D6928" w:rsidP="009D6928">
      <w:pPr>
        <w:rPr>
          <w:rFonts w:ascii="Arial" w:hAnsi="Arial" w:cs="Arial"/>
        </w:rPr>
      </w:pPr>
      <w:r w:rsidRPr="009D6928">
        <w:rPr>
          <w:rFonts w:ascii="Arial" w:hAnsi="Arial" w:cs="Arial"/>
        </w:rPr>
        <w:t>For 202</w:t>
      </w:r>
      <w:r>
        <w:rPr>
          <w:rFonts w:ascii="Arial" w:hAnsi="Arial" w:cs="Arial"/>
        </w:rPr>
        <w:t>6</w:t>
      </w:r>
      <w:r w:rsidRPr="009D6928">
        <w:rPr>
          <w:rFonts w:ascii="Arial" w:hAnsi="Arial" w:cs="Arial"/>
        </w:rPr>
        <w:t>-202</w:t>
      </w:r>
      <w:r>
        <w:rPr>
          <w:rFonts w:ascii="Arial" w:hAnsi="Arial" w:cs="Arial"/>
        </w:rPr>
        <w:t>7</w:t>
      </w:r>
      <w:r w:rsidRPr="009D6928">
        <w:rPr>
          <w:rFonts w:ascii="Arial" w:hAnsi="Arial" w:cs="Arial"/>
        </w:rPr>
        <w:t xml:space="preserve"> school year, we are requesting $40.00 for the purchase of school supplies and special materials for the classroom by September 1</w:t>
      </w:r>
      <w:r w:rsidR="00CC6E0A">
        <w:rPr>
          <w:rFonts w:ascii="Arial" w:hAnsi="Arial" w:cs="Arial"/>
        </w:rPr>
        <w:t>8</w:t>
      </w:r>
      <w:r w:rsidRPr="009D6928">
        <w:rPr>
          <w:rFonts w:ascii="Arial" w:hAnsi="Arial" w:cs="Arial"/>
        </w:rPr>
        <w:t>, 202</w:t>
      </w:r>
      <w:r w:rsidR="00CC6E0A">
        <w:rPr>
          <w:rFonts w:ascii="Arial" w:hAnsi="Arial" w:cs="Arial"/>
        </w:rPr>
        <w:t>6</w:t>
      </w:r>
      <w:r w:rsidRPr="009D6928">
        <w:rPr>
          <w:rFonts w:ascii="Arial" w:hAnsi="Arial" w:cs="Arial"/>
        </w:rPr>
        <w:t>. This method helps to standardize school supplies and ensures that each child will have the same supplies for the entire year. You will be issued a receipt.</w:t>
      </w:r>
    </w:p>
    <w:p w14:paraId="7484A984" w14:textId="237227DF" w:rsidR="00854D60" w:rsidRDefault="00692601" w:rsidP="00692601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692601">
        <w:rPr>
          <w:rFonts w:ascii="Arial" w:hAnsi="Arial" w:cs="Arial"/>
          <w:b/>
          <w:bCs/>
          <w:sz w:val="28"/>
          <w:szCs w:val="28"/>
          <w:u w:val="single"/>
        </w:rPr>
        <w:t>PLEASE NOTE YOU DO NOT NEED TO PURCHASE ANY SUPPLIES</w:t>
      </w:r>
    </w:p>
    <w:p w14:paraId="229DA2BF" w14:textId="4005C4A2" w:rsidR="00692601" w:rsidRDefault="0037370E" w:rsidP="0037370E">
      <w:pPr>
        <w:rPr>
          <w:rFonts w:ascii="Arial" w:hAnsi="Arial" w:cs="Arial"/>
          <w:b/>
          <w:bCs/>
        </w:rPr>
      </w:pPr>
      <w:r w:rsidRPr="0037370E">
        <w:rPr>
          <w:rFonts w:ascii="Arial" w:hAnsi="Arial" w:cs="Arial"/>
          <w:b/>
          <w:bCs/>
        </w:rPr>
        <w:t>The $40.00 fees will be used to purchase the following supplies for your child to use in the classroom.</w:t>
      </w:r>
    </w:p>
    <w:p w14:paraId="644260BA" w14:textId="5DAF27F3" w:rsidR="0037370E" w:rsidRDefault="00B13151" w:rsidP="0037370E">
      <w:pPr>
        <w:rPr>
          <w:rFonts w:ascii="Arial" w:hAnsi="Arial" w:cs="Arial"/>
        </w:rPr>
      </w:pPr>
      <w:r w:rsidRPr="00B13151">
        <w:rPr>
          <w:rFonts w:ascii="Arial" w:hAnsi="Arial" w:cs="Arial"/>
        </w:rPr>
        <w:t>Supplies may vary according to classrooms, but are not limited to the following list:</w:t>
      </w:r>
    </w:p>
    <w:p w14:paraId="5F4B9A43" w14:textId="77777777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  <w:sectPr w:rsidR="006E3D2F" w:rsidSect="009E3D03">
          <w:headerReference w:type="default" r:id="rId12"/>
          <w:footerReference w:type="default" r:id="rId13"/>
          <w:pgSz w:w="12240" w:h="15840" w:code="1"/>
          <w:pgMar w:top="3600" w:right="432" w:bottom="720" w:left="432" w:header="720" w:footer="720" w:gutter="0"/>
          <w:cols w:space="720"/>
          <w:docGrid w:linePitch="360"/>
        </w:sectPr>
      </w:pPr>
    </w:p>
    <w:p w14:paraId="40A74D41" w14:textId="79847659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Scissors</w:t>
      </w:r>
    </w:p>
    <w:p w14:paraId="1A41E158" w14:textId="060771CD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Crayons</w:t>
      </w:r>
    </w:p>
    <w:p w14:paraId="76966301" w14:textId="7802CBDD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Pencil Crayons</w:t>
      </w:r>
    </w:p>
    <w:p w14:paraId="12F48FB2" w14:textId="7AF276FF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Pencils</w:t>
      </w:r>
    </w:p>
    <w:p w14:paraId="28CCDEED" w14:textId="20446603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Pens (Blue, Black, and Red)</w:t>
      </w:r>
    </w:p>
    <w:p w14:paraId="51B4CEAA" w14:textId="348335B0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Glue Sticks or Bottle Glue</w:t>
      </w:r>
    </w:p>
    <w:p w14:paraId="6BA79CC3" w14:textId="47D998B2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Construction Paper</w:t>
      </w:r>
    </w:p>
    <w:p w14:paraId="4B650412" w14:textId="4886A330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Art Supplies</w:t>
      </w:r>
    </w:p>
    <w:p w14:paraId="608FC9A5" w14:textId="4613D056" w:rsidR="005035D9" w:rsidRDefault="005035D9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Erasers</w:t>
      </w:r>
    </w:p>
    <w:p w14:paraId="1F0E2492" w14:textId="31BB23D0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Pencil Box/Case</w:t>
      </w:r>
    </w:p>
    <w:p w14:paraId="52E5C0E0" w14:textId="45671E0B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Ruler</w:t>
      </w:r>
    </w:p>
    <w:p w14:paraId="14CF9DC1" w14:textId="7917E49E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Tissue Paper</w:t>
      </w:r>
    </w:p>
    <w:p w14:paraId="3863AEEC" w14:textId="77776DD6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Duo-Tangs</w:t>
      </w:r>
    </w:p>
    <w:p w14:paraId="77C986D8" w14:textId="13A4C64B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Loose Leaf</w:t>
      </w:r>
    </w:p>
    <w:p w14:paraId="4DAEE961" w14:textId="0036BFF1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1 or 2 inch Binder</w:t>
      </w:r>
    </w:p>
    <w:p w14:paraId="503C5452" w14:textId="1A621EA4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Subject Dividers</w:t>
      </w:r>
    </w:p>
    <w:p w14:paraId="0BD1670D" w14:textId="2E039E79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Scribblers</w:t>
      </w:r>
    </w:p>
    <w:p w14:paraId="39856AD0" w14:textId="5AE31D10" w:rsidR="006E3D2F" w:rsidRDefault="006E3D2F" w:rsidP="005035D9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Headphones</w:t>
      </w:r>
    </w:p>
    <w:p w14:paraId="7269D3DA" w14:textId="77777777" w:rsidR="006E3D2F" w:rsidRDefault="006E3D2F" w:rsidP="006E3D2F">
      <w:pPr>
        <w:rPr>
          <w:rFonts w:ascii="Arial" w:hAnsi="Arial" w:cs="Arial"/>
        </w:rPr>
        <w:sectPr w:rsidR="006E3D2F" w:rsidSect="006E3D2F">
          <w:type w:val="continuous"/>
          <w:pgSz w:w="12240" w:h="15840" w:code="1"/>
          <w:pgMar w:top="3600" w:right="432" w:bottom="720" w:left="432" w:header="720" w:footer="720" w:gutter="0"/>
          <w:cols w:num="2" w:space="720"/>
          <w:docGrid w:linePitch="360"/>
        </w:sectPr>
      </w:pPr>
    </w:p>
    <w:p w14:paraId="525255C8" w14:textId="77777777" w:rsidR="006E3D2F" w:rsidRDefault="006E3D2F" w:rsidP="0037370E">
      <w:pPr>
        <w:rPr>
          <w:rFonts w:ascii="Arial" w:hAnsi="Arial" w:cs="Arial"/>
        </w:rPr>
      </w:pPr>
    </w:p>
    <w:p w14:paraId="1324A41A" w14:textId="4FA3E0B4" w:rsidR="00B13151" w:rsidRDefault="005010E6" w:rsidP="0037370E">
      <w:pPr>
        <w:rPr>
          <w:rFonts w:ascii="Arial" w:hAnsi="Arial" w:cs="Arial"/>
        </w:rPr>
      </w:pPr>
      <w:r w:rsidRPr="005010E6">
        <w:rPr>
          <w:rFonts w:ascii="Arial" w:hAnsi="Arial" w:cs="Arial"/>
        </w:rPr>
        <w:t>In Addition to this list, there will be additional supplies purchased throughout the school year to further assist with themed programming – ie. pumpkins, colour play doh, butterfly kits, etc.</w:t>
      </w:r>
    </w:p>
    <w:p w14:paraId="303AEBFA" w14:textId="2667F409" w:rsidR="005010E6" w:rsidRDefault="00EE0AFC" w:rsidP="00EE0AFC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EE0AFC">
        <w:rPr>
          <w:rFonts w:ascii="Arial" w:hAnsi="Arial" w:cs="Arial"/>
        </w:rPr>
        <w:t>All children are expected to bring a pair of runners to be left at school.</w:t>
      </w:r>
    </w:p>
    <w:p w14:paraId="17BA0425" w14:textId="6EC85C76" w:rsidR="00EE0AFC" w:rsidRDefault="006C7C0F" w:rsidP="00EE0AFC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6C7C0F">
        <w:rPr>
          <w:rFonts w:ascii="Arial" w:hAnsi="Arial" w:cs="Arial"/>
        </w:rPr>
        <w:t>All children are expected to have a backpack to carry homework, school notes and other items the school may send home.</w:t>
      </w:r>
    </w:p>
    <w:p w14:paraId="34BAADEC" w14:textId="37964E11" w:rsidR="006C7C0F" w:rsidRDefault="00796AFC" w:rsidP="006C7C0F">
      <w:pPr>
        <w:rPr>
          <w:rFonts w:ascii="Arial" w:hAnsi="Arial" w:cs="Arial"/>
        </w:rPr>
      </w:pPr>
      <w:r w:rsidRPr="00796AFC">
        <w:rPr>
          <w:rFonts w:ascii="Arial" w:hAnsi="Arial" w:cs="Arial"/>
        </w:rPr>
        <w:t xml:space="preserve">If </w:t>
      </w:r>
      <w:r w:rsidR="009D7A33">
        <w:rPr>
          <w:rFonts w:ascii="Arial" w:hAnsi="Arial" w:cs="Arial"/>
        </w:rPr>
        <w:t>you have</w:t>
      </w:r>
      <w:r w:rsidRPr="00796AFC">
        <w:rPr>
          <w:rFonts w:ascii="Arial" w:hAnsi="Arial" w:cs="Arial"/>
        </w:rPr>
        <w:t xml:space="preserve"> any questions, please feel free to contact us at school the 204-786-3469.</w:t>
      </w:r>
    </w:p>
    <w:p w14:paraId="5010EE1C" w14:textId="77777777" w:rsidR="00B25F97" w:rsidRDefault="00B25F97" w:rsidP="00796AFC">
      <w:pPr>
        <w:jc w:val="center"/>
        <w:rPr>
          <w:rFonts w:ascii="Arial" w:hAnsi="Arial" w:cs="Arial"/>
          <w:b/>
          <w:bCs/>
        </w:rPr>
      </w:pPr>
      <w:r w:rsidRPr="00B25F97">
        <w:rPr>
          <w:rFonts w:ascii="Arial" w:hAnsi="Arial" w:cs="Arial"/>
          <w:b/>
          <w:bCs/>
        </w:rPr>
        <w:t xml:space="preserve">Please be sure all personal belongings from home are well marked with students’ names. </w:t>
      </w:r>
    </w:p>
    <w:p w14:paraId="5ACA9FE7" w14:textId="74AA9B33" w:rsidR="00796AFC" w:rsidRPr="006C7C0F" w:rsidRDefault="00B25F97" w:rsidP="00796AFC">
      <w:pPr>
        <w:jc w:val="center"/>
        <w:rPr>
          <w:rFonts w:ascii="Arial" w:hAnsi="Arial" w:cs="Arial"/>
        </w:rPr>
      </w:pPr>
      <w:r w:rsidRPr="00B25F97">
        <w:rPr>
          <w:rFonts w:ascii="Arial" w:hAnsi="Arial" w:cs="Arial"/>
        </w:rPr>
        <w:t>Thank you very much</w:t>
      </w:r>
    </w:p>
    <w:sectPr w:rsidR="00796AFC" w:rsidRPr="006C7C0F" w:rsidSect="006E3D2F">
      <w:type w:val="continuous"/>
      <w:pgSz w:w="12240" w:h="15840" w:code="1"/>
      <w:pgMar w:top="360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1818" w14:textId="77777777" w:rsidR="000F3445" w:rsidRDefault="000F3445" w:rsidP="001E7D29">
      <w:pPr>
        <w:spacing w:after="0" w:line="240" w:lineRule="auto"/>
      </w:pPr>
      <w:r>
        <w:separator/>
      </w:r>
    </w:p>
  </w:endnote>
  <w:endnote w:type="continuationSeparator" w:id="0">
    <w:p w14:paraId="568F9318" w14:textId="77777777" w:rsidR="000F3445" w:rsidRDefault="000F344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C27BE" w14:textId="39BAB3E5" w:rsidR="00C27E42" w:rsidRDefault="00C27E42" w:rsidP="00C27E42">
    <w:pPr>
      <w:pStyle w:val="Footer"/>
      <w:ind w:left="173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4A9418EE" wp14:editId="060AC689">
              <wp:simplePos x="0" y="0"/>
              <wp:positionH relativeFrom="margin">
                <wp:posOffset>1841500</wp:posOffset>
              </wp:positionH>
              <wp:positionV relativeFrom="paragraph">
                <wp:posOffset>59055</wp:posOffset>
              </wp:positionV>
              <wp:extent cx="2178050" cy="1404620"/>
              <wp:effectExtent l="0" t="0" r="12700" b="19685"/>
              <wp:wrapNone/>
              <wp:docPr id="121984218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D611D" w14:textId="5FE81381" w:rsidR="002D269B" w:rsidRPr="002D269B" w:rsidRDefault="002D269B" w:rsidP="002D269B">
                          <w:pPr>
                            <w:spacing w:before="0" w:after="0"/>
                            <w:ind w:left="173"/>
                          </w:pPr>
                          <w:r w:rsidRPr="002D269B">
                            <w:rPr>
                              <w:noProof/>
                            </w:rPr>
                            <w:drawing>
                              <wp:inline distT="0" distB="0" distL="0" distR="0" wp14:anchorId="046C797D" wp14:editId="03D7194E">
                                <wp:extent cx="1447011" cy="361950"/>
                                <wp:effectExtent l="0" t="0" r="1270" b="0"/>
                                <wp:docPr id="671732908" name="Picture 4" descr="A close-up of a logo&#10;&#10;AI-generated content may be incorrect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9871548" name="Picture 4" descr="A close-up of a logo&#10;&#10;AI-generated content may be incorrect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7843" cy="374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743963B" w14:textId="1939612D" w:rsidR="00C27E42" w:rsidRDefault="00C27E42" w:rsidP="00C27E42">
                          <w:pPr>
                            <w:spacing w:before="0" w:after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9418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5pt;margin-top:4.65pt;width:171.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" strokecolor="white [3212]">
              <v:textbox style="mso-fit-shape-to-text:t">
                <w:txbxContent>
                  <w:p w14:paraId="507D611D" w14:textId="5FE81381" w:rsidR="002D269B" w:rsidRPr="002D269B" w:rsidRDefault="002D269B" w:rsidP="002D269B">
                    <w:pPr>
                      <w:spacing w:before="0" w:after="0"/>
                      <w:ind w:left="173"/>
                    </w:pPr>
                    <w:r w:rsidRPr="002D269B">
                      <w:rPr>
                        <w:noProof/>
                      </w:rPr>
                      <w:drawing>
                        <wp:inline distT="0" distB="0" distL="0" distR="0" wp14:anchorId="046C797D" wp14:editId="03D7194E">
                          <wp:extent cx="1447011" cy="361950"/>
                          <wp:effectExtent l="0" t="0" r="1270" b="0"/>
                          <wp:docPr id="671732908" name="Picture 4" descr="A close-up of a logo&#10;&#10;AI-generated content may be incorrect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9871548" name="Picture 4" descr="A close-up of a logo&#10;&#10;AI-generated content may be incorrect.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7843" cy="374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743963B" w14:textId="1939612D" w:rsidR="00C27E42" w:rsidRDefault="00C27E42" w:rsidP="00C27E42">
                    <w:pPr>
                      <w:spacing w:before="0" w:after="0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81F45" w14:textId="77777777" w:rsidR="000F3445" w:rsidRDefault="000F3445" w:rsidP="001E7D29">
      <w:pPr>
        <w:spacing w:after="0" w:line="240" w:lineRule="auto"/>
      </w:pPr>
      <w:r>
        <w:separator/>
      </w:r>
    </w:p>
  </w:footnote>
  <w:footnote w:type="continuationSeparator" w:id="0">
    <w:p w14:paraId="57B4F315" w14:textId="77777777" w:rsidR="000F3445" w:rsidRDefault="000F344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B24E" w14:textId="6151F188" w:rsidR="00066754" w:rsidRDefault="003B5E37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1E55DC" wp14:editId="265407FC">
              <wp:simplePos x="0" y="0"/>
              <wp:positionH relativeFrom="page">
                <wp:align>right</wp:align>
              </wp:positionH>
              <wp:positionV relativeFrom="paragraph">
                <wp:posOffset>-74295</wp:posOffset>
              </wp:positionV>
              <wp:extent cx="3556000" cy="1612900"/>
              <wp:effectExtent l="0" t="0" r="25400" b="254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0" cy="161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224450" w14:textId="2301629D" w:rsidR="001B7A2C" w:rsidRPr="003B5E37" w:rsidRDefault="001B7A2C" w:rsidP="001B7A2C">
                          <w:pPr>
                            <w:spacing w:before="0" w:after="0"/>
                            <w:rPr>
                              <w:rFonts w:ascii="Book Antiqua" w:hAnsi="Book Antiqua"/>
                              <w:sz w:val="44"/>
                              <w:szCs w:val="44"/>
                            </w:rPr>
                          </w:pPr>
                          <w:r w:rsidRPr="003B5E37">
                            <w:rPr>
                              <w:rFonts w:ascii="Book Antiqua" w:hAnsi="Book Antiqua"/>
                              <w:sz w:val="44"/>
                              <w:szCs w:val="44"/>
                            </w:rPr>
                            <w:t>MULVEY SCHOOL</w:t>
                          </w:r>
                        </w:p>
                        <w:p w14:paraId="2A1A6FBF" w14:textId="2CC1B48E" w:rsidR="00F22C4C" w:rsidRDefault="00F22C4C" w:rsidP="00F22C4C">
                          <w:pPr>
                            <w:pStyle w:val="Header"/>
                            <w:tabs>
                              <w:tab w:val="center" w:pos="4680"/>
                              <w:tab w:val="left" w:pos="7860"/>
                            </w:tabs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750 Wolseley Avenue, Winnipeg, Manitoba</w:t>
                          </w:r>
                          <w:r w:rsidR="00821AAC">
                            <w:rPr>
                              <w:rFonts w:ascii="Arial" w:hAnsi="Arial" w:cs="Arial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R3G 1C6 </w:t>
                          </w:r>
                          <w:r>
                            <w:rPr>
                              <w:rFonts w:ascii="Arial" w:hAnsi="Arial" w:cs="Arial"/>
                            </w:rPr>
                            <w:tab/>
                          </w:r>
                        </w:p>
                        <w:p w14:paraId="37121E79" w14:textId="1F4ABC7E" w:rsidR="00F22C4C" w:rsidRDefault="00F22C4C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 xml:space="preserve">Phone (204) 786-3469 </w:t>
                          </w: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 xml:space="preserve"> 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Fax  (204) 774-2894</w:t>
                          </w:r>
                        </w:p>
                        <w:p w14:paraId="27AAAFEC" w14:textId="565B5270" w:rsidR="00405E3B" w:rsidRDefault="00405E3B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Website:</w:t>
                          </w:r>
                          <w:r w:rsidR="00CA3358">
                            <w:rPr>
                              <w:rFonts w:ascii="Arial" w:hAnsi="Arial" w:cs="Arial"/>
                              <w:lang w:val="fr-FR"/>
                            </w:rPr>
                            <w:t xml:space="preserve"> </w:t>
                          </w:r>
                          <w:hyperlink r:id="rId1" w:history="1">
                            <w:r w:rsidR="00CA3358" w:rsidRPr="00CA3358">
                              <w:rPr>
                                <w:rFonts w:ascii="Arial" w:hAnsi="Arial" w:cs="Arial"/>
                                <w:lang w:val="fr-FR"/>
                              </w:rPr>
                              <w:t>www.winnipegsd.ca/mulvey</w:t>
                            </w:r>
                          </w:hyperlink>
                        </w:p>
                        <w:p w14:paraId="1AE1C818" w14:textId="3A53B47C" w:rsidR="00CA3358" w:rsidRDefault="00CA3358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 xml:space="preserve">Instagram: </w:t>
                          </w:r>
                          <w:r w:rsidR="00014811">
                            <w:rPr>
                              <w:rFonts w:ascii="Arial" w:hAnsi="Arial" w:cs="Arial"/>
                              <w:lang w:val="fr-FR"/>
                            </w:rPr>
                            <w:t>@mulveyschool</w:t>
                          </w:r>
                        </w:p>
                        <w:p w14:paraId="27B70AF8" w14:textId="77777777" w:rsidR="00BA4338" w:rsidRDefault="00BA4338" w:rsidP="00F22C4C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</w:p>
                        <w:p w14:paraId="6A177040" w14:textId="77777777" w:rsidR="00BA4338" w:rsidRPr="004D5196" w:rsidRDefault="00BA4338" w:rsidP="00BA4338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Peter Correia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, Principal</w:t>
                          </w:r>
                        </w:p>
                        <w:p w14:paraId="203A2A62" w14:textId="3F59FE30" w:rsidR="00BA4338" w:rsidRPr="00452718" w:rsidRDefault="00BA4338" w:rsidP="00BA4338">
                          <w:pPr>
                            <w:pStyle w:val="Header"/>
                            <w:tabs>
                              <w:tab w:val="center" w:pos="4680"/>
                            </w:tabs>
                            <w:rPr>
                              <w:rFonts w:ascii="Arial" w:hAnsi="Arial" w:cs="Arial"/>
                              <w:lang w:val="fr-FR"/>
                            </w:rPr>
                          </w:pPr>
                          <w:r>
                            <w:rPr>
                              <w:rFonts w:ascii="Arial" w:hAnsi="Arial" w:cs="Arial"/>
                              <w:lang w:val="fr-FR"/>
                            </w:rPr>
                            <w:t>Gaston Lopez Ficher, Vice-</w:t>
                          </w:r>
                          <w:r w:rsidRPr="004D5196">
                            <w:rPr>
                              <w:rFonts w:ascii="Arial" w:hAnsi="Arial" w:cs="Arial"/>
                              <w:lang w:val="fr-FR"/>
                            </w:rPr>
                            <w:t>Principal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E55D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8.8pt;margin-top:-5.85pt;width:280pt;height:127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" strokecolor="white [3212]">
              <v:textbox>
                <w:txbxContent>
                  <w:p w14:paraId="29224450" w14:textId="2301629D" w:rsidR="001B7A2C" w:rsidRPr="003B5E37" w:rsidRDefault="001B7A2C" w:rsidP="001B7A2C">
                    <w:pPr>
                      <w:spacing w:before="0" w:after="0"/>
                      <w:rPr>
                        <w:rFonts w:ascii="Book Antiqua" w:hAnsi="Book Antiqua"/>
                        <w:sz w:val="44"/>
                        <w:szCs w:val="44"/>
                      </w:rPr>
                    </w:pPr>
                    <w:r w:rsidRPr="003B5E37">
                      <w:rPr>
                        <w:rFonts w:ascii="Book Antiqua" w:hAnsi="Book Antiqua"/>
                        <w:sz w:val="44"/>
                        <w:szCs w:val="44"/>
                      </w:rPr>
                      <w:t>MULVEY SCHOOL</w:t>
                    </w:r>
                  </w:p>
                  <w:p w14:paraId="2A1A6FBF" w14:textId="2CC1B48E" w:rsidR="00F22C4C" w:rsidRDefault="00F22C4C" w:rsidP="00F22C4C">
                    <w:pPr>
                      <w:pStyle w:val="Header"/>
                      <w:tabs>
                        <w:tab w:val="center" w:pos="4680"/>
                        <w:tab w:val="left" w:pos="7860"/>
                      </w:tabs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750 Wolseley Avenue, Winnipeg, Manitoba</w:t>
                    </w:r>
                    <w:r w:rsidR="00821AAC">
                      <w:rPr>
                        <w:rFonts w:ascii="Arial" w:hAnsi="Arial" w:cs="Arial"/>
                      </w:rPr>
                      <w:t>,</w:t>
                    </w:r>
                    <w:r>
                      <w:rPr>
                        <w:rFonts w:ascii="Arial" w:hAnsi="Arial" w:cs="Arial"/>
                      </w:rPr>
                      <w:t xml:space="preserve"> R3G 1C6 </w:t>
                    </w:r>
                    <w:r>
                      <w:rPr>
                        <w:rFonts w:ascii="Arial" w:hAnsi="Arial" w:cs="Arial"/>
                      </w:rPr>
                      <w:tab/>
                    </w:r>
                  </w:p>
                  <w:p w14:paraId="37121E79" w14:textId="1F4ABC7E" w:rsidR="00F22C4C" w:rsidRDefault="00F22C4C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 w:rsidRPr="004D5196">
                      <w:rPr>
                        <w:rFonts w:ascii="Arial" w:hAnsi="Arial" w:cs="Arial"/>
                        <w:lang w:val="fr-FR"/>
                      </w:rPr>
                      <w:t xml:space="preserve">Phone (204) 786-3469 </w:t>
                    </w:r>
                    <w:r>
                      <w:rPr>
                        <w:rFonts w:ascii="Arial" w:hAnsi="Arial" w:cs="Arial"/>
                        <w:lang w:val="fr-FR"/>
                      </w:rPr>
                      <w:t xml:space="preserve"> 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Fax  (204) 774-2894</w:t>
                    </w:r>
                  </w:p>
                  <w:p w14:paraId="27AAAFEC" w14:textId="565B5270" w:rsidR="00405E3B" w:rsidRDefault="00405E3B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>Website:</w:t>
                    </w:r>
                    <w:r w:rsidR="00CA3358">
                      <w:rPr>
                        <w:rFonts w:ascii="Arial" w:hAnsi="Arial" w:cs="Arial"/>
                        <w:lang w:val="fr-FR"/>
                      </w:rPr>
                      <w:t xml:space="preserve"> </w:t>
                    </w:r>
                    <w:hyperlink r:id="rId2" w:history="1">
                      <w:r w:rsidR="00CA3358" w:rsidRPr="00CA3358">
                        <w:rPr>
                          <w:rFonts w:ascii="Arial" w:hAnsi="Arial" w:cs="Arial"/>
                          <w:lang w:val="fr-FR"/>
                        </w:rPr>
                        <w:t>www.winnipegsd.ca/mulvey</w:t>
                      </w:r>
                    </w:hyperlink>
                  </w:p>
                  <w:p w14:paraId="1AE1C818" w14:textId="3A53B47C" w:rsidR="00CA3358" w:rsidRDefault="00CA3358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 xml:space="preserve">Instagram: </w:t>
                    </w:r>
                    <w:r w:rsidR="00014811">
                      <w:rPr>
                        <w:rFonts w:ascii="Arial" w:hAnsi="Arial" w:cs="Arial"/>
                        <w:lang w:val="fr-FR"/>
                      </w:rPr>
                      <w:t>@mulveyschool</w:t>
                    </w:r>
                  </w:p>
                  <w:p w14:paraId="27B70AF8" w14:textId="77777777" w:rsidR="00BA4338" w:rsidRDefault="00BA4338" w:rsidP="00F22C4C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</w:p>
                  <w:p w14:paraId="6A177040" w14:textId="77777777" w:rsidR="00BA4338" w:rsidRPr="004D5196" w:rsidRDefault="00BA4338" w:rsidP="00BA4338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>Peter Correia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, Principal</w:t>
                    </w:r>
                  </w:p>
                  <w:p w14:paraId="203A2A62" w14:textId="3F59FE30" w:rsidR="00BA4338" w:rsidRPr="00452718" w:rsidRDefault="00BA4338" w:rsidP="00BA4338">
                    <w:pPr>
                      <w:pStyle w:val="Header"/>
                      <w:tabs>
                        <w:tab w:val="center" w:pos="4680"/>
                      </w:tabs>
                      <w:rPr>
                        <w:rFonts w:ascii="Arial" w:hAnsi="Arial" w:cs="Arial"/>
                        <w:lang w:val="fr-FR"/>
                      </w:rPr>
                    </w:pPr>
                    <w:r>
                      <w:rPr>
                        <w:rFonts w:ascii="Arial" w:hAnsi="Arial" w:cs="Arial"/>
                        <w:lang w:val="fr-FR"/>
                      </w:rPr>
                      <w:t>Gaston Lopez Ficher, Vice-</w:t>
                    </w:r>
                    <w:r w:rsidRPr="004D5196">
                      <w:rPr>
                        <w:rFonts w:ascii="Arial" w:hAnsi="Arial" w:cs="Arial"/>
                        <w:lang w:val="fr-FR"/>
                      </w:rPr>
                      <w:t>Principal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B94EDA">
      <w:rPr>
        <w:noProof/>
      </w:rPr>
      <mc:AlternateContent>
        <mc:Choice Requires="wpg">
          <w:drawing>
            <wp:anchor distT="0" distB="0" distL="114300" distR="114300" simplePos="0" relativeHeight="251658241" behindDoc="1" locked="0" layoutInCell="1" allowOverlap="1" wp14:anchorId="7451667D" wp14:editId="42B5DB69">
              <wp:simplePos x="0" y="0"/>
              <wp:positionH relativeFrom="page">
                <wp:align>right</wp:align>
              </wp:positionH>
              <wp:positionV relativeFrom="page">
                <wp:posOffset>-1543050</wp:posOffset>
              </wp:positionV>
              <wp:extent cx="8154669" cy="12095480"/>
              <wp:effectExtent l="0" t="0" r="0" b="127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54669" cy="12095480"/>
                        <a:chOff x="22499" y="69850"/>
                        <a:chExt cx="8154675" cy="1209580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22499" y="69850"/>
                          <a:ext cx="3841753" cy="35129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1980" y="443132"/>
                          <a:ext cx="3231536" cy="288435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438857" y="1527215"/>
                          <a:ext cx="5738317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182278755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39132449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B484A6" id="Group 3" o:spid="_x0000_s1026" alt="&quot;&quot;" style="position:absolute;margin-left:590.9pt;margin-top:-121.5pt;width:642.1pt;height:952.4pt;z-index:-251658239;mso-position-horizontal:right;mso-position-horizontal-relative:page;mso-position-vertical-relative:page" coordorigin="224,698" coordsize="81546,120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FJYnBJ4GikSTY3lAqYgGJhKVY3mYHMsDSkU0MJGoHMvD5FgeyrGEwOoF5VgeJsfy&#10;gFKpbWByLA/lWELgVUGRaHIsD+VYQuBpoEg0OZaHciwh8DRQJJocy0M5lhBYGijH8jA5lodyLCHw&#10;NFAkmhzLQzmWEHgaKBJNjuWhHEsIPA0UiSbH8lCOJQSeBopEk2N5KMcSAkeDp3IsIfAyEI7laXIs&#10;T+VYQuBpILPz0+RYnsqxhMDTQGbnp8mxPJVjCYGngfiJT5NjeSrHEgJPA/E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F9BOZbd5Fh2KJXcBybHsivHEgKvCYpEk2PZlWMJ&#10;gWeBItHkWHblWELgWaBINDmWXTmWEFgWKMeymxzLrhxLCDwLFIkmx7IrxxICzwJFosmx7MqxhMCz&#10;QJFociy7ciwh8CxQJJocy64cSwgcCw7lWELgFSAcy2FyLIdyLCHwLJDZ+TA5lkM5lhB4FsjsfJgc&#10;y6EcSwg8C2SdeJgcy6EcSwg8C2SdeJg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">
              <v:shape id="Freeform: Shape 10" o:spid="_x0000_s1027" alt="&quot;&quot;" style="position:absolute;left:224;top:698;width:38418;height:3513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088655,3493941;2070701,3502899;2071776,3503326;2237942,3402999;2179892,3415807;2092815,3426053;2088670,3415807;2149484,3410684;2237942,3402999;2388942,3389592;2385396,3390519;2387214,3390191;1305680,3370339;1367186,3385068;1393447,3386348;1466700,3419650;1499872,3426053;1501947,3426694;1509548,3419650;1538572,3427334;1567598,3433737;1624789,3446062;1625648,3445265;1691992,3455511;1723780,3460634;1755571,3463196;1820531,3465757;1908989,3464476;1912828,3464476;1921429,3459993;1940779,3454230;1960474,3453910;1973950,3455510;1977578,3464476;2008503,3464476;1998829,3477283;1993300,3483688;1975332,3491373;1942160,3491373;1899314,3488811;1806709,3486249;1737602,3481126;1676787,3473442;1615973,3464476;1523369,3451668;1451497,3429896;1452329,3429336;1410033,3417088;1372714,3401719;1329868,3388911;1285639,3374822;1305680,3370339;2119286,3342880;2098168,3345867;1952123,3352700;2000210,3358171;2012651,3355610;2098344,3346645;2112445,3344104;2250501,3324323;2178774,3334467;2203387,3335118;2238805,3329034;2512329,3321361;2287365,3376875;2401208,3353370;1070024,3295414;1228971,3358171;1285639,3374822;1328485,3388910;1371333,3401717;1408650,3417087;1400357,3423491;1378243,3419648;1299461,3392753;1260761,3378664;1222060,3363294;1170920,3346645;1126691,3328714;1092138,3312064;1070024,3295414;1134986,3263396;1211003,3299257;1201329,3304380;1112871,3264676;1134986,3263396;854408,3176304;948395,3224973;967745,3245465;923516,3223691;890344,3204481;854408,3176304;1019217,3143439;1019230,3143804;1023899,3149040;1024412,3146845;3037697,3059366;3032678,3059753;2949749,3114827;2868201,3155811;2810151,3187830;2778362,3200638;2745190,3213445;2705107,3232658;2674700,3249307;2630471,3265957;2584861,3281327;2572421,3292853;2553071,3299257;2504696,3306942;2442499,3324873;2385831,3341522;2323634,3358173;2246233,3376103;2137044,3392753;2134280,3396596;2081781,3408758;2083141,3409403;2141442,3395897;2142573,3392753;2251763,3376103;2329164,3358173;2391360,3341522;2448029,3324873;2510225,3306942;2558601,3299257;2525853,3317465;2526811,3317188;2561365,3297976;2580715,3291573;2582004,3291242;2590389,3282607;2636001,3267238;2680230,3250588;2710637,3233938;2750719,3214727;2783891,3201919;2806638,3192755;2818445,3185268;2876495,3153250;2958042,3112265;667582,3041654;672829,3045825;674621,3046671;3046974,3008220;3046499,3008522;3046499,3008888;3048696,3009179;3049263,3008522;3076834,2989102;3068673,2994326;3067231,2995715;3072826,2992396;554728,2924590;606929,2981544;565538,2935518;3174695,2924553;3174571,2924593;3173657,2930396;3151543,2953450;3125281,2980346;3126864,2980008;3151543,2954730;3173657,2931676;3174695,2924553;689822,2895711;692558,2898800;692696,2898376;485375,2866357;521311,2888130;523075,2890056;539451,2893413;576595,2925272;627736,2963695;649850,2991872;662289,3005961;714811,3046946;699608,3058472;650695,3008110;648469,3008522;694757,3056180;699608,3058472;714812,3046946;846116,3143002;819855,3150687;829530,3157092;790830,3158372;765951,3143002;742455,3126353;684405,3081526;630500,3036699;580743,2991872;557247,2970099;535132,2947046;543425,2936800;571068,2959853;601476,2981626;638793,3018769;641965,3021290;601476,2981626;572450,2959853;544807,2936800;514399,2902218;485375,2866357;3530252,2662715;3529551,2662994;3514455,2696566;3515741,2502261;3479113,2551288;3461144,2582026;3443177,2610203;3400330,2662715;3363012,2715226;3329841,2757492;3327075,2759059;3324811,2762166;3328458,2760054;3361629,2717789;3398948,2665277;3441794,2612766;3459763,2584589;3477730,2553851;3515049,2503900;3658793,2484689;3640824,2534638;3609035,2588431;3577245,2643504;3548221,2678084;3567571,2642223;3584156,2606361;3596595,2587151;3613181,2561535;3628385,2535920;3658793,2484689;3569329,2374902;3535780,2429616;3535164,2430931;3568952,2375823;3587729,2250982;3547406,2353069;3462585,2513732;3450167,2531926;3450087,2532077;3421061,2578185;3392037,2628135;3358865,2666558;3331222,2710104;3168128,2880446;3114224,2922712;3109052,2926356;3106822,2928448;3084281,2945475;3065849,2964976;2998123,3012365;2987511,3018578;2958687,3040351;2954526,3042856;2948366,3048227;2894463,3081527;2840558,3112265;2834388,3115163;2797891,3137130;2786576,3142419;2775598,3149407;2738279,3168619;2703411,3181291;2625699,3217614;2443375,3280626;2316325,3310898;2419003,3292853;2438353,3289010;2500549,3268518;2539249,3256991;2601447,3227533;2671936,3204479;2717097,3188068;2736897,3177584;2754863,3172462;2779743,3159653;2786280,3155443;2803241,3140442;2840558,3119950;2883014,3100665;2898608,3091772;2952513,3058472;2976009,3037979;3002270,3022610;3069995,2975223;3118371,2932957;3172274,2890692;3335368,2720349;3357813,2684992;3358865,2681926;3394801,2630695;3405858,2615326;3420561,2596430;3425208,2588431;3454233,2542323;3510902,2433457;3566188,2316908;3582428,2269519;3738956,2137601;3734810,2140162;3734810,2140162;3752011,2061694;3751515,2063960;3755542,2068439;3767982,2081247;3776275,2076124;3776484,2075141;3770746,2078685;3756925,2067158;3739692,1916203;3738727,1916253;3736978,1916343;3737574,1922432;3736193,1954451;3730664,1973662;3697493,2022331;3689200,2064597;3680907,2078685;3667085,2140162;3651881,2188831;3635295,2236220;3625621,2273362;3614564,2311785;3623382,2299075;3631150,2272080;3638060,2233657;3654645,2186270;3669850,2137601;3683671,2076124;3691964,2062035;3700257,2019770;3733429,1971101;3711314,2069719;3694728,2151688;3657410,2256711;3650028,2267353;3646872,2283288;3636678,2310505;3597978,2388631;3580009,2429616;3568952,2451389;3555131,2474443;3517813,2535920;3477730,2596115;3426591,2676804;3369922,2756212;3332605,2801038;3292522,2844584;3278700,2862515;3263498,2880446;3240000,2898376;3201571,2937804;3202681,2941923;3162600,2980346;3119752,3008522;3085199,3034138;3052466,3056304;3057556,3055912;3093492,3031576;3128047,3005961;3170893,2977784;3210976,2939361;3209593,2934238;3248293,2894535;3271790,2876604;3286993,2858673;3300815,2840743;3340898,2797197;3378215,2752369;3434884,2672961;3486023,2592274;3526106,2532077;3563423,2470600;3577245,2447546;3588302,2425774;3606271,2384789;3644971,2306662;3660174,2254151;3697493,2149128;3714079,2067159;3736193,1968539;3741179,1951216;3737574,1950608;3738956,1918590;3769363,1889132;3753269,1951274;3753271,1951274;3769365,1889133;3781803,1876324;3773510,1892975;3771611,1927875;3770746,1960855;3756925,2000265;3756925,2004766;3773510,1960855;3776275,1892973;3782719,1880036;3722370,1821250;3713314,1841088;3709931,1869921;3705571,1856452;3703976,1858353;3708550,1872482;3705786,1892975;3711314,1909624;3715599,1909403;3712696,1900658;3715460,1880166;3722370,1821250;3838472,1786670;3841236,1787950;3839854,1841743;3841236,1878885;3837089,1946765;3832944,1985188;3820503,2041542;3816358,2088931;3795625,2176024;3776275,2251588;3741722,2265677;3744486,2257993;3750014,2204200;3770746,2147847;3787332,2138882;3787332,2138881;3805301,2041542;3814975,1995435;3823268,1948047;3830179,1903219;3832944,1860955;3834325,1825093;3837089,1805881;3838472,1786670;194663,1192822;195351,1193140;195416,1192961;278052,1009245;247645,1061756;222766,1080968;222707,1082194;220301,1131225;220371,1131108;222766,1082248;247645,1063036;278052,1010525;279088,1011165;279607,1010205;294637,897817;275287,910625;246262,966979;252902,971902;253119,971037;247645,966979;276670,910625;293804,899284;401063,824814;399317,826109;391907,852511;387242,865799;260084,1080968;242115,1133479;225529,1187271;189593,1299978;166097,1376825;155040,1434460;149512,1463917;145365,1493375;132926,1572783;128779,1621452;135690,1672683;138929,1644768;138454,1635540;143983,1581747;156422,1502340;166288,1491369;180614,1402526;179919,1387071;193574,1350796;201698,1320342;199269,1325594;190976,1323032;170243,1378106;171626,1408844;161950,1467760;160569,1478006;146747,1493375;150893,1463917;156422,1434460;167479,1376825;190976,1299978;226912,1187271;243498,1133479;261465,1080968;388623,865799;401063,824814;425943,696738;425942,696738;432852,701861;432852,701859;674996,514391;674730,514588;673924,515433;662636,526395;659781,530242;657917,532194;649850,543045;565540,635261;542042,660876;518547,687772;414648,794185;519928,686491;543424,659595;566921,633979;651232,541764;659781,530242;673924,515433;710081,426074;698152,429925;689280,432977;687169,435460;671965,448267;633264,471321;607004,498218;582126,525113;565540,539203;564977,538549;549299,556013;522692,586592;479846,630138;486756,637821;486888,637713;481228,631418;524074,587872;566921,539203;583507,525115;608386,498218;634646,471322;673346,448269;688550,435461;705136,429698;710372,428192;2712019,194677;2782508,224134;2812915,247187;2745190,216449;2712019,194677;2482582,101180;2537868,112706;2615268,148568;2482582,101180;1650529,92695;1621503,96057;1559305,103742;1498491,116549;1472230,124234;1441823,131918;1375285,144031;1363040,148569;1278729,175464;1195800,206203;1137750,230538;1099050,244626;1003681,285611;958070,312507;913842,339403;843351,388072;777008,436741;713513,488069;718958,494376;732434,485811;743905,477888;785301,444426;851644,395757;922133,347087;966362,320191;1011974,293295;1107341,252311;1144660,234380;1202710,210045;1285639,179306;1369950,152411;1405366,145964;1422474,140547;1655337,93996;2144819,65158;2174361,67880;2214445,80688;2184037,76846;2120458,65318;2144819,65158;2305666,55072;2362334,58914;2431441,84529;2345748,70442;2305666,55072;1843337,54752;1683699,62757;1573127,76845;1520605,89652;1474993,105022;1411414,112706;1170920,198518;1083845,234380;1057584,243345;1034088,254872;989859,276644;920752,309944;868230,348367;716193,458513;684421,484115;653337,510415;653996,511026;414885,771021;366509,832498;344394,869641;322280,904221;280815,975944;235711,1041805;235205,1043825;220001,1082248;208943,1100179;206179,1102740;193913,1140523;190976,1162937;188212,1194956;168862,1247468;150893,1299978;131543,1376825;120486,1447267;113576,1517709;123250,1469040;124147,1465023;126014,1445986;137072,1375544;140534,1376615;140834,1375425;137073,1374263;156423,1297417;174390,1244905;193652,1192635;192359,1192394;195123,1160375;210326,1100179;221384,1082248;221755,1081312;236588,1043825;282198,977225;323663,905502;345777,870922;367891,833779;416267,772302;655379,512307;718958,458515;870994,348369;923516,309946;992623,276646;1036852,254872;1060350,243346;1086610,234380;1173686,198518;1414180,112708;1477759,105023;1523369,89654;1575891,76846;1686463,62757;1846102,55232;1974415,59222;2037529,0;2102490,3842;2168833,10246;2213062,20492;2242088,33300;2278023,26895;2331927,38423;2365098,47388;2363717,48669;2362334,57634;2305666,53792;2286316,48669;2266966,44826;2229647,37142;2192330,29457;2153630,24334;2110784,24334;2076229,24334;2022326,24334;2019794,23585;1996065,34580;2004358,47388;2087287,62757;2050383,63354;2051005,63398;2090051,62757;2123223,66600;2186802,78126;2217209,81969;2268349,92215;2320871,102461;2372010,113988;2423150,128077;2448029,134480;2472907,142165;2473228,142436;2491069,145287;2534304,160175;2540343,168654;2542015,169061;2580715,183149;2613887,195957;2647058,210046;2671937,222854;2688523,230538;2706490,239503;2767305,271523;2844705,317630;2884788,343246;2885949,344014;2906433,355545;3686436,1714947;3685852,1725665;3701638,1727755;3716841,1738001;3723753,1772581;3750013,1813566;3761072,1814497;3761072,1804601;3772307,1775679;3772127,1770021;3783185,1735439;3798389,1735439;3821885,1721352;3824649,1777705;3817739,1804601;3809446,1830216;3805299,1872482;3803918,1894255;3801153,1916028;3795261,1919670;3795625,1921150;3801271,1917662;3803918,1896816;3805299,1875044;3809446,1832778;3817739,1807162;3824649,1780267;3835706,1787952;3834325,1807162;3831561,1826375;3830178,1862236;3827413,1904501;3820503,1949328;3812211,1996716;3802535,2042824;3784568,2140162;3767982,2149128;3747249,2205482;3741720,2259274;3738956,2266959;3715460,2325874;3708549,2330997;3679524,2393754;3709931,2330997;3716841,2325874;3672613,2442423;3649117,2453951;3644244,2462983;3644971,2464196;3650500,2453949;3673995,2442423;3657410,2485969;3627002,2537200;3611799,2562815;3595214,2588431;3582774,2607642;3564806,2644784;3545456,2680646;3515049,2719069;3484642,2754931;3485908,2752513;3451469,2795915;3376832,2871481;3362139,2892430;3376832,2872761;3451469,2797195;3394801,2876603;3365603,2904941;3342163,2920907;3340896,2922712;3326242,2933158;3325694,2936800;3260732,2998276;3191624,3057192;3188429,3059340;3165364,3086649;3110078,3125072;3058407,3160983;3058221,3161191;3110078,3126353;3165364,3087930;3119752,3130195;3082608,3152609;3056912,3162665;3056173,3163496;3028530,3180145;3018115,3184619;2991905,3204321;2966334,3221130;2927634,3244184;2915196,3245465;2901370,3251160;2899221,3252672;2916577,3246745;2929017,3245465;2879260,3280045;2847469,3295416;2815681,3309504;2793227,3312624;2789419,3314627;2684376,3356891;2679020,3358019;2647058,3377384;2665026,3382507;2598682,3409403;2604211,3391473;2582097,3399157;2561365,3405560;2518518,3418368;2512793,3412001;2492256,3415807;2467377,3420930;2416239,3432457;2414552,3433183;2463232,3422210;2488110,3417087;2508842,3413245;2517135,3419648;2559982,3406841;2580714,3400437;2602828,3392753;2597300,3410684;2539249,3436299;2536404,3435561;2496403,3450387;2463232,3459353;2413474,3470879;2392915,3469279;2349914,3477032;2348512,3479845;2233795,3500337;2207533,3493933;2185419,3493933;2146718,3505460;2112165,3508022;2077611,3509302;2073857,3507812;2042367,3512985;2004358,3506740;2005741,3505460;2012651,3496494;1980862,3492653;1996065,3484968;2041676,3483687;2085905,3482407;2149483,3483687;2193712,3479845;2276641,3463194;2331927,3451668;2373391,3450387;2376276,3449146;2336074,3450388;2280788,3461914;2197859,3478565;2153630,3482407;2090051,3481126;2045822,3482407;2000210,3483688;2001593,3478565;2011268,3465757;2436970,3400437;2725840,3299257;2801858,3262114;2844705,3241622;2888934,3219850;2971863,3173742;3038206,3126353;3162600,3036699;3197153,3011084;3230324,2984189;3280082,2941923;3300815,2909904;3330595,2884607;3330835,2883018;3302198,2907343;3281465,2939361;3231707,2981627;3198536,3008522;3163983,3034138;3039589,3123792;2973246,3171181;2890317,3217288;2846088,3239061;2803241,3259553;2727223,3296696;2438353,3397876;2012651,3463196;1980862,3463196;1976715,3452950;1943543,3451668;1913136,3463196;1824678,3464476;1759718,3461914;1727928,3459353;1696139,3454230;1715289,3435303;1711342,3436299;1639995,3424056;1636706,3424773;1499873,3401719;1445969,3391473;1398976,3383788;1342308,3359453;1271818,3335119;1198565,3308222;1211003,3299257;1262144,3308222;1284258,3326153;1360276,3346645;1510931,3382507;1548248,3388911;1588331,3395314;1632560,3404280;1681300,3414046;1685080,3413245;1730692,3419650;1732073,3417088;1798417,3419650;1809474,3420930;1911753,3420930;1986389,3423491;2074847,3417088;2085904,3417088;2090051,3427334;2177126,3417088;2235176,3404280;2268348,3399157;2289081,3396596;2334691,3386350;2372010,3378665;2409327,3369699;2477779,3358721;2486729,3355611;2414857,3367137;2377538,3376103;2340221,3383788;2294609,3394034;2273878,3396596;2240706,3401719;2150866,3409403;2090051,3414527;2078994,3414527;1990536,3420930;1915900,3418368;1813621,3418368;1802564,3417088;1759718,3400437;1736220,3414527;1736161,3414637;1755571,3402999;1798418,3419648;1732075,3417087;1732597,3416773;1689227,3410684;1638089,3400437;1593860,3391473;1553777,3385068;1516459,3378665;1365804,3342804;1289787,3322311;1267672,3304380;1216532,3295414;1140514,3259553;1118400,3260834;1039617,3223691;1025795,3200638;1028559,3199358;1076935,3223691;1125310,3248027;1139131,3240342;1082464,3205761;1035471,3186550;970509,3151968;915223,3118669;828148,3084088;794977,3058473;801887,3055912;835058,3064876;765951,2998276;727251,2968819;691315,2939361;645704,2904781;579361,2836900;574809,2823717;561393,2811284;515782,2765177;510254,2742123;492285,2719069;490145,2715959;468788,2702418;427323,2647346;403827,2596115;401063,2596115;369274,2539762;338867,2483408;307077,2418089;278052,2351489;307077,2396316;336103,2452669;345777,2483408;349776,2488841;344854,2465129;332019,2443543;311127,2400009;286344,2361734;255937,2284888;229885,2206112;221331,2183149;184073,2045340;167596,1945297;167479,1948047;168862,1968539;175772,2015928;184065,2064597;170243,2022331;160569,1968539;149512,1968539;142600,1919870;132926,1889132;124633,1859675;101136,1836621;94226,1836621;87314,1804601;84550,1763616;90078,1705982;92843,1685490;97550,1671435;95262,1639383;98371,1591993;103900,1582389;103900,1576624;92843,1595836;83168,1583029;65200,1559975;61917,1541724;61054,1543324;55525,1594555;51378,1645786;47233,1685490;47233,1767458;48614,1809724;51378,1851989;38940,1891693;36175,1891693;27882,1814847;27882,1735439;34792,1673963;47227,1685483;36175,1672683;33411,1626575;36175,1556132;37557,1536921;41704,1504901;58290,1447267;66554,1408980;63818,1399878;54143,1451109;37557,1508744;33411,1540763;32028,1559975;29264,1630417;32028,1676524;25118,1738001;25118,1817409;33411,1894255;36175,1894255;54143,1967259;63818,2027454;84550,2088931;117203,2221131;120053,2246466;126016,2246466;156423,2314346;167480,2348928;146747,2319470;124633,2273362;123252,2286170;111226,2251628;102519,2252870;92843,2223413;59671,2152970;38940,2090213;37557,2037701;27882,1976224;20971,1914747;5768,1869921;15442,1631698;25118,1570221;16825,1536921;33411,1444706;37557,1422932;48614,1348648;77640,1294855;70728,1367860;77637,1355347;81786,1325434;83168,1292294;95607,1250028;114957,1185989;138454,1120671;140215,1118836;150895,1066879;166097,1029736;184066,998997;220002,934959;249027,877325;290491,803041;320898,771021;345777,726195;366510,698018;388624,687772;394153,680087;416267,639102;459113,592995;460280,612266;457154,620366;501959,577626;524074,550730;553100,525115;555601,527690;554483,526395;590418,493095;626354,462356;665055,423933;718958,386790;777008,347087;811716,324649;835058,304821;876523,281768;920752,259995;926607,257205;941657,243506;966363,226695;993488,213888;1012677,209794;1016119,207483;1392064,66599;1406013,63788;1444586,51229;1471193,46266;1485067,46157;1490198,44826;1805328,6403;1894822,6083;1990536,7683;1992318,8922;2038912,3842;2081758,10245;2124605,17929;2146711,22586;2123223,16649;2080375,8965;2037529,2562;203752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19;top:4431;width:32316;height:2884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6897,2868711;1741795,2876066;1742699,2876417;1882471,2794043;1833642,2804559;1760396,2812971;1756909,2804559;1808064,2800352;1882471,2794043;2009486,2783035;2006505,2783797;2008033,2783527;1098288,2767227;1150024,2779321;1172115,2780372;1233732,2807714;1261635,2812971;1263381,2813498;1269774,2807714;1294188,2814024;1318604,2819281;1366710,2829400;1367433,2828746;1423239,2837158;1449978,2841365;1476719,2843468;1531361,2845571;1605768,2844519;1608998,2844519;1616232,2840838;1632509,2836106;1649076,2835843;1660412,2837157;1663463,2844519;1689476,2844519;1681339,2855035;1676688,2860293;1661574,2866602;1633671,2866602;1597631,2864499;1519735,2862396;1461604,2858190;1410449,2851880;1359295,2844519;1281400,2834003;1220944,2816127;1221644,2815667;1186066,2805611;1154675,2792992;1118634,2782476;1081431,2770908;1098288,2767227;1782661,2744682;1764899,2747134;1642052,2752745;1682501,2757237;1692965,2755134;1765047,2747774;1776908,2745687;1893035,2729446;1832702,2737774;1853405,2738309;1883198,2733314;2113275,2727014;1924043,2772594;2019805,2753295;900063,2705710;1033763,2757237;1081431,2770908;1117471,2782475;1153513,2792991;1184903,2805610;1177927,2810868;1159325,2807713;1093057,2785630;1060504,2774062;1027951,2761444;984933,2747774;947730,2733051;918665,2719380;900063,2705710;954707,2679422;1018650,2708866;1010512,2713072;936105,2680473;954707,2679422;718696,2607914;797753,2647874;814030,2664699;776826,2646822;748924,2631049;718696,2607914;857327,2580931;857338,2581230;861264,2585528;861696,2583727;2555195,2511902;2550973,2512220;2481216,2557438;2412621,2591089;2363792,2617378;2337052,2627894;2309149,2638409;2275433,2654184;2249856,2667854;2212652,2681525;2174286,2694144;2163822,2703607;2147546,2708866;2106855,2715175;2054537,2729897;2006870,2743567;1954552,2757238;1889446,2771960;1797600,2785630;1795275,2788786;1751114,2798772;1752259,2799301;1801300,2788212;1802250,2785630;1894097,2771960;1959204,2757238;2011521,2743567;2059188,2729897;2111505,2715175;2152197,2708866;2124651,2723815;2125457,2723588;2154523,2707814;2170799,2702556;2171883,2702285;2178937,2695195;2217304,2682576;2254507,2668906;2280085,2655235;2313800,2639462;2341702,2628946;2360836,2621422;2370768,2615275;2419598,2588986;2488192,2555335;561545,2497360;565958,2500785;567465,2501479;2562997,2469908;2562599,2470157;2562599,2470457;2564447,2470696;2564924,2470157;2588114,2454212;2581251,2458501;2580037,2459641;2584744,2456916;466616,2401244;510523,2448003;475709,2410216;2670432,2401213;2670328,2401246;2669559,2406011;2650957,2424940;2628867,2447022;2630199,2446744;2650957,2425991;2669559,2407062;2670432,2401213;580252,2377534;582554,2380068;582670,2379721;408279,2353431;438507,2371309;439991,2372889;453765,2375646;485010,2401804;528027,2433351;546629,2456486;557092,2468054;601271,2501704;588483,2511168;547340,2469818;545467,2470157;545467,2470157;584403,2509287;588483,2511168;601273,2501704;711720,2580572;689631,2586882;697769,2592140;665216,2593191;644289,2580572;624525,2566902;575695,2530096;530353,2493292;488499,2456486;468735,2438610;450133,2419681;457109,2411269;480361,2430197;505938,2448073;537328,2478570;539996,2480640;505938,2448073;481523,2430197;458271,2411269;432693,2382875;408279,2353431;2969513,2186231;2968924,2186459;2956225,2214024;2957307,2054489;2926497,2094743;2911382,2119981;2896269,2143115;2860228,2186231;2828838,2229345;2800935,2264048;2798607,2265334;2796703,2267885;2799772,2266151;2827674,2231449;2859066,2188334;2895106,2145220;2910220,2122085;2925334,2096847;2956725,2055835;3050170,2050839;3040433,2070557;3019506,2108414;3040433,2070557;3050170,2050839;3077637,2040062;3062522,2081073;3035783,2125239;3009042,2170458;2984628,2198850;3000904,2169406;3014856,2139961;3025318,2124188;3039270,2103157;3052059,2082125;3077637,2040062;3002384,1949921;2974164,1994844;2973645,1995923;3002066,1950677;3017861,1848176;2983943,1931995;2912595,2063908;2902148,2078846;2902082,2078970;2877666,2116827;2853252,2157839;2825349,2189386;2802097,2225140;2664909,2364999;2619566,2399702;2615216,2402692;2613339,2404411;2594379,2418392;2578875,2434403;2521907,2473312;2512981,2478412;2488735,2496290;2485233,2498347;2480053,2502756;2434711,2530097;2389369,2555335;2384180,2557714;2353479,2575751;2343961,2580093;2334727,2585831;2303336,2601605;2274007,2612008;2208636,2641832;2055274,2693568;1948404,2718423;2034773,2703607;2051049,2700452;2103366,2683627;2135920,2674163;2188238,2649976;2247530,2631048;2285519,2617573;2302174,2608965;2317286,2604760;2338214,2594243;2343713,2590786;2357979,2578470;2389369,2561645;2425081,2545811;2438199,2538509;2483541,2511168;2503305,2494343;2525395,2481724;2582363,2442816;2623055,2408113;2668396,2373412;2805584,2233551;2824464,2204521;2825349,2202004;2855577,2159941;2864878,2147322;2877245,2131807;2881155,2125239;2905569,2087382;2953237,1997998;2999741,1902305;3013402,1863396;3145067,1755084;3141580,1757187;3141580,1757187;3156049,1692761;3155631,1694621;3159018,1698298;3169482,1708814;3176458,1704608;3176634,1703801;3171808,1706711;3160182,1697246;3145686,1573305;3144874,1573346;3143403,1573419;3143905,1578418;3142743,1604709;3138092,1620482;3110190,1660442;3103214,1695144;3096238,1706711;3084612,1757187;3071823,1797147;3057872,1836056;3049734,1866551;3040433,1898098;3047851,1887662;3054384,1865499;3060197,1833951;3074148,1795044;3086938,1755084;3098564,1704608;3105539,1693040;3112515,1658338;3140418,1618378;3121816,1699349;3107865,1766650;3076473,1852880;3070263,1861617;3067608,1874701;3059035,1897047;3026482,1961193;3011367,1994844;3002066,2012721;2990440,2031649;2959050,2082125;2925334,2131549;2882318,2197799;2834650,2262997;2803260,2299801;2769544,2335555;2757918,2350277;2745130,2364999;2725365,2379721;2693040,2412093;2693973,2415475;2660258,2447022;2624217,2470157;2595152,2491188;2567618,2509388;2571900,2509066;2602128,2489085;2631194,2468054;2667234,2444919;2700950,2413372;2699787,2409165;2732340,2376567;2752105,2361845;2764893,2347123;2776519,2332401;2810236,2296647;2841626,2259841;2889293,2194643;2932310,2128395;2966026,2078970;2997416,2028494;3009042,2009566;3018343,1991689;3033457,1958039;3066011,1893892;3078799,1850778;3110190,1764548;3124141,1697247;3142743,1616275;3146937,1602052;3143905,1601553;3145067,1575264;3170644,1551077;3157106,1602100;3157107,1602100;3170646,1551079;3181109,1540562;3174133,1554233;3174133,1554233;3172534,1582888;3171808,1609966;3160182,1642324;3160182,1646020;3174133,1609966;3176458,1554232;3181879,1543610;3131116,1495343;3123497,1511632;3120653,1535304;3116985,1524245;3115643,1525806;3119491,1537407;3117165,1554233;3121816,1567903;3125420,1567722;3122978,1560541;3125303,1543716;3131116,1495343;3228776,1466951;3231101,1468002;3229938,1512169;3231101,1542665;3227613,1598398;3224126,1629945;3213662,1676215;3210174,1715124;3192735,1786631;3176458,1848674;3147393,1860241;3149719,1853932;3154369,1809766;3171808,1763496;3185759,1756136;3185759,1756135;3200874,1676215;3209011,1638358;3215987,1599450;3221801,1562644;3224126,1527943;3225288,1498499;3227613,1482724;3228776,1466951;163743,979370;164322,979632;164377,979485;233887,828644;208310,871758;187383,887532;187333,888539;185309,928796;185366,928700;187383,888583;208310,872809;233887,829695;234759,830220;235194,829432;247837,737156;231561,747672;207146,793941;212732,797983;212914,797273;208310,793941;232724,747672;247137,738360;337359,677216;335891,678280;329657,699957;325733,710867;218773,887532;203658,930646;189707,974813;159479,1067351;139715,1130446;130414,1177768;125764,1201953;122275,1226140;111812,1291338;108324,1331298;114137,1373361;116862,1350442;116463,1342865;121113,1298699;131576,1233501;139875,1224493;151926,1151548;151341,1138859;162827,1109077;169661,1084071;167618,1088383;160642,1086280;143202,1131498;144365,1156736;136226,1205109;135064,1213521;123438,1226140;126926,1201953;131576,1177768;140877,1130446;160642,1067351;190870,974813;204821,930646;219935,887532;326895,710867;337359,677216;358287,572059;358286,572059;364098,576265;364098,576264;567781,422343;567557,422504;566880,423196;557383,432198;554982,435358;553414,436960;546629,445869;475710,521583;455945,542614;436182,564697;348823,652030;437344,563646;457107,541562;476872,520531;547791,444817;554982,435358;566880,423196;597293,349829;587259,352991;579796,355498;578020,357536;565231,368051;532678,386980;510589,409063;489662,431146;475710,442714;475236,442177;462050,456516;439669,481623;403628,517377;409441,523685;409552,523597;404790,518428;440831,482674;476872,442714;490824,431147;511751,409063;533840,386981;566393,368052;579182,357537;593134,352805;597538,351568;2281247,159840;2340539,184026;2366117,202954;2309149,177716;2281247,159840;2088253,83074;2134758,92538;2199864,121982;2088253,83074;1388362,76108;1363946,78868;1311628,85177;1260473,95693;1238384,102003;1212807,108312;1156838,118257;1146537,121983;1075618,144066;1005862,169304;957032,189284;924479,200851;844258,234501;805892,256585;768689,278668;709395,318628;653589,358588;600180,400730;604760,405909;616095,398877;625743,392372;660565,364897;716371,324937;775663,284977;812867,262893;851234,240811;931453,207160;962844,192438;1011674,172458;1081431,147220;1152350,125137;1182140,119845;1196531,115397;1392407,77175;1804139,53499;1828990,55733;1862706,66249;1837129,63095;1783649,53630;1804139,53499;1939439,45217;1987105,48371;2045236,69403;1973154,57836;1939439,45217;1550545,44955;1416263,51527;1323254,63094;1279075,73609;1240708,86228;1187228,92538;984933,162994;911689,192438;889599,199799;869835,209264;832632,227140;774501,254481;730322,286028;602435,376464;575709,397484;549562,419078;550116,419579;348985,633049;308293,683525;289691,714021;271089,742413;236211,801302;198271,855376;197845,857036;185056,888583;175755,903305;173430,905408;163112,936430;160642,954833;158317,981122;142040,1024237;126926,1067351;110649,1130446;101348,1188283;95536,1246120;103673,1206160;104428,1202862;105999,1187231;115299,1129395;118212,1130274;118464,1129297;115301,1128343;131577,1065248;146691,1022133;162893,979216;161805,979019;164130,952730;176918,903305;186219,888583;186532,887815;199009,857036;237374,802354;272253,743465;290854,715073;309456,684577;350148,634101;551280,420631;604760,376465;732647,286029;776826,254482;834957,227141;872161,209264;891926,199800;914015,192438;987260,162994;1189554,92539;1243035,86229;1281400,73610;1325579,63095;1418588,51527;1552870,45349;1660802,48624;1713892,0;1768534,3154;1824339,8413;1861543,16825;1885958,27341;1916186,22083;1961528,31547;1989430,38908;1988268,39960;1987105,47320;1939439,44166;1923162,39960;1906885,36805;1875494,30495;1844104,24186;1811551,19979;1775511,19979;1746445,19979;1701104,19979;1698974,19364;1679013,28392;1685989,38908;1755746,51527;1724704,52017;1725227,52053;1758071,51527;1785974,54682;1839454,64146;1865031,67301;1908049,75714;1952228,84126;1995244,93590;2038261,105158;2059188,110415;2080115,116725;2080385,116948;2095392,119288;2131760,131512;2136840,138474;2138246,138808;2170799,150375;2198702,160891;2226604,172459;2247532,182975;2261483,189284;2276596,196645;2327751,222935;2392857,260791;2426574,281823;2427549,282453;2444780,291921;3100889,1408063;3100397,1416863;3113677,1418579;3126465,1426991;3132279,1455383;3154368,1489034;3163670,1489799;3163670,1481673;3173121,1457927;3172970,1453281;3182271,1424888;3195060,1424888;3214824,1413321;3217149,1459591;3211336,1481673;3204361,1502705;3200872,1537407;3199710,1555284;3197385,1573161;3192427,1576151;3192735,1577366;3197484,1574503;3199710,1557387;3200872,1539511;3204361,1504808;3211336,1483776;3217149,1461694;3226450,1468003;3225288,1483776;3222963,1499551;3221799,1528995;3219474,1563696;3213662,1600502;3206686,1639410;3198547,1677267;3183434,1757187;3169482,1764548;3152043,1810818;3147392,1854984;3145067,1861294;3125303,1909666;3119489,1913873;3095075,1965399;3120653,1913873;3126465,1909666;3089262,2005359;3069498,2014824;3065399,2022240;3066011,2023236;3070661,2014823;3090425,2005359;3076473,2041113;3050896,2083176;3038108,2104208;3024156,2125239;3013692,2141012;2998579,2171509;2982302,2200953;2956725,2232500;2931148,2261944;2932213,2259959;2903244,2295595;2840463,2357639;2828102,2374839;2840463,2358690;2903244,2296646;2855577,2361844;2831016,2385110;2811299,2398220;2810235,2399702;2797908,2408279;2797446,2411269;2742803,2461744;2684672,2510117;2681984,2511881;2662583,2534303;2616079,2565850;2572614,2595335;2572459,2595506;2616079,2566902;2662583,2535355;2624217,2570056;2592972,2588459;2571358,2596716;2570736,2597398;2547484,2611068;2538722,2614741;2516677,2630918;2495167,2644719;2462614,2663647;2452151,2664699;2440520,2669375;2438713,2670616;2453313,2665750;2463777,2664699;2421923,2693092;2395183,2705712;2368443,2717278;2349556,2719841;2346353,2721485;2257994,2756186;2253489,2757112;2226604,2773011;2241718,2777218;2185912,2799301;2190563,2784579;2171961,2790889;2154523,2796146;2118481,2806662;2113666,2801434;2096391,2804559;2075464,2808765;2032448,2818230;2031029,2818826;2071976,2809816;2092903,2805610;2110342,2802456;2117318,2807713;2153359,2797197;2170798,2791940;2189400,2785630;2184749,2800352;2135920,2821384;2133526,2820778;2099879,2832951;2071976,2840312;2030122,2849776;2012829,2848462;1976658,2854828;1975479,2857138;1878983,2873963;1856893,2868705;1838291,2868705;1805738,2878169;1776673,2880272;1747607,2881323;1744449,2880100;1717961,2884347;1685989,2879220;1687152,2878169;1692965,2870808;1666225,2867654;1679013,2861344;1717380,2860292;1754584,2859241;1808063,2860292;1845266,2857138;1915023,2843467;1961528,2834003;1996406,2832951;1998833,2831932;1965016,2832952;1918512,2842416;1848755,2856087;1811551,2859241;1758071,2858190;1720868,2859241;1682501,2860293;1683664,2856087;1691802,2845571;2049886,2791940;2292873,2708866;2356816,2678369;2392857,2661544;2430061,2643668;2499818,2605811;2555623,2566902;2660258,2493292;2689323,2472260;2717226,2450177;2759080,2415475;2776519,2389186;2801570,2368416;2801771,2367111;2777683,2387083;2760243,2413372;2718389,2448074;2690486,2470157;2661421,2491188;2556786,2564799;2500981,2603708;2431224,2641565;2394021,2659441;2357979,2676266;2294036,2706763;2051049,2789837;1692965,2843468;1666225,2843468;1662737,2835055;1634834,2834003;1609257,2843468;1534850,2844519;1480207,2842416;1453467,2840312;1426727,2836106;1442834,2820566;1439515,2821384;1379501,2811332;1376734,2811920;1261636,2792992;1216294,2784579;1176765,2778270;1129099,2758289;1069805,2738310;1008187,2716226;1018650,2708866;1061667,2716226;1080269,2730948;1144212,2747774;1270937,2777218;1302327,2782476;1336043,2787734;1373247,2795095;1414245,2803114;1417425,2802456;1455792,2807714;1456954,2805611;1512759,2807714;1522060,2808765;1608094,2808765;1670875,2810868;1745282,2805611;1754583,2805611;1758071,2814024;1831315,2805611;1880145,2795095;1908048,2790889;1925487,2788786;1963853,2780373;1995244,2774064;2026634,2766702;2084213,2757689;2091741,2755135;2031286,2764599;1999894,2771960;1968505,2778270;1930138,2786683;1912699,2788786;1884796,2792992;1809226,2799301;1758071,2803508;1748770,2803508;1674363,2808765;1611582,2806662;1525549,2806662;1516248,2805611;1480207,2791940;1460442,2803508;1460392,2803598;1476719,2794043;1512761,2807713;1456955,2805610;1457395,2805353;1420914,2800352;1377898,2791940;1340694,2784579;1306978,2779321;1275588,2774064;1148862,2744619;1084919,2727794;1066317,2713072;1023300,2705710;959357,2676266;940755,2677318;874486,2646822;862860,2627894;865185,2626843;905877,2646822;946568,2666803;958194,2660493;910527,2632100;870999,2616327;816355,2587934;769851,2560593;696607,2532201;668704,2511169;674517,2509066;702419,2516426;644289,2461744;611735,2437559;581508,2413372;543142,2384980;487337,2329245;483508,2318422;472222,2308214;433856,2270357;429206,2251429;414091,2232500;412291,2229947;394326,2218829;359448,2173612;339684,2131549;337359,2131549;310619,2085279;285042,2039010;258301,1985380;233887,1930698;258301,1967502;282717,2013772;290854,2039010;294217,2043471;290078,2024003;279281,2006280;261707,1970534;240862,1939109;215284,1876015;193373,1811341;186175,1792481;154836,1679332;140976,1597192;140877,1599450;142040,1616275;147853,1655184;154828,1695144;143202,1660442;135064,1616275;125764,1616275;119950,1576315;111812,1551077;104837,1526892;85071,1507963;79259,1507963;73445,1481673;71120,1448023;75771,1400702;78096,1383877;82055,1372337;80131,1346020;82746,1307111;87397,1299225;87397,1294492;78096,1310267;69958,1299751;54844,1280822;52083,1265838;51356,1267151;46706,1309214;43217,1351278;39730,1383877;39730,1451177;40892,1485880;43217,1520581;32755,1553181;30429,1553181;23454,1490086;23454,1424888;29266,1374412;39725,1383872;30429,1373361;28104,1335504;30429,1277667;31591,1261894;35080,1235604;49031,1188283;55982,1156848;53682,1149375;45543,1191438;31591,1238759;28104,1265048;26941,1280822;24616,1338659;26941,1376515;21128,1426991;21128,1492189;28104,1555284;30429,1555284;45543,1615224;53682,1664648;71120,1715124;98587,1823666;100984,1844468;106000,1844468;131577,1900201;140878,1928595;123438,1904408;104837,1866551;103674,1877067;93559,1848707;86235,1849726;78096,1825540;50193,1767703;32755,1716176;31591,1673061;23454,1622585;17640,1572109;4852,1535304;12990,1339711;21128,1289235;14153,1261894;28104,1186180;31591,1168303;40892,1107311;65308,1063145;59494,1123086;65305,1112812;68795,1088252;69958,1061042;80421,1026339;96698,973760;116463,920130;117943,918623;126927,875964;139715,845468;154829,820230;185057,767651;209472,720331;244350,659339;269927,633049;290854,596244;308294,573110;326896,564697;331547,558388;350148,524737;386189,486880;387170,502703;384541,509354;422229,474261;440831,452179;465246,431147;467349,433261;466410,432198;496637,404857;526865,379619;559419,348072;604760,317576;653589,284977;682785,266554;702419,250275;737298,231346;774501,213470;779426,211179;792086,199931;812868,186129;835684,175613;851826,172252;854721,170355;1170951,54681;1182684,52374;1215131,42062;1237511,37987;1249181,37898;1253497,36805;1518573,5257;1593852,4995;1674363,6308;1675862,7325;1715055,3154;1751095,8412;1787137,14721;1805732,18544;1785974,13670;1749932,7360;1713892,2103;17138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4388;top:15272;width:57383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4B59">
      <w:rPr>
        <w:noProof/>
      </w:rPr>
      <w:drawing>
        <wp:anchor distT="0" distB="0" distL="114300" distR="114300" simplePos="0" relativeHeight="251658242" behindDoc="1" locked="0" layoutInCell="1" allowOverlap="1" wp14:anchorId="5EFCACF4" wp14:editId="5AE450D2">
          <wp:simplePos x="0" y="0"/>
          <wp:positionH relativeFrom="margin">
            <wp:posOffset>69850</wp:posOffset>
          </wp:positionH>
          <wp:positionV relativeFrom="paragraph">
            <wp:posOffset>-457200</wp:posOffset>
          </wp:positionV>
          <wp:extent cx="1524000" cy="1524000"/>
          <wp:effectExtent l="0" t="0" r="0" b="0"/>
          <wp:wrapTight wrapText="bothSides">
            <wp:wrapPolygon edited="0">
              <wp:start x="9990" y="0"/>
              <wp:lineTo x="3240" y="2970"/>
              <wp:lineTo x="1080" y="4050"/>
              <wp:lineTo x="1890" y="9180"/>
              <wp:lineTo x="3780" y="13500"/>
              <wp:lineTo x="6480" y="17820"/>
              <wp:lineTo x="10260" y="21330"/>
              <wp:lineTo x="11880" y="21330"/>
              <wp:lineTo x="15660" y="17820"/>
              <wp:lineTo x="18360" y="13500"/>
              <wp:lineTo x="19980" y="9180"/>
              <wp:lineTo x="21330" y="4050"/>
              <wp:lineTo x="12150" y="0"/>
              <wp:lineTo x="9990" y="0"/>
            </wp:wrapPolygon>
          </wp:wrapTight>
          <wp:docPr id="1834533849" name="Picture 2" descr="Mulve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ulvey Schoo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754">
      <w:rPr>
        <w:noProof/>
      </w:rPr>
      <w:t xml:space="preserve"> </w:t>
    </w:r>
  </w:p>
  <w:p w14:paraId="33982658" w14:textId="77777777" w:rsidR="002E4F42" w:rsidRPr="00812880" w:rsidRDefault="002E4F42" w:rsidP="00856F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194DD7"/>
    <w:multiLevelType w:val="multilevel"/>
    <w:tmpl w:val="D39E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790D8A"/>
    <w:multiLevelType w:val="multilevel"/>
    <w:tmpl w:val="2EE46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3C6127"/>
    <w:multiLevelType w:val="hybridMultilevel"/>
    <w:tmpl w:val="C3E0E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06464"/>
    <w:multiLevelType w:val="multilevel"/>
    <w:tmpl w:val="249E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4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9451A67"/>
    <w:multiLevelType w:val="hybridMultilevel"/>
    <w:tmpl w:val="1220A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57313"/>
    <w:multiLevelType w:val="multilevel"/>
    <w:tmpl w:val="DFCA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06252B"/>
    <w:multiLevelType w:val="multilevel"/>
    <w:tmpl w:val="225A4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BF225A"/>
    <w:multiLevelType w:val="multilevel"/>
    <w:tmpl w:val="2328F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E1A375B"/>
    <w:multiLevelType w:val="multilevel"/>
    <w:tmpl w:val="9964F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9A27D41"/>
    <w:multiLevelType w:val="multilevel"/>
    <w:tmpl w:val="D250C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A81569"/>
    <w:multiLevelType w:val="hybridMultilevel"/>
    <w:tmpl w:val="1DE05D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03638198">
    <w:abstractNumId w:val="7"/>
  </w:num>
  <w:num w:numId="2" w16cid:durableId="491219760">
    <w:abstractNumId w:val="6"/>
  </w:num>
  <w:num w:numId="3" w16cid:durableId="228883402">
    <w:abstractNumId w:val="5"/>
  </w:num>
  <w:num w:numId="4" w16cid:durableId="622662252">
    <w:abstractNumId w:val="4"/>
  </w:num>
  <w:num w:numId="5" w16cid:durableId="1617325303">
    <w:abstractNumId w:val="3"/>
  </w:num>
  <w:num w:numId="6" w16cid:durableId="1557860549">
    <w:abstractNumId w:val="2"/>
  </w:num>
  <w:num w:numId="7" w16cid:durableId="65080669">
    <w:abstractNumId w:val="1"/>
  </w:num>
  <w:num w:numId="8" w16cid:durableId="170489387">
    <w:abstractNumId w:val="0"/>
  </w:num>
  <w:num w:numId="9" w16cid:durableId="1259487598">
    <w:abstractNumId w:val="13"/>
  </w:num>
  <w:num w:numId="10" w16cid:durableId="1604873905">
    <w:abstractNumId w:val="12"/>
  </w:num>
  <w:num w:numId="11" w16cid:durableId="793333393">
    <w:abstractNumId w:val="14"/>
  </w:num>
  <w:num w:numId="12" w16cid:durableId="47152335">
    <w:abstractNumId w:val="19"/>
  </w:num>
  <w:num w:numId="13" w16cid:durableId="1190873095">
    <w:abstractNumId w:val="20"/>
  </w:num>
  <w:num w:numId="14" w16cid:durableId="1490708133">
    <w:abstractNumId w:val="9"/>
  </w:num>
  <w:num w:numId="15" w16cid:durableId="852887940">
    <w:abstractNumId w:val="22"/>
  </w:num>
  <w:num w:numId="16" w16cid:durableId="2040934591">
    <w:abstractNumId w:val="8"/>
  </w:num>
  <w:num w:numId="17" w16cid:durableId="477455344">
    <w:abstractNumId w:val="11"/>
  </w:num>
  <w:num w:numId="18" w16cid:durableId="1054232113">
    <w:abstractNumId w:val="21"/>
  </w:num>
  <w:num w:numId="19" w16cid:durableId="1562598674">
    <w:abstractNumId w:val="18"/>
  </w:num>
  <w:num w:numId="20" w16cid:durableId="1335183318">
    <w:abstractNumId w:val="17"/>
  </w:num>
  <w:num w:numId="21" w16cid:durableId="625549203">
    <w:abstractNumId w:val="16"/>
  </w:num>
  <w:num w:numId="22" w16cid:durableId="1073509300">
    <w:abstractNumId w:val="10"/>
  </w:num>
  <w:num w:numId="23" w16cid:durableId="1335566933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80"/>
    <w:rsid w:val="0000418E"/>
    <w:rsid w:val="00011211"/>
    <w:rsid w:val="00014811"/>
    <w:rsid w:val="00015440"/>
    <w:rsid w:val="00016839"/>
    <w:rsid w:val="000177A5"/>
    <w:rsid w:val="000230D8"/>
    <w:rsid w:val="0004027F"/>
    <w:rsid w:val="0004084B"/>
    <w:rsid w:val="00042FB3"/>
    <w:rsid w:val="00044BBD"/>
    <w:rsid w:val="00055973"/>
    <w:rsid w:val="000566C9"/>
    <w:rsid w:val="00057422"/>
    <w:rsid w:val="00057671"/>
    <w:rsid w:val="000622D7"/>
    <w:rsid w:val="00066754"/>
    <w:rsid w:val="00070FAF"/>
    <w:rsid w:val="00072FCA"/>
    <w:rsid w:val="00080A98"/>
    <w:rsid w:val="00084752"/>
    <w:rsid w:val="00086540"/>
    <w:rsid w:val="000871CD"/>
    <w:rsid w:val="000924C3"/>
    <w:rsid w:val="00097A2F"/>
    <w:rsid w:val="000A324B"/>
    <w:rsid w:val="000A3A1C"/>
    <w:rsid w:val="000A43EC"/>
    <w:rsid w:val="000A58F7"/>
    <w:rsid w:val="000C0884"/>
    <w:rsid w:val="000D445D"/>
    <w:rsid w:val="000D479D"/>
    <w:rsid w:val="000D61BB"/>
    <w:rsid w:val="000D7F23"/>
    <w:rsid w:val="000E41D1"/>
    <w:rsid w:val="000E598E"/>
    <w:rsid w:val="000F33B5"/>
    <w:rsid w:val="000F3445"/>
    <w:rsid w:val="000F4987"/>
    <w:rsid w:val="000F65EC"/>
    <w:rsid w:val="00103670"/>
    <w:rsid w:val="00105FC2"/>
    <w:rsid w:val="0011573E"/>
    <w:rsid w:val="00115F3B"/>
    <w:rsid w:val="0012577B"/>
    <w:rsid w:val="0012634B"/>
    <w:rsid w:val="001269DE"/>
    <w:rsid w:val="00140DAE"/>
    <w:rsid w:val="00146A0A"/>
    <w:rsid w:val="0015180F"/>
    <w:rsid w:val="00151D43"/>
    <w:rsid w:val="001601A4"/>
    <w:rsid w:val="00171E32"/>
    <w:rsid w:val="001746FC"/>
    <w:rsid w:val="00182727"/>
    <w:rsid w:val="001828AF"/>
    <w:rsid w:val="00184D56"/>
    <w:rsid w:val="001865DD"/>
    <w:rsid w:val="00193653"/>
    <w:rsid w:val="0019491C"/>
    <w:rsid w:val="00196802"/>
    <w:rsid w:val="001B7884"/>
    <w:rsid w:val="001B7A2C"/>
    <w:rsid w:val="001C2963"/>
    <w:rsid w:val="001C329C"/>
    <w:rsid w:val="001D0E0C"/>
    <w:rsid w:val="001D1237"/>
    <w:rsid w:val="001D15D7"/>
    <w:rsid w:val="001D207B"/>
    <w:rsid w:val="001D5EC6"/>
    <w:rsid w:val="001E286F"/>
    <w:rsid w:val="001E4BA3"/>
    <w:rsid w:val="001E7D29"/>
    <w:rsid w:val="001F15EE"/>
    <w:rsid w:val="001F1CDA"/>
    <w:rsid w:val="001F2361"/>
    <w:rsid w:val="001F6F52"/>
    <w:rsid w:val="00204B02"/>
    <w:rsid w:val="0021513C"/>
    <w:rsid w:val="00216865"/>
    <w:rsid w:val="0022695A"/>
    <w:rsid w:val="00227312"/>
    <w:rsid w:val="00232AA8"/>
    <w:rsid w:val="002404F5"/>
    <w:rsid w:val="00241659"/>
    <w:rsid w:val="00245E02"/>
    <w:rsid w:val="00252F74"/>
    <w:rsid w:val="00270D66"/>
    <w:rsid w:val="00272289"/>
    <w:rsid w:val="00275260"/>
    <w:rsid w:val="00276702"/>
    <w:rsid w:val="00276FA1"/>
    <w:rsid w:val="00276FCE"/>
    <w:rsid w:val="002838F1"/>
    <w:rsid w:val="00284858"/>
    <w:rsid w:val="00284A3C"/>
    <w:rsid w:val="00285B87"/>
    <w:rsid w:val="00290C95"/>
    <w:rsid w:val="00291B4A"/>
    <w:rsid w:val="002941C7"/>
    <w:rsid w:val="002A1203"/>
    <w:rsid w:val="002A699C"/>
    <w:rsid w:val="002B39CC"/>
    <w:rsid w:val="002B6B4C"/>
    <w:rsid w:val="002C01C2"/>
    <w:rsid w:val="002C1BF1"/>
    <w:rsid w:val="002C3D7E"/>
    <w:rsid w:val="002D269B"/>
    <w:rsid w:val="002D4C7D"/>
    <w:rsid w:val="002E4316"/>
    <w:rsid w:val="002E4F42"/>
    <w:rsid w:val="0030213B"/>
    <w:rsid w:val="00303142"/>
    <w:rsid w:val="003066FE"/>
    <w:rsid w:val="00311650"/>
    <w:rsid w:val="00313BF3"/>
    <w:rsid w:val="00314CBB"/>
    <w:rsid w:val="0032131A"/>
    <w:rsid w:val="00325AA2"/>
    <w:rsid w:val="003310BF"/>
    <w:rsid w:val="003312D0"/>
    <w:rsid w:val="00333DF8"/>
    <w:rsid w:val="003448DB"/>
    <w:rsid w:val="00344D4F"/>
    <w:rsid w:val="00352B99"/>
    <w:rsid w:val="00354C22"/>
    <w:rsid w:val="00357641"/>
    <w:rsid w:val="00360B6E"/>
    <w:rsid w:val="00361DEE"/>
    <w:rsid w:val="00366CA7"/>
    <w:rsid w:val="0036768B"/>
    <w:rsid w:val="00372302"/>
    <w:rsid w:val="0037370E"/>
    <w:rsid w:val="003821BF"/>
    <w:rsid w:val="00390540"/>
    <w:rsid w:val="00394EF4"/>
    <w:rsid w:val="00396615"/>
    <w:rsid w:val="003A3235"/>
    <w:rsid w:val="003B5E37"/>
    <w:rsid w:val="003B78A3"/>
    <w:rsid w:val="003D742C"/>
    <w:rsid w:val="003E3155"/>
    <w:rsid w:val="003E5EB5"/>
    <w:rsid w:val="003F6921"/>
    <w:rsid w:val="00401D17"/>
    <w:rsid w:val="00403287"/>
    <w:rsid w:val="00405E3B"/>
    <w:rsid w:val="00410612"/>
    <w:rsid w:val="0041136A"/>
    <w:rsid w:val="00411F8B"/>
    <w:rsid w:val="004203B0"/>
    <w:rsid w:val="004230D9"/>
    <w:rsid w:val="00440775"/>
    <w:rsid w:val="004437EC"/>
    <w:rsid w:val="00450670"/>
    <w:rsid w:val="004512DC"/>
    <w:rsid w:val="004521CF"/>
    <w:rsid w:val="004643BF"/>
    <w:rsid w:val="00471B62"/>
    <w:rsid w:val="004724BD"/>
    <w:rsid w:val="00474A08"/>
    <w:rsid w:val="00477352"/>
    <w:rsid w:val="0048124E"/>
    <w:rsid w:val="00486F71"/>
    <w:rsid w:val="00491C23"/>
    <w:rsid w:val="004957B4"/>
    <w:rsid w:val="004A0D9B"/>
    <w:rsid w:val="004B06DD"/>
    <w:rsid w:val="004B3F51"/>
    <w:rsid w:val="004B5C09"/>
    <w:rsid w:val="004B74BA"/>
    <w:rsid w:val="004C0CBF"/>
    <w:rsid w:val="004E227E"/>
    <w:rsid w:val="004F08AA"/>
    <w:rsid w:val="004F2472"/>
    <w:rsid w:val="00500DD1"/>
    <w:rsid w:val="005010E6"/>
    <w:rsid w:val="005035D9"/>
    <w:rsid w:val="00506A67"/>
    <w:rsid w:val="00521AE3"/>
    <w:rsid w:val="00524FC4"/>
    <w:rsid w:val="00535B54"/>
    <w:rsid w:val="00554276"/>
    <w:rsid w:val="005645FC"/>
    <w:rsid w:val="00564D17"/>
    <w:rsid w:val="005663F1"/>
    <w:rsid w:val="00567050"/>
    <w:rsid w:val="00570173"/>
    <w:rsid w:val="00573512"/>
    <w:rsid w:val="00584C60"/>
    <w:rsid w:val="005900F6"/>
    <w:rsid w:val="005B0ADB"/>
    <w:rsid w:val="005C1E58"/>
    <w:rsid w:val="005C6900"/>
    <w:rsid w:val="005D3902"/>
    <w:rsid w:val="005E0ED9"/>
    <w:rsid w:val="005E7E4D"/>
    <w:rsid w:val="005F1398"/>
    <w:rsid w:val="0060456A"/>
    <w:rsid w:val="00606450"/>
    <w:rsid w:val="00613DB5"/>
    <w:rsid w:val="006144B7"/>
    <w:rsid w:val="00615388"/>
    <w:rsid w:val="00616B41"/>
    <w:rsid w:val="00620AE8"/>
    <w:rsid w:val="0063453B"/>
    <w:rsid w:val="0063453C"/>
    <w:rsid w:val="00642A18"/>
    <w:rsid w:val="00645B14"/>
    <w:rsid w:val="0064628C"/>
    <w:rsid w:val="0065214E"/>
    <w:rsid w:val="00655EE2"/>
    <w:rsid w:val="006771EF"/>
    <w:rsid w:val="00680296"/>
    <w:rsid w:val="006853BC"/>
    <w:rsid w:val="00686E45"/>
    <w:rsid w:val="00687389"/>
    <w:rsid w:val="006877D7"/>
    <w:rsid w:val="0069052D"/>
    <w:rsid w:val="00692601"/>
    <w:rsid w:val="006928C1"/>
    <w:rsid w:val="006966F9"/>
    <w:rsid w:val="006A1957"/>
    <w:rsid w:val="006A1A43"/>
    <w:rsid w:val="006A43A1"/>
    <w:rsid w:val="006C2E27"/>
    <w:rsid w:val="006C3637"/>
    <w:rsid w:val="006C3F0B"/>
    <w:rsid w:val="006C5D12"/>
    <w:rsid w:val="006C66DA"/>
    <w:rsid w:val="006C7C0F"/>
    <w:rsid w:val="006D5463"/>
    <w:rsid w:val="006E015E"/>
    <w:rsid w:val="006E3D2F"/>
    <w:rsid w:val="006F03D4"/>
    <w:rsid w:val="006F24E0"/>
    <w:rsid w:val="00700B1F"/>
    <w:rsid w:val="00703146"/>
    <w:rsid w:val="00714545"/>
    <w:rsid w:val="0071602A"/>
    <w:rsid w:val="00720D42"/>
    <w:rsid w:val="00722D3A"/>
    <w:rsid w:val="007257E9"/>
    <w:rsid w:val="007312B2"/>
    <w:rsid w:val="00740105"/>
    <w:rsid w:val="00742ABD"/>
    <w:rsid w:val="00744B1E"/>
    <w:rsid w:val="00747928"/>
    <w:rsid w:val="00752B40"/>
    <w:rsid w:val="007531F5"/>
    <w:rsid w:val="0075384D"/>
    <w:rsid w:val="00756D9C"/>
    <w:rsid w:val="0076034E"/>
    <w:rsid w:val="007619BD"/>
    <w:rsid w:val="00771C24"/>
    <w:rsid w:val="00774A6E"/>
    <w:rsid w:val="00781863"/>
    <w:rsid w:val="00786B86"/>
    <w:rsid w:val="00787D60"/>
    <w:rsid w:val="00792701"/>
    <w:rsid w:val="00794FDC"/>
    <w:rsid w:val="00796AFC"/>
    <w:rsid w:val="007B1B9F"/>
    <w:rsid w:val="007B2549"/>
    <w:rsid w:val="007B68D9"/>
    <w:rsid w:val="007C2CC2"/>
    <w:rsid w:val="007C60EA"/>
    <w:rsid w:val="007D2621"/>
    <w:rsid w:val="007D5836"/>
    <w:rsid w:val="007D6FC7"/>
    <w:rsid w:val="007F1E7F"/>
    <w:rsid w:val="007F34A4"/>
    <w:rsid w:val="00804E45"/>
    <w:rsid w:val="0081077D"/>
    <w:rsid w:val="00812880"/>
    <w:rsid w:val="00815563"/>
    <w:rsid w:val="00821AAC"/>
    <w:rsid w:val="00821D2C"/>
    <w:rsid w:val="008240DA"/>
    <w:rsid w:val="00825B23"/>
    <w:rsid w:val="008350A8"/>
    <w:rsid w:val="008429E5"/>
    <w:rsid w:val="00842EA2"/>
    <w:rsid w:val="00854D60"/>
    <w:rsid w:val="00856F8C"/>
    <w:rsid w:val="00863BD4"/>
    <w:rsid w:val="00863E6E"/>
    <w:rsid w:val="00867EA4"/>
    <w:rsid w:val="00880C14"/>
    <w:rsid w:val="0088186D"/>
    <w:rsid w:val="00882729"/>
    <w:rsid w:val="008861E8"/>
    <w:rsid w:val="008864D6"/>
    <w:rsid w:val="00894764"/>
    <w:rsid w:val="00894B59"/>
    <w:rsid w:val="0089626F"/>
    <w:rsid w:val="00897824"/>
    <w:rsid w:val="00897D88"/>
    <w:rsid w:val="008A0319"/>
    <w:rsid w:val="008C321A"/>
    <w:rsid w:val="008C5DE8"/>
    <w:rsid w:val="008D43E9"/>
    <w:rsid w:val="008E2318"/>
    <w:rsid w:val="008E3C0E"/>
    <w:rsid w:val="008E421A"/>
    <w:rsid w:val="008E476B"/>
    <w:rsid w:val="008E5EA6"/>
    <w:rsid w:val="008E7A3D"/>
    <w:rsid w:val="008F0F63"/>
    <w:rsid w:val="009110E0"/>
    <w:rsid w:val="00922A60"/>
    <w:rsid w:val="00927C63"/>
    <w:rsid w:val="00932F50"/>
    <w:rsid w:val="00934B41"/>
    <w:rsid w:val="00940A80"/>
    <w:rsid w:val="0094637B"/>
    <w:rsid w:val="00955A78"/>
    <w:rsid w:val="00963406"/>
    <w:rsid w:val="00963857"/>
    <w:rsid w:val="0096645D"/>
    <w:rsid w:val="00966BA3"/>
    <w:rsid w:val="009717BE"/>
    <w:rsid w:val="00972A1A"/>
    <w:rsid w:val="00984E1A"/>
    <w:rsid w:val="0098563B"/>
    <w:rsid w:val="009921B8"/>
    <w:rsid w:val="0099515C"/>
    <w:rsid w:val="009A6621"/>
    <w:rsid w:val="009B72B6"/>
    <w:rsid w:val="009C030A"/>
    <w:rsid w:val="009C191F"/>
    <w:rsid w:val="009C63F9"/>
    <w:rsid w:val="009C6A56"/>
    <w:rsid w:val="009D1B9E"/>
    <w:rsid w:val="009D4984"/>
    <w:rsid w:val="009D6901"/>
    <w:rsid w:val="009D6928"/>
    <w:rsid w:val="009D7A33"/>
    <w:rsid w:val="009E3D03"/>
    <w:rsid w:val="009F1A1D"/>
    <w:rsid w:val="009F4E19"/>
    <w:rsid w:val="009F52A4"/>
    <w:rsid w:val="009F5E85"/>
    <w:rsid w:val="009F66AF"/>
    <w:rsid w:val="009F69DA"/>
    <w:rsid w:val="00A07662"/>
    <w:rsid w:val="00A11E0F"/>
    <w:rsid w:val="00A1319B"/>
    <w:rsid w:val="00A14422"/>
    <w:rsid w:val="00A151E1"/>
    <w:rsid w:val="00A21B71"/>
    <w:rsid w:val="00A25111"/>
    <w:rsid w:val="00A27B07"/>
    <w:rsid w:val="00A330C7"/>
    <w:rsid w:val="00A3439E"/>
    <w:rsid w:val="00A37F9E"/>
    <w:rsid w:val="00A40085"/>
    <w:rsid w:val="00A47DF6"/>
    <w:rsid w:val="00A60E11"/>
    <w:rsid w:val="00A6216E"/>
    <w:rsid w:val="00A630BD"/>
    <w:rsid w:val="00A637D7"/>
    <w:rsid w:val="00A63D35"/>
    <w:rsid w:val="00A74C91"/>
    <w:rsid w:val="00A80D82"/>
    <w:rsid w:val="00A84940"/>
    <w:rsid w:val="00A92103"/>
    <w:rsid w:val="00A9231C"/>
    <w:rsid w:val="00AA2532"/>
    <w:rsid w:val="00AA702D"/>
    <w:rsid w:val="00AB59B1"/>
    <w:rsid w:val="00AE0AFC"/>
    <w:rsid w:val="00AE1F88"/>
    <w:rsid w:val="00AE20AD"/>
    <w:rsid w:val="00AE361F"/>
    <w:rsid w:val="00AE5370"/>
    <w:rsid w:val="00AF1A52"/>
    <w:rsid w:val="00AF3D97"/>
    <w:rsid w:val="00AF4766"/>
    <w:rsid w:val="00B02674"/>
    <w:rsid w:val="00B0508C"/>
    <w:rsid w:val="00B122D3"/>
    <w:rsid w:val="00B13151"/>
    <w:rsid w:val="00B135DF"/>
    <w:rsid w:val="00B247A9"/>
    <w:rsid w:val="00B25F97"/>
    <w:rsid w:val="00B30368"/>
    <w:rsid w:val="00B30C06"/>
    <w:rsid w:val="00B435B5"/>
    <w:rsid w:val="00B46827"/>
    <w:rsid w:val="00B53305"/>
    <w:rsid w:val="00B565B1"/>
    <w:rsid w:val="00B565D8"/>
    <w:rsid w:val="00B5779A"/>
    <w:rsid w:val="00B63E8A"/>
    <w:rsid w:val="00B64D24"/>
    <w:rsid w:val="00B67167"/>
    <w:rsid w:val="00B7147D"/>
    <w:rsid w:val="00B75CFC"/>
    <w:rsid w:val="00B76AB4"/>
    <w:rsid w:val="00B813BB"/>
    <w:rsid w:val="00B853F9"/>
    <w:rsid w:val="00B87125"/>
    <w:rsid w:val="00B92231"/>
    <w:rsid w:val="00B94EDA"/>
    <w:rsid w:val="00B97A47"/>
    <w:rsid w:val="00BA22F3"/>
    <w:rsid w:val="00BA2CE6"/>
    <w:rsid w:val="00BA4338"/>
    <w:rsid w:val="00BA67E0"/>
    <w:rsid w:val="00BB018B"/>
    <w:rsid w:val="00BB1313"/>
    <w:rsid w:val="00BC37E3"/>
    <w:rsid w:val="00BC6FC2"/>
    <w:rsid w:val="00BD1747"/>
    <w:rsid w:val="00BD1B3B"/>
    <w:rsid w:val="00BD2B06"/>
    <w:rsid w:val="00BD3B53"/>
    <w:rsid w:val="00BE2FFB"/>
    <w:rsid w:val="00BE62FD"/>
    <w:rsid w:val="00BF1E2D"/>
    <w:rsid w:val="00BF68C7"/>
    <w:rsid w:val="00C00194"/>
    <w:rsid w:val="00C045E5"/>
    <w:rsid w:val="00C06E3A"/>
    <w:rsid w:val="00C1135D"/>
    <w:rsid w:val="00C14973"/>
    <w:rsid w:val="00C1643D"/>
    <w:rsid w:val="00C2008A"/>
    <w:rsid w:val="00C261A9"/>
    <w:rsid w:val="00C27E42"/>
    <w:rsid w:val="00C314BE"/>
    <w:rsid w:val="00C42793"/>
    <w:rsid w:val="00C43F70"/>
    <w:rsid w:val="00C47362"/>
    <w:rsid w:val="00C601ED"/>
    <w:rsid w:val="00C7624A"/>
    <w:rsid w:val="00C77243"/>
    <w:rsid w:val="00C8234D"/>
    <w:rsid w:val="00C96330"/>
    <w:rsid w:val="00C97D67"/>
    <w:rsid w:val="00CA3358"/>
    <w:rsid w:val="00CC3ED6"/>
    <w:rsid w:val="00CC4498"/>
    <w:rsid w:val="00CC6E0A"/>
    <w:rsid w:val="00CD3C5D"/>
    <w:rsid w:val="00CD4531"/>
    <w:rsid w:val="00CD4CE6"/>
    <w:rsid w:val="00CD5DB7"/>
    <w:rsid w:val="00CE5A5C"/>
    <w:rsid w:val="00CF178D"/>
    <w:rsid w:val="00D067EA"/>
    <w:rsid w:val="00D07017"/>
    <w:rsid w:val="00D14687"/>
    <w:rsid w:val="00D21BCE"/>
    <w:rsid w:val="00D31AB7"/>
    <w:rsid w:val="00D50D23"/>
    <w:rsid w:val="00D512BB"/>
    <w:rsid w:val="00D51CA8"/>
    <w:rsid w:val="00D53571"/>
    <w:rsid w:val="00D567E2"/>
    <w:rsid w:val="00D7068F"/>
    <w:rsid w:val="00D74F4E"/>
    <w:rsid w:val="00D87431"/>
    <w:rsid w:val="00DA2FF4"/>
    <w:rsid w:val="00DA3B1A"/>
    <w:rsid w:val="00DA6DDA"/>
    <w:rsid w:val="00DA7190"/>
    <w:rsid w:val="00DB02DF"/>
    <w:rsid w:val="00DC5565"/>
    <w:rsid w:val="00DC6078"/>
    <w:rsid w:val="00DC79AD"/>
    <w:rsid w:val="00DD2075"/>
    <w:rsid w:val="00DD73B4"/>
    <w:rsid w:val="00DE01D4"/>
    <w:rsid w:val="00DE03F8"/>
    <w:rsid w:val="00DE2757"/>
    <w:rsid w:val="00DF2868"/>
    <w:rsid w:val="00DF7B22"/>
    <w:rsid w:val="00E22817"/>
    <w:rsid w:val="00E3272E"/>
    <w:rsid w:val="00E33311"/>
    <w:rsid w:val="00E43709"/>
    <w:rsid w:val="00E51EAC"/>
    <w:rsid w:val="00E52AC8"/>
    <w:rsid w:val="00E54A2E"/>
    <w:rsid w:val="00E557A0"/>
    <w:rsid w:val="00E62556"/>
    <w:rsid w:val="00E64466"/>
    <w:rsid w:val="00E65D03"/>
    <w:rsid w:val="00E70676"/>
    <w:rsid w:val="00E71B0C"/>
    <w:rsid w:val="00E74B14"/>
    <w:rsid w:val="00E75D1A"/>
    <w:rsid w:val="00E7644E"/>
    <w:rsid w:val="00E93D58"/>
    <w:rsid w:val="00EA1639"/>
    <w:rsid w:val="00EA2252"/>
    <w:rsid w:val="00EA62D4"/>
    <w:rsid w:val="00EB07AC"/>
    <w:rsid w:val="00EB44F8"/>
    <w:rsid w:val="00EB5156"/>
    <w:rsid w:val="00EC0B65"/>
    <w:rsid w:val="00EC1627"/>
    <w:rsid w:val="00EC5B55"/>
    <w:rsid w:val="00ED2DA8"/>
    <w:rsid w:val="00EE0AFC"/>
    <w:rsid w:val="00EE4598"/>
    <w:rsid w:val="00EE4BC2"/>
    <w:rsid w:val="00EF1755"/>
    <w:rsid w:val="00EF4CB1"/>
    <w:rsid w:val="00EF6435"/>
    <w:rsid w:val="00F019A7"/>
    <w:rsid w:val="00F10F6B"/>
    <w:rsid w:val="00F12F67"/>
    <w:rsid w:val="00F20BD9"/>
    <w:rsid w:val="00F22C4C"/>
    <w:rsid w:val="00F23697"/>
    <w:rsid w:val="00F26C85"/>
    <w:rsid w:val="00F26DE9"/>
    <w:rsid w:val="00F26E08"/>
    <w:rsid w:val="00F36BB7"/>
    <w:rsid w:val="00F47FDC"/>
    <w:rsid w:val="00F54023"/>
    <w:rsid w:val="00F56EA3"/>
    <w:rsid w:val="00F6154F"/>
    <w:rsid w:val="00F82FE8"/>
    <w:rsid w:val="00F8690B"/>
    <w:rsid w:val="00F87EAA"/>
    <w:rsid w:val="00F90AE4"/>
    <w:rsid w:val="00F90BDC"/>
    <w:rsid w:val="00F9249F"/>
    <w:rsid w:val="00F92B25"/>
    <w:rsid w:val="00F9331C"/>
    <w:rsid w:val="00FA7DB4"/>
    <w:rsid w:val="00FB12C1"/>
    <w:rsid w:val="00FB2EE9"/>
    <w:rsid w:val="00FB3809"/>
    <w:rsid w:val="00FB7B32"/>
    <w:rsid w:val="00FD3CFC"/>
    <w:rsid w:val="00FD5734"/>
    <w:rsid w:val="00FD6CAB"/>
    <w:rsid w:val="00FE3951"/>
    <w:rsid w:val="00FE6B6C"/>
    <w:rsid w:val="00FF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573C3B"/>
  <w15:docId w15:val="{5D7373ED-6882-4BFA-AD19-2DE0A0192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paragraph">
    <w:name w:val="paragraph"/>
    <w:basedOn w:val="Normal"/>
    <w:rsid w:val="005645F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normaltextrun">
    <w:name w:val="normaltextrun"/>
    <w:basedOn w:val="DefaultParagraphFont"/>
    <w:rsid w:val="005645FC"/>
  </w:style>
  <w:style w:type="character" w:customStyle="1" w:styleId="eop">
    <w:name w:val="eop"/>
    <w:basedOn w:val="DefaultParagraphFont"/>
    <w:rsid w:val="005645FC"/>
  </w:style>
  <w:style w:type="paragraph" w:customStyle="1" w:styleId="xisselectedend">
    <w:name w:val="x_isselectedend"/>
    <w:basedOn w:val="Normal"/>
    <w:uiPriority w:val="99"/>
    <w:semiHidden/>
    <w:rsid w:val="00EA1639"/>
    <w:pPr>
      <w:spacing w:before="100" w:beforeAutospacing="1" w:after="100" w:afterAutospacing="1" w:line="240" w:lineRule="auto"/>
    </w:pPr>
    <w:rPr>
      <w:rFonts w:ascii="Aptos" w:eastAsiaTheme="minorHAnsi" w:hAnsi="Aptos" w:cs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45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5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winnipegsd.ca/mulvey" TargetMode="External"/><Relationship Id="rId1" Type="http://schemas.openxmlformats.org/officeDocument/2006/relationships/hyperlink" Target="http://www.winnipegsd.ca/mulve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north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084F62B6CDF44C82B61096B66E7379" ma:contentTypeVersion="13" ma:contentTypeDescription="Create a new document." ma:contentTypeScope="" ma:versionID="7ad18eadf79eba6645c540630579d186">
  <xsd:schema xmlns:xsd="http://www.w3.org/2001/XMLSchema" xmlns:xs="http://www.w3.org/2001/XMLSchema" xmlns:p="http://schemas.microsoft.com/office/2006/metadata/properties" xmlns:ns2="f01e5e91-7788-49f3-82f5-ba1b24f94f96" targetNamespace="http://schemas.microsoft.com/office/2006/metadata/properties" ma:root="true" ma:fieldsID="7443aab2a6fc57da97cb4bb633668bca" ns2:_="">
    <xsd:import namespace="f01e5e91-7788-49f3-82f5-ba1b24f94f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e5e91-7788-49f3-82f5-ba1b24f94f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42fa735-0f91-45dd-adde-fcb00d3e04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1e5e91-7788-49f3-82f5-ba1b24f94f96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5800AE-95B8-44A6-B1E0-9B1D6272DB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e5e91-7788-49f3-82f5-ba1b24f94f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DF94E2-3B08-4C7B-A3E5-350A8AD4151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f01e5e91-7788-49f3-82f5-ba1b24f94f96"/>
  </ds:schemaRefs>
</ds:datastoreItem>
</file>

<file path=customXml/itemProps5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1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Links>
    <vt:vector size="6" baseType="variant">
      <vt:variant>
        <vt:i4>6684779</vt:i4>
      </vt:variant>
      <vt:variant>
        <vt:i4>0</vt:i4>
      </vt:variant>
      <vt:variant>
        <vt:i4>0</vt:i4>
      </vt:variant>
      <vt:variant>
        <vt:i4>5</vt:i4>
      </vt:variant>
      <vt:variant>
        <vt:lpwstr>http://www.winnipegsd.ca/mulvey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Smirnos-north</dc:creator>
  <dc:description/>
  <cp:lastModifiedBy>Nicole Smirnos-north</cp:lastModifiedBy>
  <cp:revision>3</cp:revision>
  <cp:lastPrinted>2026-05-14T18:29:00Z</cp:lastPrinted>
  <dcterms:created xsi:type="dcterms:W3CDTF">2026-06-24T18:38:00Z</dcterms:created>
  <dcterms:modified xsi:type="dcterms:W3CDTF">2026-06-24T18:39:00Z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0x010100B8084F62B6CDF44C82B61096B66E7379</vt:lpwstr>
  </property>
  <property fmtid="{D5CDD505-2E9C-101B-9397-08002B2CF9AE}" pid="3" name="MediaServiceImageTags">
    <vt:lpwstr/>
  </property>
</Properties>
</file>